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6C35E5" w14:textId="77777777" w:rsidR="003E6519" w:rsidRPr="009432A1" w:rsidRDefault="00D41695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D41695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D41695">
        <w:rPr>
          <w:rFonts w:ascii="Arial" w:hAnsi="Arial" w:cs="Arial"/>
          <w:sz w:val="24"/>
          <w:szCs w:val="24"/>
        </w:rPr>
        <w:t>2026-04-20</w:t>
      </w:r>
    </w:p>
    <w:p w14:paraId="755C891A" w14:textId="77777777" w:rsidR="003E6519" w:rsidRPr="009432A1" w:rsidRDefault="00D41695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41695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7A048E79" w14:textId="77777777" w:rsidR="003E6519" w:rsidRPr="009432A1" w:rsidRDefault="00D41695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D41695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D41695">
        <w:rPr>
          <w:rFonts w:ascii="Arial" w:hAnsi="Arial" w:cs="Arial"/>
          <w:sz w:val="24"/>
          <w:szCs w:val="24"/>
        </w:rPr>
        <w:t>66</w:t>
      </w:r>
    </w:p>
    <w:p w14:paraId="1BDAA4AE" w14:textId="77777777" w:rsidR="003E6519" w:rsidRPr="009432A1" w:rsidRDefault="00D41695" w:rsidP="003E6519">
      <w:pPr>
        <w:rPr>
          <w:rFonts w:ascii="Arial" w:hAnsi="Arial" w:cs="Arial"/>
          <w:sz w:val="24"/>
          <w:szCs w:val="24"/>
        </w:rPr>
      </w:pPr>
      <w:r w:rsidRPr="00D41695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D41695">
        <w:rPr>
          <w:rFonts w:ascii="Arial" w:hAnsi="Arial" w:cs="Arial"/>
          <w:sz w:val="24"/>
          <w:szCs w:val="24"/>
        </w:rPr>
        <w:t>Kraków</w:t>
      </w:r>
    </w:p>
    <w:p w14:paraId="2DEC7044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29BBE5D" w14:textId="77777777" w:rsidR="003E6519" w:rsidRDefault="003E6519" w:rsidP="003E6519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492921D1" w14:textId="1F47C6AC" w:rsidR="00DF49F3" w:rsidRPr="00DF49F3" w:rsidRDefault="00DF49F3" w:rsidP="003E6519">
      <w:pPr>
        <w:spacing w:after="600"/>
        <w:jc w:val="both"/>
        <w:rPr>
          <w:bCs/>
          <w:sz w:val="24"/>
          <w:szCs w:val="24"/>
        </w:rPr>
      </w:pPr>
      <w:r w:rsidRPr="00DF49F3">
        <w:rPr>
          <w:rFonts w:ascii="Arial" w:hAnsi="Arial" w:cs="Arial"/>
          <w:bCs/>
          <w:sz w:val="24"/>
          <w:szCs w:val="24"/>
        </w:rPr>
        <w:t>DZP-271-15/26-</w:t>
      </w:r>
      <w:r w:rsidR="009E2F68">
        <w:rPr>
          <w:rFonts w:ascii="Arial" w:hAnsi="Arial" w:cs="Arial"/>
          <w:bCs/>
          <w:sz w:val="24"/>
          <w:szCs w:val="24"/>
        </w:rPr>
        <w:t>422.UG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59B972A8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BE2D193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178EBB70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3A706EFF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65F0FEC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61352588" w14:textId="77777777" w:rsidTr="001A0FA2">
        <w:tc>
          <w:tcPr>
            <w:tcW w:w="2269" w:type="dxa"/>
          </w:tcPr>
          <w:p w14:paraId="07F277B3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BE6D2E2" w14:textId="77777777" w:rsidR="003E6519" w:rsidRPr="004E4B64" w:rsidRDefault="00D41695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41695">
              <w:rPr>
                <w:rFonts w:ascii="Arial" w:hAnsi="Arial" w:cs="Arial"/>
                <w:bCs/>
                <w:sz w:val="24"/>
                <w:szCs w:val="24"/>
              </w:rPr>
              <w:t>Dostawa materiałów opatrunkowych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41695" w:rsidRPr="004E4B64" w14:paraId="06833168" w14:textId="77777777" w:rsidTr="00BE2387">
        <w:tc>
          <w:tcPr>
            <w:tcW w:w="2269" w:type="dxa"/>
          </w:tcPr>
          <w:p w14:paraId="4EEDAEF1" w14:textId="77777777" w:rsidR="00D41695" w:rsidRPr="004E4B64" w:rsidRDefault="00D41695" w:rsidP="00BE238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0F5D39E8" w14:textId="77777777" w:rsidR="00D41695" w:rsidRPr="004E4B64" w:rsidRDefault="00D41695" w:rsidP="00BE238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41695">
              <w:rPr>
                <w:rFonts w:ascii="Arial" w:hAnsi="Arial" w:cs="Arial"/>
                <w:bCs/>
                <w:sz w:val="24"/>
                <w:szCs w:val="24"/>
              </w:rPr>
              <w:t>DZP-271-15/26</w:t>
            </w:r>
          </w:p>
        </w:tc>
      </w:tr>
    </w:tbl>
    <w:p w14:paraId="720B1821" w14:textId="1C96C845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D41695" w:rsidRPr="00D41695">
        <w:rPr>
          <w:rFonts w:ascii="Arial" w:hAnsi="Arial" w:cs="Arial"/>
          <w:sz w:val="24"/>
          <w:szCs w:val="24"/>
        </w:rPr>
        <w:t>(t.j. Dz. U. z 2024 r. poz. 1320 z p</w:t>
      </w:r>
      <w:r w:rsidR="00DF49F3">
        <w:rPr>
          <w:rFonts w:ascii="Arial" w:hAnsi="Arial" w:cs="Arial"/>
          <w:sz w:val="24"/>
          <w:szCs w:val="24"/>
        </w:rPr>
        <w:t>óź</w:t>
      </w:r>
      <w:r w:rsidR="00D41695" w:rsidRPr="00D41695">
        <w:rPr>
          <w:rFonts w:ascii="Arial" w:hAnsi="Arial" w:cs="Arial"/>
          <w:sz w:val="24"/>
          <w:szCs w:val="24"/>
        </w:rPr>
        <w:t>n.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41695" w:rsidRPr="00C902DE" w14:paraId="3A161809" w14:textId="77777777" w:rsidTr="00BE238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EA9906B" w14:textId="77777777" w:rsidR="00D41695" w:rsidRPr="00C902DE" w:rsidRDefault="00D41695" w:rsidP="00BE2387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41695">
              <w:rPr>
                <w:rFonts w:ascii="Arial" w:hAnsi="Arial" w:cs="Arial"/>
                <w:sz w:val="24"/>
                <w:szCs w:val="24"/>
              </w:rPr>
              <w:t>części 1 zamówienia w wysokości 63 633.60 zł brutto;</w:t>
            </w:r>
          </w:p>
        </w:tc>
      </w:tr>
      <w:tr w:rsidR="00D41695" w:rsidRPr="00C902DE" w14:paraId="5E917AB2" w14:textId="77777777" w:rsidTr="00BE238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CA4EFD3" w14:textId="77777777" w:rsidR="00D41695" w:rsidRPr="00C902DE" w:rsidRDefault="00D41695" w:rsidP="00BE2387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41695">
              <w:rPr>
                <w:rFonts w:ascii="Arial" w:hAnsi="Arial" w:cs="Arial"/>
                <w:sz w:val="24"/>
                <w:szCs w:val="24"/>
              </w:rPr>
              <w:t>części 2 zamówienia w wysokości 12 903.84 zł brutto;</w:t>
            </w:r>
          </w:p>
        </w:tc>
      </w:tr>
      <w:tr w:rsidR="00D41695" w:rsidRPr="00C902DE" w14:paraId="04F24FCC" w14:textId="77777777" w:rsidTr="00BE238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E1CE10C" w14:textId="77777777" w:rsidR="00D41695" w:rsidRPr="00C902DE" w:rsidRDefault="00D41695" w:rsidP="00BE2387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41695">
              <w:rPr>
                <w:rFonts w:ascii="Arial" w:hAnsi="Arial" w:cs="Arial"/>
                <w:sz w:val="24"/>
                <w:szCs w:val="24"/>
              </w:rPr>
              <w:t>części 3 zamówienia w wysokości 10 322.64 zł brutto;</w:t>
            </w:r>
          </w:p>
        </w:tc>
      </w:tr>
      <w:tr w:rsidR="00D41695" w:rsidRPr="00C902DE" w14:paraId="1C30F53D" w14:textId="77777777" w:rsidTr="00BE238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EEBEEB1" w14:textId="77777777" w:rsidR="00D41695" w:rsidRPr="00C902DE" w:rsidRDefault="00D41695" w:rsidP="00BE2387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41695">
              <w:rPr>
                <w:rFonts w:ascii="Arial" w:hAnsi="Arial" w:cs="Arial"/>
                <w:sz w:val="24"/>
                <w:szCs w:val="24"/>
              </w:rPr>
              <w:t>części 4 zamówienia w wysokości 12 528.00 zł brutto;</w:t>
            </w:r>
          </w:p>
        </w:tc>
      </w:tr>
      <w:tr w:rsidR="00D41695" w:rsidRPr="00C902DE" w14:paraId="4346EBC4" w14:textId="77777777" w:rsidTr="00BE238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D3CDF15" w14:textId="77777777" w:rsidR="00D41695" w:rsidRPr="00C902DE" w:rsidRDefault="00D41695" w:rsidP="00BE2387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41695">
              <w:rPr>
                <w:rFonts w:ascii="Arial" w:hAnsi="Arial" w:cs="Arial"/>
                <w:sz w:val="24"/>
                <w:szCs w:val="24"/>
              </w:rPr>
              <w:t>części 5 zamówienia w wysokości 92 448.00 zł brutto;</w:t>
            </w:r>
          </w:p>
        </w:tc>
      </w:tr>
      <w:tr w:rsidR="00D41695" w:rsidRPr="00C902DE" w14:paraId="3F98C039" w14:textId="77777777" w:rsidTr="00BE238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2CF8E74" w14:textId="77777777" w:rsidR="00D41695" w:rsidRPr="00C902DE" w:rsidRDefault="00D41695" w:rsidP="00BE2387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41695">
              <w:rPr>
                <w:rFonts w:ascii="Arial" w:hAnsi="Arial" w:cs="Arial"/>
                <w:sz w:val="24"/>
                <w:szCs w:val="24"/>
              </w:rPr>
              <w:t>części 6 zamówienia w wysokości 5 346.00 zł brutto;</w:t>
            </w:r>
          </w:p>
        </w:tc>
      </w:tr>
      <w:tr w:rsidR="00D41695" w:rsidRPr="00C902DE" w14:paraId="11ECB1DD" w14:textId="77777777" w:rsidTr="00BE238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2131A81" w14:textId="77777777" w:rsidR="00D41695" w:rsidRPr="00C902DE" w:rsidRDefault="00D41695" w:rsidP="00BE2387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41695">
              <w:rPr>
                <w:rFonts w:ascii="Arial" w:hAnsi="Arial" w:cs="Arial"/>
                <w:sz w:val="24"/>
                <w:szCs w:val="24"/>
              </w:rPr>
              <w:t>części 7 zamówienia w wysokości 21 081.60 zł brutto;</w:t>
            </w:r>
          </w:p>
        </w:tc>
      </w:tr>
      <w:tr w:rsidR="00D41695" w:rsidRPr="00C902DE" w14:paraId="2A8C572A" w14:textId="77777777" w:rsidTr="00BE238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0702D72" w14:textId="77777777" w:rsidR="00D41695" w:rsidRPr="00C902DE" w:rsidRDefault="00D41695" w:rsidP="00BE2387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41695">
              <w:rPr>
                <w:rFonts w:ascii="Arial" w:hAnsi="Arial" w:cs="Arial"/>
                <w:sz w:val="24"/>
                <w:szCs w:val="24"/>
              </w:rPr>
              <w:t>części 8 zamówienia w wysokości 111 996.00 zł brutto;</w:t>
            </w:r>
          </w:p>
        </w:tc>
      </w:tr>
      <w:tr w:rsidR="00D41695" w:rsidRPr="00C902DE" w14:paraId="358C9527" w14:textId="77777777" w:rsidTr="00BE238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4F8BD8C" w14:textId="77777777" w:rsidR="00D41695" w:rsidRPr="00C902DE" w:rsidRDefault="00D41695" w:rsidP="00BE2387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41695">
              <w:rPr>
                <w:rFonts w:ascii="Arial" w:hAnsi="Arial" w:cs="Arial"/>
                <w:sz w:val="24"/>
                <w:szCs w:val="24"/>
              </w:rPr>
              <w:t>części 9 zamówienia w wysokości 29 592.00 zł brutto;</w:t>
            </w:r>
          </w:p>
        </w:tc>
      </w:tr>
      <w:tr w:rsidR="00D41695" w:rsidRPr="00C902DE" w14:paraId="3594DD32" w14:textId="77777777" w:rsidTr="00BE238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D42C538" w14:textId="77777777" w:rsidR="00D41695" w:rsidRPr="00C902DE" w:rsidRDefault="00D41695" w:rsidP="00BE2387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41695">
              <w:rPr>
                <w:rFonts w:ascii="Arial" w:hAnsi="Arial" w:cs="Arial"/>
                <w:sz w:val="24"/>
                <w:szCs w:val="24"/>
              </w:rPr>
              <w:t>części 10 zamówienia w wysokości 107 816.40 zł brutto;</w:t>
            </w:r>
          </w:p>
        </w:tc>
      </w:tr>
    </w:tbl>
    <w:p w14:paraId="01A34F7B" w14:textId="5ED598D1" w:rsidR="00C236D3" w:rsidRPr="003E6519" w:rsidRDefault="00A80738" w:rsidP="00DF49F3">
      <w:pPr>
        <w:pStyle w:val="Tekstpodstawowy"/>
        <w:spacing w:after="360"/>
        <w:ind w:left="3119" w:firstLine="425"/>
        <w:jc w:val="right"/>
        <w:rPr>
          <w:rFonts w:ascii="Arial" w:hAnsi="Arial" w:cs="Arial"/>
          <w:sz w:val="22"/>
          <w:szCs w:val="22"/>
        </w:rPr>
      </w:pPr>
      <w:r w:rsidRPr="00C902DE">
        <w:rPr>
          <w:rFonts w:ascii="Arial" w:hAnsi="Arial" w:cs="Arial"/>
          <w:i/>
          <w:szCs w:val="24"/>
        </w:rPr>
        <w:t>Zamawiający</w:t>
      </w:r>
      <w:r w:rsidR="00D41695" w:rsidRPr="00D41695">
        <w:rPr>
          <w:rFonts w:ascii="Arial" w:hAnsi="Arial" w:cs="Arial"/>
          <w:szCs w:val="24"/>
        </w:rPr>
        <w:t xml:space="preserve"> </w:t>
      </w:r>
    </w:p>
    <w:sectPr w:rsidR="00C236D3" w:rsidRPr="003E6519" w:rsidSect="00DF49F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304" w:right="1418" w:bottom="1304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1CA91A" w14:textId="77777777" w:rsidR="002138BD" w:rsidRDefault="002138BD">
      <w:r>
        <w:separator/>
      </w:r>
    </w:p>
  </w:endnote>
  <w:endnote w:type="continuationSeparator" w:id="0">
    <w:p w14:paraId="238A6226" w14:textId="77777777" w:rsidR="002138BD" w:rsidRDefault="00213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3617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EF510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25BBC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4A5E915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0D82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D1F750" w14:textId="77777777" w:rsidR="009F189D" w:rsidRDefault="009F189D">
    <w:pPr>
      <w:pStyle w:val="Stopka"/>
      <w:tabs>
        <w:tab w:val="clear" w:pos="4536"/>
      </w:tabs>
      <w:jc w:val="center"/>
    </w:pPr>
  </w:p>
  <w:p w14:paraId="40097E0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E6F7C0" w14:textId="77777777" w:rsidR="002138BD" w:rsidRDefault="002138BD">
      <w:r>
        <w:separator/>
      </w:r>
    </w:p>
  </w:footnote>
  <w:footnote w:type="continuationSeparator" w:id="0">
    <w:p w14:paraId="7E622BA7" w14:textId="77777777" w:rsidR="002138BD" w:rsidRDefault="002138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68874" w14:textId="77777777" w:rsidR="00D41695" w:rsidRDefault="00D416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BAB16" w14:textId="77777777" w:rsidR="00D41695" w:rsidRDefault="00D416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7C4A5" w14:textId="77777777" w:rsidR="00D41695" w:rsidRDefault="00D4169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38BD"/>
    <w:rsid w:val="00007727"/>
    <w:rsid w:val="00017720"/>
    <w:rsid w:val="00035488"/>
    <w:rsid w:val="000D7F25"/>
    <w:rsid w:val="000E00E5"/>
    <w:rsid w:val="00173B20"/>
    <w:rsid w:val="001A0FA2"/>
    <w:rsid w:val="001C69FF"/>
    <w:rsid w:val="002138BD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07303"/>
    <w:rsid w:val="00804A9B"/>
    <w:rsid w:val="00843263"/>
    <w:rsid w:val="00861E75"/>
    <w:rsid w:val="00890B92"/>
    <w:rsid w:val="009D19BD"/>
    <w:rsid w:val="009E2F68"/>
    <w:rsid w:val="009F189D"/>
    <w:rsid w:val="00A47FF6"/>
    <w:rsid w:val="00A80738"/>
    <w:rsid w:val="00BE7129"/>
    <w:rsid w:val="00C236D3"/>
    <w:rsid w:val="00C659E2"/>
    <w:rsid w:val="00C902DE"/>
    <w:rsid w:val="00CB0802"/>
    <w:rsid w:val="00D41695"/>
    <w:rsid w:val="00D7128F"/>
    <w:rsid w:val="00DF49F3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F211E5"/>
  <w15:chartTrackingRefBased/>
  <w15:docId w15:val="{28B95E28-AE44-4332-A038-BA6DC7727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174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5</cp:revision>
  <dcterms:created xsi:type="dcterms:W3CDTF">2026-04-20T06:07:00Z</dcterms:created>
  <dcterms:modified xsi:type="dcterms:W3CDTF">2026-04-20T06:17:00Z</dcterms:modified>
</cp:coreProperties>
</file>