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15B1C" w14:textId="77777777" w:rsidR="00986737" w:rsidRPr="00BC1AAE" w:rsidRDefault="003F23D5" w:rsidP="00986737">
      <w:pPr>
        <w:spacing w:after="600"/>
        <w:jc w:val="right"/>
      </w:pPr>
      <w:bookmarkStart w:id="0" w:name="_Hlk52197885"/>
      <w:r w:rsidRPr="00BC1AAE">
        <w:t>Niepołomice</w:t>
      </w:r>
      <w:r w:rsidR="00986737" w:rsidRPr="00BC1AAE">
        <w:t xml:space="preserve"> dnia: </w:t>
      </w:r>
      <w:r w:rsidRPr="00BC1AAE">
        <w:t>2026-04-17</w:t>
      </w:r>
    </w:p>
    <w:p w14:paraId="30C1323D" w14:textId="77777777" w:rsidR="00986737" w:rsidRPr="00BC1AAE" w:rsidRDefault="003F23D5" w:rsidP="00986737">
      <w:pPr>
        <w:spacing w:line="360" w:lineRule="auto"/>
        <w:rPr>
          <w:b/>
          <w:bCs/>
        </w:rPr>
      </w:pPr>
      <w:r w:rsidRPr="00BC1AAE">
        <w:rPr>
          <w:b/>
          <w:bCs/>
        </w:rPr>
        <w:t>GMINA NIEPOŁOMICE</w:t>
      </w:r>
    </w:p>
    <w:p w14:paraId="7EB12BBE" w14:textId="77777777" w:rsidR="00986737" w:rsidRPr="00BC1AAE" w:rsidRDefault="003F23D5" w:rsidP="00986737">
      <w:pPr>
        <w:spacing w:line="360" w:lineRule="auto"/>
      </w:pPr>
      <w:r w:rsidRPr="00BC1AAE">
        <w:t>Pl. Zwycięstwa</w:t>
      </w:r>
      <w:r w:rsidR="00986737" w:rsidRPr="00BC1AAE">
        <w:t xml:space="preserve"> </w:t>
      </w:r>
      <w:r w:rsidRPr="00BC1AAE">
        <w:t>13</w:t>
      </w:r>
    </w:p>
    <w:p w14:paraId="6DE81334" w14:textId="77777777" w:rsidR="00986737" w:rsidRPr="00BC1AAE" w:rsidRDefault="003F23D5" w:rsidP="00986737">
      <w:r w:rsidRPr="00BC1AAE">
        <w:t>32-005</w:t>
      </w:r>
      <w:r w:rsidR="00986737" w:rsidRPr="00BC1AAE">
        <w:t xml:space="preserve"> </w:t>
      </w:r>
      <w:r w:rsidRPr="00BC1AAE">
        <w:t>Niepołomice</w:t>
      </w:r>
    </w:p>
    <w:p w14:paraId="53CAADD0" w14:textId="124F1F84" w:rsidR="00986737" w:rsidRPr="00BC1AAE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BC1AAE" w14:paraId="0300581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7AE718" w14:textId="77777777" w:rsidR="00986737" w:rsidRPr="00BC1AAE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BC1AAE">
              <w:rPr>
                <w:b/>
                <w:spacing w:val="20"/>
              </w:rPr>
              <w:t>INFORMACJA Z OTWARCIA OFERT</w:t>
            </w:r>
          </w:p>
        </w:tc>
      </w:tr>
    </w:tbl>
    <w:p w14:paraId="3F403210" w14:textId="77777777" w:rsidR="00986737" w:rsidRPr="00BC1AAE" w:rsidRDefault="00986737" w:rsidP="00986737">
      <w:pPr>
        <w:pStyle w:val="Nagwek"/>
        <w:tabs>
          <w:tab w:val="clear" w:pos="4536"/>
        </w:tabs>
        <w:spacing w:after="360"/>
      </w:pPr>
      <w:r w:rsidRPr="00BC1AAE">
        <w:tab/>
        <w:t xml:space="preserve"> </w:t>
      </w:r>
    </w:p>
    <w:p w14:paraId="1CCD6323" w14:textId="77777777" w:rsidR="00986737" w:rsidRPr="00BC1AAE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BC1AAE">
        <w:rPr>
          <w:rFonts w:eastAsia="Calibri"/>
          <w:lang w:eastAsia="en-US"/>
        </w:rPr>
        <w:t xml:space="preserve">Dotyczy </w:t>
      </w:r>
      <w:r w:rsidRPr="00BC1AAE">
        <w:t>postępowania o udzielenie zamówienia publicznego</w:t>
      </w:r>
      <w:r w:rsidRPr="00BC1AA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BC1AAE" w14:paraId="68E17EA7" w14:textId="77777777" w:rsidTr="005A632E">
        <w:tc>
          <w:tcPr>
            <w:tcW w:w="2269" w:type="dxa"/>
          </w:tcPr>
          <w:p w14:paraId="0E60FF99" w14:textId="77777777" w:rsidR="00986737" w:rsidRPr="00BC1AA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C1AAE">
              <w:t>Nazwa zamówienia:</w:t>
            </w:r>
          </w:p>
        </w:tc>
        <w:tc>
          <w:tcPr>
            <w:tcW w:w="6803" w:type="dxa"/>
          </w:tcPr>
          <w:p w14:paraId="3A3A47CE" w14:textId="77777777" w:rsidR="00986737" w:rsidRPr="00BC1AAE" w:rsidRDefault="003F23D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1AAE">
              <w:rPr>
                <w:bCs/>
              </w:rPr>
              <w:t>Zakup kursów zawodowych dla nauczycieli CKZiU Niepołomice w ramach projektu: Rozwijanie umiejętności zawodowych uczniów oraz kadry pedagogicznej szkół prowadzących kształcenie zawodowe w Niepołomicach</w:t>
            </w:r>
            <w:r w:rsidR="00986737" w:rsidRPr="00BC1AAE">
              <w:rPr>
                <w:bCs/>
              </w:rPr>
              <w:t>.</w:t>
            </w:r>
          </w:p>
        </w:tc>
      </w:tr>
      <w:tr w:rsidR="003F23D5" w:rsidRPr="00BC1AAE" w14:paraId="5811F864" w14:textId="77777777" w:rsidTr="00905F90">
        <w:tc>
          <w:tcPr>
            <w:tcW w:w="2269" w:type="dxa"/>
          </w:tcPr>
          <w:p w14:paraId="2DC4BE30" w14:textId="77777777" w:rsidR="003F23D5" w:rsidRPr="00BC1AAE" w:rsidRDefault="003F23D5" w:rsidP="00905F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C1AAE">
              <w:t>Numer referencyjny:</w:t>
            </w:r>
          </w:p>
        </w:tc>
        <w:tc>
          <w:tcPr>
            <w:tcW w:w="6803" w:type="dxa"/>
          </w:tcPr>
          <w:p w14:paraId="6FC0F207" w14:textId="77777777" w:rsidR="003F23D5" w:rsidRPr="00BC1AAE" w:rsidRDefault="003F23D5" w:rsidP="00905F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C1AAE">
              <w:rPr>
                <w:bCs/>
              </w:rPr>
              <w:t>ZP.271.15.2026</w:t>
            </w:r>
          </w:p>
        </w:tc>
      </w:tr>
    </w:tbl>
    <w:p w14:paraId="44730C4A" w14:textId="77777777" w:rsidR="00A80738" w:rsidRPr="00BC1AA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0CAB454F" w14:textId="7A44F06D" w:rsidR="00D665F5" w:rsidRPr="00BC1AAE" w:rsidRDefault="00D665F5" w:rsidP="00986737">
      <w:pPr>
        <w:spacing w:before="120" w:line="360" w:lineRule="auto"/>
        <w:jc w:val="both"/>
      </w:pPr>
      <w:r w:rsidRPr="00BC1AAE">
        <w:t>Zamawiający, działając na podstawie art. 22</w:t>
      </w:r>
      <w:r w:rsidR="00FC7F5E" w:rsidRPr="00BC1AAE">
        <w:t>2</w:t>
      </w:r>
      <w:r w:rsidRPr="00BC1AAE">
        <w:t xml:space="preserve"> ust. 5 </w:t>
      </w:r>
      <w:r w:rsidRPr="00BC1AAE">
        <w:rPr>
          <w:bCs/>
        </w:rPr>
        <w:t>ustawy z dnia 11 września 2019 r. Prawo zamówień publicznych</w:t>
      </w:r>
      <w:r w:rsidRPr="00BC1AAE">
        <w:t xml:space="preserve"> </w:t>
      </w:r>
      <w:r w:rsidR="003F23D5" w:rsidRPr="00BC1AAE">
        <w:t xml:space="preserve">(t.j. Dz. U. z 2024 r. poz. 1320 </w:t>
      </w:r>
      <w:r w:rsidR="00BC1AAE">
        <w:t>ze</w:t>
      </w:r>
      <w:r w:rsidR="003F23D5" w:rsidRPr="00BC1AAE">
        <w:t xml:space="preserve"> zm.)</w:t>
      </w:r>
      <w:r w:rsidR="00490DC0" w:rsidRPr="00BC1AAE">
        <w:t xml:space="preserve"> </w:t>
      </w:r>
      <w:r w:rsidRPr="00BC1AAE">
        <w:t>udostępnia</w:t>
      </w:r>
      <w:r w:rsidR="00F95C33" w:rsidRPr="00BC1AAE">
        <w:t xml:space="preserve"> </w:t>
      </w:r>
      <w:r w:rsidR="004C7E9B" w:rsidRPr="00BC1AAE">
        <w:t>informacj</w:t>
      </w:r>
      <w:r w:rsidR="00577BC6" w:rsidRPr="00BC1AAE">
        <w:t>ę</w:t>
      </w:r>
      <w:r w:rsidR="00035488" w:rsidRPr="00BC1AAE">
        <w:t xml:space="preserve"> z otwarcia ofert</w:t>
      </w:r>
      <w:r w:rsidR="00577BC6" w:rsidRPr="00BC1AAE">
        <w:t>.</w:t>
      </w:r>
    </w:p>
    <w:p w14:paraId="218E93AF" w14:textId="77777777" w:rsidR="00A80738" w:rsidRPr="00BC1AAE" w:rsidRDefault="00D665F5" w:rsidP="00986737">
      <w:pPr>
        <w:spacing w:before="120" w:after="60" w:line="360" w:lineRule="auto"/>
        <w:jc w:val="both"/>
      </w:pPr>
      <w:r w:rsidRPr="00BC1AAE">
        <w:t>Podczas otwarcia ofert, mającego miejsce</w:t>
      </w:r>
      <w:r w:rsidR="00FF4AB1" w:rsidRPr="00BC1AAE">
        <w:t xml:space="preserve"> w dniu </w:t>
      </w:r>
      <w:r w:rsidR="003F23D5" w:rsidRPr="00BC1AAE">
        <w:t>17/04/2026</w:t>
      </w:r>
      <w:r w:rsidR="00FF4AB1" w:rsidRPr="00BC1AAE">
        <w:t xml:space="preserve"> o godz. </w:t>
      </w:r>
      <w:r w:rsidR="003F23D5" w:rsidRPr="00BC1AAE">
        <w:t>09:30</w:t>
      </w:r>
      <w:r w:rsidRPr="00BC1AA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C1AAE" w14:paraId="3440F0EA" w14:textId="77777777" w:rsidTr="005A632E">
        <w:tc>
          <w:tcPr>
            <w:tcW w:w="1276" w:type="dxa"/>
            <w:shd w:val="clear" w:color="auto" w:fill="F2F2F2"/>
            <w:vAlign w:val="center"/>
          </w:tcPr>
          <w:p w14:paraId="75C46BF3" w14:textId="77777777" w:rsidR="006B27ED" w:rsidRPr="00BC1AAE" w:rsidRDefault="00986737" w:rsidP="00C82837">
            <w:pPr>
              <w:spacing w:before="120" w:after="120"/>
              <w:jc w:val="center"/>
            </w:pPr>
            <w:r w:rsidRPr="00BC1AAE">
              <w:t>Oferta n</w:t>
            </w:r>
            <w:r w:rsidR="006B27ED" w:rsidRPr="00BC1AAE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B6E3F25" w14:textId="77777777" w:rsidR="006B27ED" w:rsidRPr="00BC1AAE" w:rsidRDefault="00986737" w:rsidP="00C82837">
            <w:pPr>
              <w:spacing w:before="120" w:after="120"/>
              <w:jc w:val="center"/>
            </w:pPr>
            <w:r w:rsidRPr="00BC1AAE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F791748" w14:textId="77777777" w:rsidR="006B27ED" w:rsidRPr="00BC1AAE" w:rsidRDefault="006B27ED" w:rsidP="00BB547B">
            <w:pPr>
              <w:spacing w:before="120" w:after="120"/>
              <w:jc w:val="center"/>
            </w:pPr>
            <w:r w:rsidRPr="00BC1AAE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37ED869" w14:textId="77777777" w:rsidR="006B27ED" w:rsidRPr="00BC1AAE" w:rsidRDefault="006B27ED" w:rsidP="00C82837">
            <w:pPr>
              <w:spacing w:before="120" w:after="120"/>
              <w:jc w:val="center"/>
            </w:pPr>
            <w:r w:rsidRPr="00BC1AAE">
              <w:t>Cena oferty</w:t>
            </w:r>
          </w:p>
        </w:tc>
      </w:tr>
      <w:tr w:rsidR="003F23D5" w:rsidRPr="00BC1AAE" w14:paraId="4CD500EA" w14:textId="77777777" w:rsidTr="00905F90">
        <w:tc>
          <w:tcPr>
            <w:tcW w:w="1276" w:type="dxa"/>
            <w:vAlign w:val="center"/>
          </w:tcPr>
          <w:p w14:paraId="3A670066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</w:t>
            </w:r>
          </w:p>
        </w:tc>
        <w:tc>
          <w:tcPr>
            <w:tcW w:w="1276" w:type="dxa"/>
            <w:vAlign w:val="center"/>
          </w:tcPr>
          <w:p w14:paraId="1C871629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</w:t>
            </w:r>
          </w:p>
        </w:tc>
        <w:tc>
          <w:tcPr>
            <w:tcW w:w="3969" w:type="dxa"/>
          </w:tcPr>
          <w:p w14:paraId="0569D2DA" w14:textId="77777777" w:rsidR="003F23D5" w:rsidRPr="00BC1AAE" w:rsidRDefault="003F23D5" w:rsidP="00905F90">
            <w:pPr>
              <w:spacing w:before="80" w:after="40"/>
            </w:pPr>
            <w:r w:rsidRPr="00BC1AAE">
              <w:t>AKADEMIA EDUKACJI Klaudia Beker</w:t>
            </w:r>
          </w:p>
          <w:p w14:paraId="47CAB243" w14:textId="3689D0F8" w:rsidR="003F23D5" w:rsidRPr="00BC1AAE" w:rsidRDefault="00BC1AAE" w:rsidP="00905F90">
            <w:r>
              <w:t xml:space="preserve">Ul. </w:t>
            </w:r>
            <w:r w:rsidR="003F23D5" w:rsidRPr="00BC1AAE">
              <w:t xml:space="preserve">Czysta 11/28 </w:t>
            </w:r>
          </w:p>
          <w:p w14:paraId="46258F9A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43-100 Tychy</w:t>
            </w:r>
          </w:p>
        </w:tc>
        <w:tc>
          <w:tcPr>
            <w:tcW w:w="2551" w:type="dxa"/>
            <w:vAlign w:val="center"/>
          </w:tcPr>
          <w:p w14:paraId="2A02E9ED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76 515.00 zł</w:t>
            </w:r>
          </w:p>
        </w:tc>
      </w:tr>
      <w:tr w:rsidR="003F23D5" w:rsidRPr="00BC1AAE" w14:paraId="60AA3E2B" w14:textId="77777777" w:rsidTr="00905F90">
        <w:tc>
          <w:tcPr>
            <w:tcW w:w="1276" w:type="dxa"/>
            <w:vAlign w:val="center"/>
          </w:tcPr>
          <w:p w14:paraId="2290E65A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</w:t>
            </w:r>
          </w:p>
        </w:tc>
        <w:tc>
          <w:tcPr>
            <w:tcW w:w="1276" w:type="dxa"/>
            <w:vAlign w:val="center"/>
          </w:tcPr>
          <w:p w14:paraId="2BE1E044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</w:t>
            </w:r>
          </w:p>
        </w:tc>
        <w:tc>
          <w:tcPr>
            <w:tcW w:w="3969" w:type="dxa"/>
          </w:tcPr>
          <w:p w14:paraId="136554D1" w14:textId="77777777" w:rsidR="003F23D5" w:rsidRPr="00BC1AAE" w:rsidRDefault="003F23D5" w:rsidP="00905F90">
            <w:pPr>
              <w:spacing w:before="80" w:after="40"/>
            </w:pPr>
            <w:r w:rsidRPr="00BC1AAE">
              <w:t>AKADEMIA EDUKACJI Klaudia Beker</w:t>
            </w:r>
          </w:p>
          <w:p w14:paraId="31738DAC" w14:textId="28722B4B" w:rsidR="003F23D5" w:rsidRPr="00BC1AAE" w:rsidRDefault="00BC1AAE" w:rsidP="00905F90">
            <w:r>
              <w:t xml:space="preserve">Ul. </w:t>
            </w:r>
            <w:r w:rsidR="003F23D5" w:rsidRPr="00BC1AAE">
              <w:t xml:space="preserve">Czysta 11/28 </w:t>
            </w:r>
          </w:p>
          <w:p w14:paraId="390EDEB8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43-100 Tychy</w:t>
            </w:r>
          </w:p>
        </w:tc>
        <w:tc>
          <w:tcPr>
            <w:tcW w:w="2551" w:type="dxa"/>
            <w:vAlign w:val="center"/>
          </w:tcPr>
          <w:p w14:paraId="0A830D84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20 980.00 zł</w:t>
            </w:r>
          </w:p>
        </w:tc>
      </w:tr>
      <w:tr w:rsidR="003F23D5" w:rsidRPr="00BC1AAE" w14:paraId="47ADF3AC" w14:textId="77777777" w:rsidTr="00905F90">
        <w:tc>
          <w:tcPr>
            <w:tcW w:w="1276" w:type="dxa"/>
            <w:vAlign w:val="center"/>
          </w:tcPr>
          <w:p w14:paraId="7E1FE0D1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</w:t>
            </w:r>
          </w:p>
        </w:tc>
        <w:tc>
          <w:tcPr>
            <w:tcW w:w="1276" w:type="dxa"/>
            <w:vAlign w:val="center"/>
          </w:tcPr>
          <w:p w14:paraId="2800B307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</w:t>
            </w:r>
          </w:p>
        </w:tc>
        <w:tc>
          <w:tcPr>
            <w:tcW w:w="3969" w:type="dxa"/>
          </w:tcPr>
          <w:p w14:paraId="3DE0EC2F" w14:textId="77777777" w:rsidR="003F23D5" w:rsidRPr="00BC1AAE" w:rsidRDefault="003F23D5" w:rsidP="00905F90">
            <w:pPr>
              <w:spacing w:before="80" w:after="40"/>
            </w:pPr>
            <w:r w:rsidRPr="00BC1AAE">
              <w:t>AKADEMIA EDUKACJI Klaudia Beker</w:t>
            </w:r>
          </w:p>
          <w:p w14:paraId="78D19C57" w14:textId="54DEA0E6" w:rsidR="003F23D5" w:rsidRPr="00BC1AAE" w:rsidRDefault="00BC1AAE" w:rsidP="00905F90">
            <w:r>
              <w:t xml:space="preserve">Ul. </w:t>
            </w:r>
            <w:r w:rsidR="003F23D5" w:rsidRPr="00BC1AAE">
              <w:t xml:space="preserve">Czysta 11/28 </w:t>
            </w:r>
          </w:p>
          <w:p w14:paraId="1C67AA92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43-100 Tychy</w:t>
            </w:r>
          </w:p>
        </w:tc>
        <w:tc>
          <w:tcPr>
            <w:tcW w:w="2551" w:type="dxa"/>
            <w:vAlign w:val="center"/>
          </w:tcPr>
          <w:p w14:paraId="50076B58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29 600.00 zł</w:t>
            </w:r>
          </w:p>
        </w:tc>
      </w:tr>
      <w:tr w:rsidR="003F23D5" w:rsidRPr="00BC1AAE" w14:paraId="05AEC7FA" w14:textId="77777777" w:rsidTr="00905F90">
        <w:tc>
          <w:tcPr>
            <w:tcW w:w="1276" w:type="dxa"/>
            <w:vAlign w:val="center"/>
          </w:tcPr>
          <w:p w14:paraId="7769EC1E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</w:t>
            </w:r>
          </w:p>
        </w:tc>
        <w:tc>
          <w:tcPr>
            <w:tcW w:w="1276" w:type="dxa"/>
            <w:vAlign w:val="center"/>
          </w:tcPr>
          <w:p w14:paraId="3594248C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3969" w:type="dxa"/>
          </w:tcPr>
          <w:p w14:paraId="0F4AED33" w14:textId="77777777" w:rsidR="003F23D5" w:rsidRPr="00BC1AAE" w:rsidRDefault="003F23D5" w:rsidP="00905F90">
            <w:pPr>
              <w:spacing w:before="80" w:after="40"/>
            </w:pPr>
            <w:r w:rsidRPr="00BC1AAE">
              <w:t>AKADEMIA EDUKACJI Klaudia Beker</w:t>
            </w:r>
          </w:p>
          <w:p w14:paraId="487A64F0" w14:textId="0B10632C" w:rsidR="003F23D5" w:rsidRPr="00BC1AAE" w:rsidRDefault="00BC1AAE" w:rsidP="00905F90">
            <w:r>
              <w:t xml:space="preserve">Ul. </w:t>
            </w:r>
            <w:r w:rsidR="003F23D5" w:rsidRPr="00BC1AAE">
              <w:t xml:space="preserve">Czysta 11/28 </w:t>
            </w:r>
          </w:p>
          <w:p w14:paraId="1A7F39DC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43-100 Tychy</w:t>
            </w:r>
          </w:p>
        </w:tc>
        <w:tc>
          <w:tcPr>
            <w:tcW w:w="2551" w:type="dxa"/>
            <w:vAlign w:val="center"/>
          </w:tcPr>
          <w:p w14:paraId="1DDB6B44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52 000.00 zł</w:t>
            </w:r>
          </w:p>
        </w:tc>
      </w:tr>
      <w:tr w:rsidR="003F23D5" w:rsidRPr="00BC1AAE" w14:paraId="786C9D41" w14:textId="77777777" w:rsidTr="00905F90">
        <w:tc>
          <w:tcPr>
            <w:tcW w:w="1276" w:type="dxa"/>
            <w:vAlign w:val="center"/>
          </w:tcPr>
          <w:p w14:paraId="1D3A851C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</w:t>
            </w:r>
          </w:p>
        </w:tc>
        <w:tc>
          <w:tcPr>
            <w:tcW w:w="1276" w:type="dxa"/>
            <w:vAlign w:val="center"/>
          </w:tcPr>
          <w:p w14:paraId="69113AFE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</w:t>
            </w:r>
          </w:p>
        </w:tc>
        <w:tc>
          <w:tcPr>
            <w:tcW w:w="3969" w:type="dxa"/>
          </w:tcPr>
          <w:p w14:paraId="5511087A" w14:textId="77777777" w:rsidR="003F23D5" w:rsidRPr="00BC1AAE" w:rsidRDefault="003F23D5" w:rsidP="00905F90">
            <w:pPr>
              <w:spacing w:before="80" w:after="40"/>
            </w:pPr>
            <w:r w:rsidRPr="00BC1AAE">
              <w:t>INFO-BIZ PROFESJONALNA EDUKACJA SP. Z O.O.</w:t>
            </w:r>
          </w:p>
          <w:p w14:paraId="097F00DF" w14:textId="736E716C" w:rsidR="003F23D5" w:rsidRPr="00BC1AAE" w:rsidRDefault="00BC1AAE" w:rsidP="00905F90">
            <w:r>
              <w:t xml:space="preserve">Ul. </w:t>
            </w:r>
            <w:r w:rsidR="003F23D5" w:rsidRPr="00BC1AAE">
              <w:t xml:space="preserve">Chełmińska 106A/36 </w:t>
            </w:r>
          </w:p>
          <w:p w14:paraId="6851289A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86-300 Grudziądz</w:t>
            </w:r>
          </w:p>
        </w:tc>
        <w:tc>
          <w:tcPr>
            <w:tcW w:w="2551" w:type="dxa"/>
            <w:vAlign w:val="center"/>
          </w:tcPr>
          <w:p w14:paraId="0C8F81A0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25 400.00 zł</w:t>
            </w:r>
          </w:p>
        </w:tc>
      </w:tr>
      <w:tr w:rsidR="003F23D5" w:rsidRPr="00BC1AAE" w14:paraId="01E35E2C" w14:textId="77777777" w:rsidTr="00905F90">
        <w:tc>
          <w:tcPr>
            <w:tcW w:w="1276" w:type="dxa"/>
            <w:vAlign w:val="center"/>
          </w:tcPr>
          <w:p w14:paraId="79D9C769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</w:t>
            </w:r>
          </w:p>
        </w:tc>
        <w:tc>
          <w:tcPr>
            <w:tcW w:w="1276" w:type="dxa"/>
            <w:vAlign w:val="center"/>
          </w:tcPr>
          <w:p w14:paraId="32C410A4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</w:t>
            </w:r>
          </w:p>
        </w:tc>
        <w:tc>
          <w:tcPr>
            <w:tcW w:w="3969" w:type="dxa"/>
          </w:tcPr>
          <w:p w14:paraId="26BF230B" w14:textId="77777777" w:rsidR="003F23D5" w:rsidRPr="00BC1AAE" w:rsidRDefault="003F23D5" w:rsidP="00905F90">
            <w:pPr>
              <w:spacing w:before="80" w:after="40"/>
            </w:pPr>
            <w:r w:rsidRPr="00BC1AAE">
              <w:t>STREFA ROZWOJU Danuta Rynkiewicz</w:t>
            </w:r>
          </w:p>
          <w:p w14:paraId="0DB03112" w14:textId="77777777" w:rsidR="003F23D5" w:rsidRPr="00BC1AAE" w:rsidRDefault="003F23D5" w:rsidP="00905F90">
            <w:r w:rsidRPr="00BC1AAE">
              <w:t xml:space="preserve">ul. Emilii Plater 1a/53 </w:t>
            </w:r>
          </w:p>
          <w:p w14:paraId="3B572B5F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05-500 Piaseczno</w:t>
            </w:r>
          </w:p>
        </w:tc>
        <w:tc>
          <w:tcPr>
            <w:tcW w:w="2551" w:type="dxa"/>
            <w:vAlign w:val="center"/>
          </w:tcPr>
          <w:p w14:paraId="1A27BF52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24 420.00 zł</w:t>
            </w:r>
          </w:p>
        </w:tc>
      </w:tr>
      <w:tr w:rsidR="003F23D5" w:rsidRPr="00BC1AAE" w14:paraId="1D69924B" w14:textId="77777777" w:rsidTr="00905F90">
        <w:tc>
          <w:tcPr>
            <w:tcW w:w="1276" w:type="dxa"/>
            <w:vAlign w:val="center"/>
          </w:tcPr>
          <w:p w14:paraId="0AA06600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lastRenderedPageBreak/>
              <w:t>4</w:t>
            </w:r>
          </w:p>
        </w:tc>
        <w:tc>
          <w:tcPr>
            <w:tcW w:w="1276" w:type="dxa"/>
            <w:vAlign w:val="center"/>
          </w:tcPr>
          <w:p w14:paraId="4675C154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</w:t>
            </w:r>
          </w:p>
        </w:tc>
        <w:tc>
          <w:tcPr>
            <w:tcW w:w="3969" w:type="dxa"/>
          </w:tcPr>
          <w:p w14:paraId="2E868E3F" w14:textId="77777777" w:rsidR="003F23D5" w:rsidRPr="00BC1AAE" w:rsidRDefault="003F23D5" w:rsidP="00905F90">
            <w:pPr>
              <w:spacing w:before="80" w:after="40"/>
            </w:pPr>
            <w:r w:rsidRPr="00BC1AAE">
              <w:t>MARIA OCZKO CENTRUM KSZTAŁCENIA DOROSŁYCH</w:t>
            </w:r>
          </w:p>
          <w:p w14:paraId="7B0BD02A" w14:textId="77777777" w:rsidR="003F23D5" w:rsidRPr="00BC1AAE" w:rsidRDefault="003F23D5" w:rsidP="00905F90">
            <w:r w:rsidRPr="00BC1AAE">
              <w:t xml:space="preserve">ul. Żwirki i Wigury 27 </w:t>
            </w:r>
          </w:p>
          <w:p w14:paraId="0F3DCDD4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32-650 Kęty</w:t>
            </w:r>
          </w:p>
        </w:tc>
        <w:tc>
          <w:tcPr>
            <w:tcW w:w="2551" w:type="dxa"/>
            <w:vAlign w:val="center"/>
          </w:tcPr>
          <w:p w14:paraId="510DE727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32 180.00 zł</w:t>
            </w:r>
          </w:p>
        </w:tc>
      </w:tr>
      <w:tr w:rsidR="003F23D5" w:rsidRPr="00BC1AAE" w14:paraId="50DA1382" w14:textId="77777777" w:rsidTr="00905F90">
        <w:tc>
          <w:tcPr>
            <w:tcW w:w="1276" w:type="dxa"/>
            <w:vAlign w:val="center"/>
          </w:tcPr>
          <w:p w14:paraId="761E19E4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5</w:t>
            </w:r>
          </w:p>
        </w:tc>
        <w:tc>
          <w:tcPr>
            <w:tcW w:w="1276" w:type="dxa"/>
            <w:vAlign w:val="center"/>
          </w:tcPr>
          <w:p w14:paraId="7BD42713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</w:t>
            </w:r>
          </w:p>
        </w:tc>
        <w:tc>
          <w:tcPr>
            <w:tcW w:w="3969" w:type="dxa"/>
          </w:tcPr>
          <w:p w14:paraId="14EC0FCC" w14:textId="77777777" w:rsidR="003F23D5" w:rsidRPr="00BC1AAE" w:rsidRDefault="003F23D5" w:rsidP="00905F90">
            <w:pPr>
              <w:spacing w:before="80" w:after="40"/>
            </w:pPr>
            <w:r w:rsidRPr="00BC1AAE">
              <w:t>EDUSCHOOL Sp. z o.o.</w:t>
            </w:r>
          </w:p>
          <w:p w14:paraId="3F26BD62" w14:textId="77777777" w:rsidR="003F23D5" w:rsidRPr="00BC1AAE" w:rsidRDefault="003F23D5" w:rsidP="00905F90">
            <w:r w:rsidRPr="00BC1AAE">
              <w:t xml:space="preserve">Nowy Świat 49 </w:t>
            </w:r>
          </w:p>
          <w:p w14:paraId="4C3C1BE3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00-042 Warszawa</w:t>
            </w:r>
          </w:p>
        </w:tc>
        <w:tc>
          <w:tcPr>
            <w:tcW w:w="2551" w:type="dxa"/>
            <w:vAlign w:val="center"/>
          </w:tcPr>
          <w:p w14:paraId="3906B1A7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29 500.00 zł</w:t>
            </w:r>
          </w:p>
        </w:tc>
      </w:tr>
      <w:tr w:rsidR="003F23D5" w:rsidRPr="00BC1AAE" w14:paraId="24A1A2C1" w14:textId="77777777" w:rsidTr="00905F90">
        <w:tc>
          <w:tcPr>
            <w:tcW w:w="1276" w:type="dxa"/>
            <w:vAlign w:val="center"/>
          </w:tcPr>
          <w:p w14:paraId="592B32C6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6</w:t>
            </w:r>
          </w:p>
        </w:tc>
        <w:tc>
          <w:tcPr>
            <w:tcW w:w="1276" w:type="dxa"/>
            <w:vAlign w:val="center"/>
          </w:tcPr>
          <w:p w14:paraId="6947B9E2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</w:t>
            </w:r>
          </w:p>
        </w:tc>
        <w:tc>
          <w:tcPr>
            <w:tcW w:w="3969" w:type="dxa"/>
          </w:tcPr>
          <w:p w14:paraId="7FB2F8C7" w14:textId="3307B1C0" w:rsidR="003F23D5" w:rsidRPr="00BC1AAE" w:rsidRDefault="003F23D5" w:rsidP="00905F90">
            <w:pPr>
              <w:spacing w:before="80" w:after="40"/>
            </w:pPr>
            <w:r w:rsidRPr="00BC1AAE">
              <w:t xml:space="preserve">Akademia Rozwoju ATTIVARE </w:t>
            </w:r>
            <w:r w:rsidR="00BC1AAE">
              <w:br/>
            </w:r>
            <w:r w:rsidRPr="00BC1AAE">
              <w:t>Magdalena Małucha</w:t>
            </w:r>
          </w:p>
          <w:p w14:paraId="0FFED6CB" w14:textId="77777777" w:rsidR="003F23D5" w:rsidRPr="00BC1AAE" w:rsidRDefault="003F23D5" w:rsidP="00905F90">
            <w:r w:rsidRPr="00BC1AAE">
              <w:t xml:space="preserve">Erazma Jerzmanowskiego 36/94 </w:t>
            </w:r>
          </w:p>
          <w:p w14:paraId="3E82DDD2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30-836 Kraków</w:t>
            </w:r>
          </w:p>
        </w:tc>
        <w:tc>
          <w:tcPr>
            <w:tcW w:w="2551" w:type="dxa"/>
            <w:vAlign w:val="center"/>
          </w:tcPr>
          <w:p w14:paraId="3D84A458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73 500.00 zł</w:t>
            </w:r>
          </w:p>
        </w:tc>
      </w:tr>
      <w:tr w:rsidR="003F23D5" w:rsidRPr="00BC1AAE" w14:paraId="11B5FF34" w14:textId="77777777" w:rsidTr="00905F90">
        <w:tc>
          <w:tcPr>
            <w:tcW w:w="1276" w:type="dxa"/>
            <w:vAlign w:val="center"/>
          </w:tcPr>
          <w:p w14:paraId="67ED9755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6</w:t>
            </w:r>
          </w:p>
        </w:tc>
        <w:tc>
          <w:tcPr>
            <w:tcW w:w="1276" w:type="dxa"/>
            <w:vAlign w:val="center"/>
          </w:tcPr>
          <w:p w14:paraId="20D39430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</w:t>
            </w:r>
          </w:p>
        </w:tc>
        <w:tc>
          <w:tcPr>
            <w:tcW w:w="3969" w:type="dxa"/>
          </w:tcPr>
          <w:p w14:paraId="6FE8B606" w14:textId="48745C5A" w:rsidR="003F23D5" w:rsidRPr="00BC1AAE" w:rsidRDefault="003F23D5" w:rsidP="00905F90">
            <w:pPr>
              <w:spacing w:before="80" w:after="40"/>
            </w:pPr>
            <w:r w:rsidRPr="00BC1AAE">
              <w:t xml:space="preserve">Akademia Rozwoju ATTIVARE </w:t>
            </w:r>
            <w:r w:rsidR="00BC1AAE">
              <w:br/>
            </w:r>
            <w:r w:rsidRPr="00BC1AAE">
              <w:t>Magdalena Małucha</w:t>
            </w:r>
          </w:p>
          <w:p w14:paraId="4D9BF40C" w14:textId="77777777" w:rsidR="003F23D5" w:rsidRPr="00BC1AAE" w:rsidRDefault="003F23D5" w:rsidP="00905F90">
            <w:r w:rsidRPr="00BC1AAE">
              <w:t xml:space="preserve">Erazma Jerzmanowskiego 36/94 </w:t>
            </w:r>
          </w:p>
          <w:p w14:paraId="72EE518A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30-836 Kraków</w:t>
            </w:r>
          </w:p>
        </w:tc>
        <w:tc>
          <w:tcPr>
            <w:tcW w:w="2551" w:type="dxa"/>
            <w:vAlign w:val="center"/>
          </w:tcPr>
          <w:p w14:paraId="3BBB0B87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38 500.00 zł</w:t>
            </w:r>
          </w:p>
        </w:tc>
      </w:tr>
      <w:tr w:rsidR="003F23D5" w:rsidRPr="00BC1AAE" w14:paraId="341C1E2B" w14:textId="77777777" w:rsidTr="00905F90">
        <w:tc>
          <w:tcPr>
            <w:tcW w:w="1276" w:type="dxa"/>
            <w:vAlign w:val="center"/>
          </w:tcPr>
          <w:p w14:paraId="0E0C3A79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6</w:t>
            </w:r>
          </w:p>
        </w:tc>
        <w:tc>
          <w:tcPr>
            <w:tcW w:w="1276" w:type="dxa"/>
            <w:vAlign w:val="center"/>
          </w:tcPr>
          <w:p w14:paraId="062BD980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</w:t>
            </w:r>
          </w:p>
        </w:tc>
        <w:tc>
          <w:tcPr>
            <w:tcW w:w="3969" w:type="dxa"/>
          </w:tcPr>
          <w:p w14:paraId="5B43B70D" w14:textId="493AF069" w:rsidR="003F23D5" w:rsidRPr="00BC1AAE" w:rsidRDefault="003F23D5" w:rsidP="00905F90">
            <w:pPr>
              <w:spacing w:before="80" w:after="40"/>
            </w:pPr>
            <w:r w:rsidRPr="00BC1AAE">
              <w:t xml:space="preserve">Akademia Rozwoju ATTIVARE </w:t>
            </w:r>
            <w:r w:rsidR="00BC1AAE">
              <w:br/>
            </w:r>
            <w:r w:rsidRPr="00BC1AAE">
              <w:t>Magdalena Małucha</w:t>
            </w:r>
          </w:p>
          <w:p w14:paraId="4FD2465D" w14:textId="77777777" w:rsidR="003F23D5" w:rsidRPr="00BC1AAE" w:rsidRDefault="003F23D5" w:rsidP="00905F90">
            <w:r w:rsidRPr="00BC1AAE">
              <w:t xml:space="preserve">Erazma Jerzmanowskiego 36/94 </w:t>
            </w:r>
          </w:p>
          <w:p w14:paraId="50E2330E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30-836 Kraków</w:t>
            </w:r>
          </w:p>
        </w:tc>
        <w:tc>
          <w:tcPr>
            <w:tcW w:w="2551" w:type="dxa"/>
            <w:vAlign w:val="center"/>
          </w:tcPr>
          <w:p w14:paraId="10CD6EB0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36 000.00 zł</w:t>
            </w:r>
          </w:p>
        </w:tc>
      </w:tr>
      <w:tr w:rsidR="003F23D5" w:rsidRPr="00BC1AAE" w14:paraId="2E1DA4AC" w14:textId="77777777" w:rsidTr="00905F90">
        <w:tc>
          <w:tcPr>
            <w:tcW w:w="1276" w:type="dxa"/>
            <w:vAlign w:val="center"/>
          </w:tcPr>
          <w:p w14:paraId="35BE355B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6</w:t>
            </w:r>
          </w:p>
        </w:tc>
        <w:tc>
          <w:tcPr>
            <w:tcW w:w="1276" w:type="dxa"/>
            <w:vAlign w:val="center"/>
          </w:tcPr>
          <w:p w14:paraId="5D11C6D0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4</w:t>
            </w:r>
          </w:p>
        </w:tc>
        <w:tc>
          <w:tcPr>
            <w:tcW w:w="3969" w:type="dxa"/>
          </w:tcPr>
          <w:p w14:paraId="0E0502D7" w14:textId="7525C7EE" w:rsidR="003F23D5" w:rsidRPr="00BC1AAE" w:rsidRDefault="003F23D5" w:rsidP="00905F90">
            <w:pPr>
              <w:spacing w:before="80" w:after="40"/>
            </w:pPr>
            <w:r w:rsidRPr="00BC1AAE">
              <w:t xml:space="preserve">Akademia Rozwoju ATTIVARE </w:t>
            </w:r>
            <w:r w:rsidR="00BC1AAE">
              <w:br/>
            </w:r>
            <w:r w:rsidRPr="00BC1AAE">
              <w:t>Magdalena Małucha</w:t>
            </w:r>
          </w:p>
          <w:p w14:paraId="714AAD72" w14:textId="77777777" w:rsidR="003F23D5" w:rsidRPr="00BC1AAE" w:rsidRDefault="003F23D5" w:rsidP="00905F90">
            <w:r w:rsidRPr="00BC1AAE">
              <w:t xml:space="preserve">Erazma Jerzmanowskiego 36/94 </w:t>
            </w:r>
          </w:p>
          <w:p w14:paraId="58ECE938" w14:textId="77777777" w:rsidR="003F23D5" w:rsidRPr="00BC1AAE" w:rsidRDefault="003F23D5" w:rsidP="00905F90">
            <w:pPr>
              <w:spacing w:after="80"/>
              <w:jc w:val="both"/>
            </w:pPr>
            <w:r w:rsidRPr="00BC1AAE">
              <w:t>30-836 Kraków</w:t>
            </w:r>
          </w:p>
        </w:tc>
        <w:tc>
          <w:tcPr>
            <w:tcW w:w="2551" w:type="dxa"/>
            <w:vAlign w:val="center"/>
          </w:tcPr>
          <w:p w14:paraId="13BBFE76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22 220.00 zł</w:t>
            </w:r>
          </w:p>
        </w:tc>
      </w:tr>
      <w:tr w:rsidR="003F23D5" w:rsidRPr="00BC1AAE" w14:paraId="2F520B65" w14:textId="77777777" w:rsidTr="00905F90">
        <w:tc>
          <w:tcPr>
            <w:tcW w:w="1276" w:type="dxa"/>
            <w:vAlign w:val="center"/>
          </w:tcPr>
          <w:p w14:paraId="42432FFA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1276" w:type="dxa"/>
            <w:vAlign w:val="center"/>
          </w:tcPr>
          <w:p w14:paraId="26946D54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</w:t>
            </w:r>
          </w:p>
        </w:tc>
        <w:tc>
          <w:tcPr>
            <w:tcW w:w="3969" w:type="dxa"/>
          </w:tcPr>
          <w:p w14:paraId="2732EB63" w14:textId="4573E2DB" w:rsidR="003F23D5" w:rsidRPr="00BC1AAE" w:rsidRDefault="003F23D5" w:rsidP="00905F90">
            <w:pPr>
              <w:spacing w:before="80" w:after="40"/>
            </w:pPr>
            <w:r w:rsidRPr="00BC1AAE">
              <w:t xml:space="preserve">Centrum Szkoleniowe OMEGA </w:t>
            </w:r>
            <w:r w:rsidR="00BC1AAE">
              <w:br/>
            </w:r>
            <w:r w:rsidRPr="00BC1AAE">
              <w:t>Łukasz Dybała</w:t>
            </w:r>
          </w:p>
          <w:p w14:paraId="677CED75" w14:textId="08C7798F" w:rsidR="003F23D5" w:rsidRPr="00BC1AAE" w:rsidRDefault="00BC1AAE" w:rsidP="00905F90">
            <w:r>
              <w:t>Ul. Hm. Stanisława Milana 16</w:t>
            </w:r>
          </w:p>
          <w:p w14:paraId="3EAEA00F" w14:textId="799170D0" w:rsidR="003F23D5" w:rsidRPr="00BC1AAE" w:rsidRDefault="003F23D5" w:rsidP="00905F90">
            <w:pPr>
              <w:spacing w:after="80"/>
              <w:jc w:val="both"/>
            </w:pPr>
            <w:r w:rsidRPr="00BC1AAE">
              <w:t>30-</w:t>
            </w:r>
            <w:r w:rsidR="00BC1AAE">
              <w:t>610</w:t>
            </w:r>
            <w:r w:rsidRPr="00BC1AAE">
              <w:t xml:space="preserve"> Kraków</w:t>
            </w:r>
          </w:p>
        </w:tc>
        <w:tc>
          <w:tcPr>
            <w:tcW w:w="2551" w:type="dxa"/>
            <w:vAlign w:val="center"/>
          </w:tcPr>
          <w:p w14:paraId="4C3F3145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65 000.00 zł</w:t>
            </w:r>
          </w:p>
        </w:tc>
      </w:tr>
      <w:tr w:rsidR="003F23D5" w:rsidRPr="00BC1AAE" w14:paraId="72AB06F6" w14:textId="77777777" w:rsidTr="00905F90">
        <w:tc>
          <w:tcPr>
            <w:tcW w:w="1276" w:type="dxa"/>
            <w:vAlign w:val="center"/>
          </w:tcPr>
          <w:p w14:paraId="798BE7AC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1276" w:type="dxa"/>
            <w:vAlign w:val="center"/>
          </w:tcPr>
          <w:p w14:paraId="0743A45A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</w:t>
            </w:r>
          </w:p>
        </w:tc>
        <w:tc>
          <w:tcPr>
            <w:tcW w:w="3969" w:type="dxa"/>
          </w:tcPr>
          <w:p w14:paraId="4904D5B4" w14:textId="0674DB1C" w:rsidR="003F23D5" w:rsidRPr="00BC1AAE" w:rsidRDefault="003F23D5" w:rsidP="00905F90">
            <w:pPr>
              <w:spacing w:before="80" w:after="40"/>
            </w:pPr>
            <w:r w:rsidRPr="00BC1AAE">
              <w:t xml:space="preserve">Centrum Szkoleniowe OMEGA </w:t>
            </w:r>
            <w:r w:rsidR="00BC1AAE">
              <w:br/>
            </w:r>
            <w:r w:rsidRPr="00BC1AAE">
              <w:t>Łukasz Dybała</w:t>
            </w:r>
          </w:p>
          <w:p w14:paraId="33BEE200" w14:textId="35513E15" w:rsidR="00BC1AAE" w:rsidRPr="00BC1AAE" w:rsidRDefault="00BC1AAE" w:rsidP="00BC1AAE">
            <w:r>
              <w:t>Ul. Hm. Stanisława Milana 16</w:t>
            </w:r>
          </w:p>
          <w:p w14:paraId="3497D9D6" w14:textId="3CF0EE72" w:rsidR="003F23D5" w:rsidRPr="00BC1AAE" w:rsidRDefault="00BC1AAE" w:rsidP="00BC1AAE">
            <w:pPr>
              <w:spacing w:after="80"/>
              <w:jc w:val="both"/>
            </w:pPr>
            <w:r w:rsidRPr="00BC1AAE">
              <w:t>30-</w:t>
            </w:r>
            <w:r>
              <w:t>610</w:t>
            </w:r>
            <w:r w:rsidRPr="00BC1AAE">
              <w:t xml:space="preserve"> Kraków</w:t>
            </w:r>
          </w:p>
        </w:tc>
        <w:tc>
          <w:tcPr>
            <w:tcW w:w="2551" w:type="dxa"/>
            <w:vAlign w:val="center"/>
          </w:tcPr>
          <w:p w14:paraId="408CBFE8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44 000.00 zł</w:t>
            </w:r>
          </w:p>
        </w:tc>
      </w:tr>
      <w:tr w:rsidR="003F23D5" w:rsidRPr="00BC1AAE" w14:paraId="6C9685F3" w14:textId="77777777" w:rsidTr="00905F90">
        <w:tc>
          <w:tcPr>
            <w:tcW w:w="1276" w:type="dxa"/>
            <w:vAlign w:val="center"/>
          </w:tcPr>
          <w:p w14:paraId="263709D9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1276" w:type="dxa"/>
            <w:vAlign w:val="center"/>
          </w:tcPr>
          <w:p w14:paraId="288194B0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3</w:t>
            </w:r>
          </w:p>
        </w:tc>
        <w:tc>
          <w:tcPr>
            <w:tcW w:w="3969" w:type="dxa"/>
          </w:tcPr>
          <w:p w14:paraId="0E31E906" w14:textId="2315629D" w:rsidR="003F23D5" w:rsidRPr="00BC1AAE" w:rsidRDefault="003F23D5" w:rsidP="00905F90">
            <w:pPr>
              <w:spacing w:before="80" w:after="40"/>
            </w:pPr>
            <w:r w:rsidRPr="00BC1AAE">
              <w:t xml:space="preserve">Centrum Szkoleniowe OMEGA </w:t>
            </w:r>
            <w:r w:rsidR="00BC1AAE">
              <w:br/>
            </w:r>
            <w:r w:rsidRPr="00BC1AAE">
              <w:t>Łukasz Dybała</w:t>
            </w:r>
          </w:p>
          <w:p w14:paraId="2FA4F38E" w14:textId="044A66AA" w:rsidR="00BC1AAE" w:rsidRPr="00BC1AAE" w:rsidRDefault="00BC1AAE" w:rsidP="00BC1AAE">
            <w:r>
              <w:t>Ul. Hm. Stanisława Milana 16</w:t>
            </w:r>
          </w:p>
          <w:p w14:paraId="4BB92568" w14:textId="66206833" w:rsidR="003F23D5" w:rsidRPr="00BC1AAE" w:rsidRDefault="00BC1AAE" w:rsidP="00BC1AAE">
            <w:pPr>
              <w:spacing w:after="80"/>
              <w:jc w:val="both"/>
            </w:pPr>
            <w:r w:rsidRPr="00BC1AAE">
              <w:t>30-</w:t>
            </w:r>
            <w:r>
              <w:t>610</w:t>
            </w:r>
            <w:r w:rsidRPr="00BC1AAE">
              <w:t xml:space="preserve"> Kraków</w:t>
            </w:r>
          </w:p>
        </w:tc>
        <w:tc>
          <w:tcPr>
            <w:tcW w:w="2551" w:type="dxa"/>
            <w:vAlign w:val="center"/>
          </w:tcPr>
          <w:p w14:paraId="18DCE053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24 000.00 zł</w:t>
            </w:r>
          </w:p>
        </w:tc>
      </w:tr>
      <w:tr w:rsidR="003F23D5" w:rsidRPr="00BC1AAE" w14:paraId="1BFD25E6" w14:textId="77777777" w:rsidTr="00905F90">
        <w:tc>
          <w:tcPr>
            <w:tcW w:w="1276" w:type="dxa"/>
            <w:vAlign w:val="center"/>
          </w:tcPr>
          <w:p w14:paraId="659DA526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1276" w:type="dxa"/>
            <w:vAlign w:val="center"/>
          </w:tcPr>
          <w:p w14:paraId="6BD595F8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4</w:t>
            </w:r>
          </w:p>
        </w:tc>
        <w:tc>
          <w:tcPr>
            <w:tcW w:w="3969" w:type="dxa"/>
          </w:tcPr>
          <w:p w14:paraId="7BE72BE6" w14:textId="6B547B91" w:rsidR="003F23D5" w:rsidRPr="00BC1AAE" w:rsidRDefault="003F23D5" w:rsidP="00905F90">
            <w:pPr>
              <w:spacing w:before="80" w:after="40"/>
            </w:pPr>
            <w:r w:rsidRPr="00BC1AAE">
              <w:t xml:space="preserve">Centrum Szkoleniowe OMEGA </w:t>
            </w:r>
            <w:r w:rsidR="00BC1AAE">
              <w:br/>
            </w:r>
            <w:r w:rsidRPr="00BC1AAE">
              <w:t>Łukasz Dybała</w:t>
            </w:r>
          </w:p>
          <w:p w14:paraId="3C25F6EC" w14:textId="77777777" w:rsidR="00BC1AAE" w:rsidRPr="00BC1AAE" w:rsidRDefault="00BC1AAE" w:rsidP="00BC1AAE">
            <w:r>
              <w:t>Ul. Hm. Stanisława Milana 16</w:t>
            </w:r>
          </w:p>
          <w:p w14:paraId="0D7A7770" w14:textId="177E822B" w:rsidR="003F23D5" w:rsidRPr="00BC1AAE" w:rsidRDefault="00BC1AAE" w:rsidP="00BC1AAE">
            <w:pPr>
              <w:spacing w:after="80"/>
              <w:jc w:val="both"/>
            </w:pPr>
            <w:r w:rsidRPr="00BC1AAE">
              <w:t>30-</w:t>
            </w:r>
            <w:r>
              <w:t>610</w:t>
            </w:r>
            <w:r w:rsidRPr="00BC1AAE">
              <w:t xml:space="preserve"> Kraków</w:t>
            </w:r>
          </w:p>
        </w:tc>
        <w:tc>
          <w:tcPr>
            <w:tcW w:w="2551" w:type="dxa"/>
            <w:vAlign w:val="center"/>
          </w:tcPr>
          <w:p w14:paraId="2E44AF13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12 000.00 zł</w:t>
            </w:r>
          </w:p>
        </w:tc>
      </w:tr>
      <w:tr w:rsidR="003F23D5" w:rsidRPr="00BC1AAE" w14:paraId="0182C3E1" w14:textId="77777777" w:rsidTr="00905F90">
        <w:tc>
          <w:tcPr>
            <w:tcW w:w="1276" w:type="dxa"/>
            <w:vAlign w:val="center"/>
          </w:tcPr>
          <w:p w14:paraId="59A3B2A8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1276" w:type="dxa"/>
            <w:vAlign w:val="center"/>
          </w:tcPr>
          <w:p w14:paraId="7809C985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5</w:t>
            </w:r>
          </w:p>
        </w:tc>
        <w:tc>
          <w:tcPr>
            <w:tcW w:w="3969" w:type="dxa"/>
          </w:tcPr>
          <w:p w14:paraId="2A84E223" w14:textId="4C066BE1" w:rsidR="003F23D5" w:rsidRPr="00BC1AAE" w:rsidRDefault="003F23D5" w:rsidP="00905F90">
            <w:pPr>
              <w:spacing w:before="80" w:after="40"/>
            </w:pPr>
            <w:r w:rsidRPr="00BC1AAE">
              <w:t xml:space="preserve">Centrum Szkoleniowe OMEGA </w:t>
            </w:r>
            <w:r w:rsidR="00BC1AAE">
              <w:br/>
            </w:r>
            <w:r w:rsidRPr="00BC1AAE">
              <w:t>Łukasz Dybała</w:t>
            </w:r>
          </w:p>
          <w:p w14:paraId="7B6EA001" w14:textId="77777777" w:rsidR="002D7730" w:rsidRPr="00BC1AAE" w:rsidRDefault="002D7730" w:rsidP="002D7730">
            <w:r>
              <w:t>Ul. Hm. Stanisława Milana 16</w:t>
            </w:r>
          </w:p>
          <w:p w14:paraId="396EDA8A" w14:textId="5DFD424B" w:rsidR="003F23D5" w:rsidRPr="00BC1AAE" w:rsidRDefault="002D7730" w:rsidP="002D7730">
            <w:pPr>
              <w:spacing w:after="80"/>
              <w:jc w:val="both"/>
            </w:pPr>
            <w:r w:rsidRPr="00BC1AAE">
              <w:t>30-</w:t>
            </w:r>
            <w:r>
              <w:t>610</w:t>
            </w:r>
            <w:r w:rsidRPr="00BC1AAE">
              <w:t xml:space="preserve"> Kraków</w:t>
            </w:r>
          </w:p>
        </w:tc>
        <w:tc>
          <w:tcPr>
            <w:tcW w:w="2551" w:type="dxa"/>
            <w:vAlign w:val="center"/>
          </w:tcPr>
          <w:p w14:paraId="6CC2A00B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90 000.00 zł</w:t>
            </w:r>
          </w:p>
        </w:tc>
      </w:tr>
      <w:tr w:rsidR="003F23D5" w:rsidRPr="00BC1AAE" w14:paraId="44BC2A2B" w14:textId="77777777" w:rsidTr="00905F90">
        <w:tc>
          <w:tcPr>
            <w:tcW w:w="1276" w:type="dxa"/>
            <w:vAlign w:val="center"/>
          </w:tcPr>
          <w:p w14:paraId="10A14836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1276" w:type="dxa"/>
            <w:vAlign w:val="center"/>
          </w:tcPr>
          <w:p w14:paraId="165BFF4F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7</w:t>
            </w:r>
          </w:p>
        </w:tc>
        <w:tc>
          <w:tcPr>
            <w:tcW w:w="3969" w:type="dxa"/>
          </w:tcPr>
          <w:p w14:paraId="625E47CF" w14:textId="05068A56" w:rsidR="003F23D5" w:rsidRPr="00BC1AAE" w:rsidRDefault="003F23D5" w:rsidP="00905F90">
            <w:pPr>
              <w:spacing w:before="80" w:after="40"/>
            </w:pPr>
            <w:r w:rsidRPr="00BC1AAE">
              <w:t xml:space="preserve">Centrum Szkoleniowe OMEGA </w:t>
            </w:r>
            <w:r w:rsidR="002D7730">
              <w:br/>
            </w:r>
            <w:r w:rsidRPr="00BC1AAE">
              <w:t>Łukasz Dybała</w:t>
            </w:r>
          </w:p>
          <w:p w14:paraId="0C512DB3" w14:textId="77777777" w:rsidR="002D7730" w:rsidRPr="00BC1AAE" w:rsidRDefault="002D7730" w:rsidP="002D7730">
            <w:r>
              <w:t>Ul. Hm. Stanisława Milana 16</w:t>
            </w:r>
          </w:p>
          <w:p w14:paraId="517B4A4C" w14:textId="2152DCA8" w:rsidR="003F23D5" w:rsidRPr="00BC1AAE" w:rsidRDefault="002D7730" w:rsidP="002D7730">
            <w:pPr>
              <w:spacing w:after="80"/>
              <w:jc w:val="both"/>
            </w:pPr>
            <w:r w:rsidRPr="00BC1AAE">
              <w:t>30-</w:t>
            </w:r>
            <w:r>
              <w:t>610</w:t>
            </w:r>
            <w:r w:rsidRPr="00BC1AAE">
              <w:t xml:space="preserve"> Kraków</w:t>
            </w:r>
          </w:p>
        </w:tc>
        <w:tc>
          <w:tcPr>
            <w:tcW w:w="2551" w:type="dxa"/>
            <w:vAlign w:val="center"/>
          </w:tcPr>
          <w:p w14:paraId="01DE35A2" w14:textId="77777777" w:rsidR="003F23D5" w:rsidRPr="00BC1AAE" w:rsidRDefault="003F23D5" w:rsidP="00905F90">
            <w:pPr>
              <w:spacing w:before="80" w:after="80"/>
              <w:jc w:val="center"/>
            </w:pPr>
            <w:r w:rsidRPr="00BC1AAE">
              <w:t>25 000.00 zł</w:t>
            </w:r>
          </w:p>
        </w:tc>
      </w:tr>
      <w:bookmarkEnd w:id="0"/>
    </w:tbl>
    <w:p w14:paraId="081B83DF" w14:textId="685EB41A" w:rsidR="00C236D3" w:rsidRPr="00BC1AAE" w:rsidRDefault="00C236D3" w:rsidP="002D7730">
      <w:pPr>
        <w:pStyle w:val="Tekstpodstawowy"/>
        <w:spacing w:before="600" w:after="480"/>
        <w:jc w:val="center"/>
        <w:rPr>
          <w:sz w:val="20"/>
        </w:rPr>
      </w:pPr>
    </w:p>
    <w:sectPr w:rsidR="00C236D3" w:rsidRPr="00BC1AAE" w:rsidSect="002D77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0C3C2" w14:textId="77777777" w:rsidR="009B292C" w:rsidRDefault="009B292C">
      <w:r>
        <w:separator/>
      </w:r>
    </w:p>
  </w:endnote>
  <w:endnote w:type="continuationSeparator" w:id="0">
    <w:p w14:paraId="468D1BE0" w14:textId="77777777" w:rsidR="009B292C" w:rsidRDefault="009B2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290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A9C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7C61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3A1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2052F5" w14:textId="77777777" w:rsidR="009F189D" w:rsidRDefault="009F189D">
    <w:pPr>
      <w:pStyle w:val="Stopka"/>
      <w:tabs>
        <w:tab w:val="clear" w:pos="4536"/>
      </w:tabs>
      <w:jc w:val="center"/>
    </w:pPr>
  </w:p>
  <w:p w14:paraId="191B5A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88DB3" w14:textId="77777777" w:rsidR="009B292C" w:rsidRDefault="009B292C">
      <w:r>
        <w:separator/>
      </w:r>
    </w:p>
  </w:footnote>
  <w:footnote w:type="continuationSeparator" w:id="0">
    <w:p w14:paraId="06E3F79A" w14:textId="77777777" w:rsidR="009B292C" w:rsidRDefault="009B2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9A867" w14:textId="77777777" w:rsidR="003F23D5" w:rsidRDefault="003F23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881F2" w14:textId="786CF3C5" w:rsidR="003F23D5" w:rsidRDefault="004D5DA5">
    <w:pPr>
      <w:pStyle w:val="Nagwek"/>
    </w:pPr>
    <w:r>
      <w:rPr>
        <w:noProof/>
      </w:rPr>
      <w:drawing>
        <wp:inline distT="0" distB="0" distL="0" distR="0" wp14:anchorId="75BE6DE2" wp14:editId="786FE9E5">
          <wp:extent cx="5760720" cy="495300"/>
          <wp:effectExtent l="0" t="0" r="0" b="0"/>
          <wp:docPr id="1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E0299" w14:textId="77777777" w:rsidR="003F23D5" w:rsidRDefault="003F23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92C"/>
    <w:rsid w:val="00007727"/>
    <w:rsid w:val="00017720"/>
    <w:rsid w:val="00035488"/>
    <w:rsid w:val="000D7F25"/>
    <w:rsid w:val="000E00E5"/>
    <w:rsid w:val="00173B20"/>
    <w:rsid w:val="001C69FF"/>
    <w:rsid w:val="0023318D"/>
    <w:rsid w:val="002D7730"/>
    <w:rsid w:val="003D72FD"/>
    <w:rsid w:val="003F23D5"/>
    <w:rsid w:val="00423179"/>
    <w:rsid w:val="00490DC0"/>
    <w:rsid w:val="00493F8C"/>
    <w:rsid w:val="004C7E9B"/>
    <w:rsid w:val="004D5DA5"/>
    <w:rsid w:val="005614F2"/>
    <w:rsid w:val="00577BC6"/>
    <w:rsid w:val="005A632E"/>
    <w:rsid w:val="0069085C"/>
    <w:rsid w:val="006B27ED"/>
    <w:rsid w:val="00843263"/>
    <w:rsid w:val="00861E75"/>
    <w:rsid w:val="00986737"/>
    <w:rsid w:val="009B292C"/>
    <w:rsid w:val="009D19BD"/>
    <w:rsid w:val="009F189D"/>
    <w:rsid w:val="00A80738"/>
    <w:rsid w:val="00B9615A"/>
    <w:rsid w:val="00BB547B"/>
    <w:rsid w:val="00BC1AAE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E10076"/>
  <w15:chartTrackingRefBased/>
  <w15:docId w15:val="{8D719D61-A098-4797-A1A3-FDF773535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2026-04-17T09:21:00Z</cp:lastPrinted>
  <dcterms:created xsi:type="dcterms:W3CDTF">2026-04-17T09:47:00Z</dcterms:created>
  <dcterms:modified xsi:type="dcterms:W3CDTF">2026-04-17T09:47:00Z</dcterms:modified>
</cp:coreProperties>
</file>