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03CB5" w14:textId="18785046" w:rsidR="009432A1" w:rsidRPr="00A03D33" w:rsidRDefault="004E6D71" w:rsidP="009432A1">
      <w:pPr>
        <w:spacing w:after="600"/>
        <w:jc w:val="right"/>
      </w:pPr>
      <w:r w:rsidRPr="00A03D33">
        <w:t>Niepołomice</w:t>
      </w:r>
      <w:r w:rsidR="009432A1" w:rsidRPr="00A03D33">
        <w:t xml:space="preserve"> dnia: </w:t>
      </w:r>
      <w:r w:rsidRPr="00A03D33">
        <w:t>2026-04-17</w:t>
      </w:r>
    </w:p>
    <w:p w14:paraId="4F05DA6C" w14:textId="2195842A" w:rsidR="009432A1" w:rsidRPr="00A03D33" w:rsidRDefault="004E6D71" w:rsidP="009432A1">
      <w:pPr>
        <w:spacing w:line="360" w:lineRule="auto"/>
        <w:rPr>
          <w:b/>
          <w:bCs/>
        </w:rPr>
      </w:pPr>
      <w:r w:rsidRPr="00A03D33">
        <w:rPr>
          <w:b/>
          <w:bCs/>
        </w:rPr>
        <w:t>GMINA NIEPOŁOMICE</w:t>
      </w:r>
    </w:p>
    <w:p w14:paraId="2E9945F0" w14:textId="1C655B44" w:rsidR="009432A1" w:rsidRPr="00A03D33" w:rsidRDefault="004E6D71" w:rsidP="009432A1">
      <w:pPr>
        <w:spacing w:line="360" w:lineRule="auto"/>
      </w:pPr>
      <w:r w:rsidRPr="00A03D33">
        <w:t>Pl. Zwycięstwa</w:t>
      </w:r>
      <w:r w:rsidR="009432A1" w:rsidRPr="00A03D33">
        <w:t xml:space="preserve"> </w:t>
      </w:r>
      <w:r w:rsidRPr="00A03D33">
        <w:t>13</w:t>
      </w:r>
    </w:p>
    <w:p w14:paraId="491CE6D2" w14:textId="52D603CB" w:rsidR="009432A1" w:rsidRPr="00A03D33" w:rsidRDefault="004E6D71" w:rsidP="009432A1">
      <w:r w:rsidRPr="00A03D33">
        <w:t>32-005</w:t>
      </w:r>
      <w:r w:rsidR="009432A1" w:rsidRPr="00A03D33">
        <w:t xml:space="preserve"> </w:t>
      </w:r>
      <w:r w:rsidRPr="00A03D33">
        <w:t>Niepołomice</w:t>
      </w:r>
    </w:p>
    <w:p w14:paraId="6834A85F" w14:textId="030DC100" w:rsidR="009432A1" w:rsidRPr="00A03D3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03D33" w14:paraId="32AF7D6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C2ACA" w14:textId="77777777" w:rsidR="009432A1" w:rsidRPr="00A03D3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A03D33">
              <w:rPr>
                <w:b/>
                <w:spacing w:val="60"/>
                <w:kern w:val="28"/>
              </w:rPr>
              <w:t>INFORMACJA</w:t>
            </w:r>
          </w:p>
          <w:p w14:paraId="04725EE7" w14:textId="77777777" w:rsidR="009432A1" w:rsidRPr="00A03D3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A03D33">
              <w:t>o kwocie przeznaczonej na realizację zamówienia</w:t>
            </w:r>
          </w:p>
        </w:tc>
      </w:tr>
    </w:tbl>
    <w:p w14:paraId="116A2505" w14:textId="77777777" w:rsidR="00A80738" w:rsidRPr="00A03D33" w:rsidRDefault="00A80738" w:rsidP="009432A1">
      <w:pPr>
        <w:pStyle w:val="Nagwek"/>
        <w:tabs>
          <w:tab w:val="clear" w:pos="4536"/>
        </w:tabs>
        <w:spacing w:after="360"/>
      </w:pPr>
      <w:r w:rsidRPr="00A03D33">
        <w:tab/>
        <w:t xml:space="preserve"> </w:t>
      </w:r>
    </w:p>
    <w:p w14:paraId="301AF36E" w14:textId="77777777" w:rsidR="009432A1" w:rsidRPr="00A03D3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A03D33">
        <w:rPr>
          <w:rFonts w:eastAsia="Calibri"/>
          <w:lang w:eastAsia="en-US"/>
        </w:rPr>
        <w:t xml:space="preserve">Dotyczy </w:t>
      </w:r>
      <w:r w:rsidRPr="00A03D33">
        <w:t>postępowania o udzielenie zamówienia publicznego</w:t>
      </w:r>
      <w:r w:rsidRPr="00A03D3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03D33" w14:paraId="11169207" w14:textId="77777777" w:rsidTr="00A652DF">
        <w:tc>
          <w:tcPr>
            <w:tcW w:w="2269" w:type="dxa"/>
          </w:tcPr>
          <w:p w14:paraId="14F988CC" w14:textId="77777777" w:rsidR="009432A1" w:rsidRPr="00A03D3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03D33">
              <w:t>Nazwa zamówienia:</w:t>
            </w:r>
          </w:p>
        </w:tc>
        <w:tc>
          <w:tcPr>
            <w:tcW w:w="6803" w:type="dxa"/>
          </w:tcPr>
          <w:p w14:paraId="4401B8AD" w14:textId="2E0AF026" w:rsidR="009432A1" w:rsidRPr="00A03D33" w:rsidRDefault="004E6D7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3D33">
              <w:rPr>
                <w:bCs/>
              </w:rPr>
              <w:t>Przebudowa dwóch placów zabaw przynależnych do: Klubu dziecięcego "Jacek" oraz Klubu dziecięcego "Agatka" w gminie Niepołomice w miejscowości Wola Batorska</w:t>
            </w:r>
            <w:r w:rsidR="009432A1" w:rsidRPr="00A03D33">
              <w:rPr>
                <w:bCs/>
              </w:rPr>
              <w:t>.</w:t>
            </w:r>
          </w:p>
        </w:tc>
      </w:tr>
      <w:tr w:rsidR="004E6D71" w:rsidRPr="00A03D33" w14:paraId="19295DCB" w14:textId="77777777" w:rsidTr="005164F1">
        <w:tc>
          <w:tcPr>
            <w:tcW w:w="2269" w:type="dxa"/>
          </w:tcPr>
          <w:p w14:paraId="29FFC3C7" w14:textId="77777777" w:rsidR="004E6D71" w:rsidRPr="00A03D33" w:rsidRDefault="004E6D71" w:rsidP="005164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03D33">
              <w:t>Numer referencyjny:</w:t>
            </w:r>
          </w:p>
        </w:tc>
        <w:tc>
          <w:tcPr>
            <w:tcW w:w="6803" w:type="dxa"/>
          </w:tcPr>
          <w:p w14:paraId="54068501" w14:textId="103A3056" w:rsidR="004E6D71" w:rsidRPr="00A03D33" w:rsidRDefault="004E6D71" w:rsidP="005164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3D33">
              <w:rPr>
                <w:bCs/>
              </w:rPr>
              <w:t>ZP.271.10.2026</w:t>
            </w:r>
          </w:p>
        </w:tc>
      </w:tr>
    </w:tbl>
    <w:p w14:paraId="0BF6D2A1" w14:textId="11154853" w:rsidR="0069085C" w:rsidRPr="00A03D33" w:rsidRDefault="00A80738" w:rsidP="00A03D33">
      <w:pPr>
        <w:spacing w:before="480" w:after="120" w:line="360" w:lineRule="auto"/>
        <w:jc w:val="both"/>
      </w:pPr>
      <w:r w:rsidRPr="00A03D33">
        <w:t xml:space="preserve">Zamawiający na podstawie art. </w:t>
      </w:r>
      <w:r w:rsidR="00890B92" w:rsidRPr="00A03D33">
        <w:t>22</w:t>
      </w:r>
      <w:r w:rsidR="0043158A" w:rsidRPr="00A03D33">
        <w:t>2</w:t>
      </w:r>
      <w:r w:rsidRPr="00A03D33">
        <w:t xml:space="preserve"> ust. </w:t>
      </w:r>
      <w:r w:rsidR="00890B92" w:rsidRPr="00A03D33">
        <w:t>4</w:t>
      </w:r>
      <w:r w:rsidRPr="00A03D33">
        <w:t xml:space="preserve"> </w:t>
      </w:r>
      <w:r w:rsidR="00890B92" w:rsidRPr="00A03D33">
        <w:rPr>
          <w:bCs/>
        </w:rPr>
        <w:t>ustawy z dnia 11 września 2019 r. Prawo zamówień publicznych</w:t>
      </w:r>
      <w:r w:rsidR="004C7E9B" w:rsidRPr="00A03D33">
        <w:t xml:space="preserve"> </w:t>
      </w:r>
      <w:r w:rsidR="004E6D71" w:rsidRPr="00A03D33">
        <w:t>(</w:t>
      </w:r>
      <w:proofErr w:type="spellStart"/>
      <w:r w:rsidR="004E6D71" w:rsidRPr="00A03D33">
        <w:t>t.j</w:t>
      </w:r>
      <w:proofErr w:type="spellEnd"/>
      <w:r w:rsidR="004E6D71" w:rsidRPr="00A03D33">
        <w:t>. Dz. U. z 2024 r. poz. 1320 z</w:t>
      </w:r>
      <w:r w:rsidR="00A03D33">
        <w:t>e</w:t>
      </w:r>
      <w:r w:rsidR="004E6D71" w:rsidRPr="00A03D33">
        <w:t xml:space="preserve"> zm.)</w:t>
      </w:r>
      <w:r w:rsidR="00490DC0" w:rsidRPr="00A03D33">
        <w:t xml:space="preserve"> </w:t>
      </w:r>
      <w:r w:rsidR="00890B92" w:rsidRPr="00A03D33">
        <w:t>informuje, że kwota, jaką zamierza przeznaczyć na sfinansowanie zamówienia wynosi:</w:t>
      </w:r>
      <w:r w:rsidR="00A03D33">
        <w:t xml:space="preserve">  </w:t>
      </w:r>
      <w:r w:rsidR="004E6D71" w:rsidRPr="00A03D33">
        <w:rPr>
          <w:b/>
        </w:rPr>
        <w:t>609 000.00</w:t>
      </w:r>
      <w:r w:rsidR="00890B92" w:rsidRPr="00A03D33">
        <w:t xml:space="preserve"> zł brutto.</w:t>
      </w:r>
    </w:p>
    <w:p w14:paraId="16FB1760" w14:textId="77777777" w:rsidR="00890B92" w:rsidRPr="00A03D33" w:rsidRDefault="00890B92" w:rsidP="00A80738">
      <w:pPr>
        <w:spacing w:before="120" w:after="120"/>
        <w:jc w:val="both"/>
      </w:pPr>
    </w:p>
    <w:p w14:paraId="39BC69C9" w14:textId="77777777" w:rsidR="00890B92" w:rsidRPr="00A03D33" w:rsidRDefault="00890B92" w:rsidP="00A80738">
      <w:pPr>
        <w:spacing w:before="120" w:after="120"/>
        <w:jc w:val="both"/>
      </w:pPr>
    </w:p>
    <w:p w14:paraId="0C33086F" w14:textId="77777777" w:rsidR="00890B92" w:rsidRPr="00A03D33" w:rsidRDefault="00890B92" w:rsidP="00A80738">
      <w:pPr>
        <w:spacing w:before="120" w:after="120"/>
        <w:jc w:val="both"/>
      </w:pPr>
    </w:p>
    <w:p w14:paraId="077C1DE2" w14:textId="6B3DF455" w:rsidR="00C236D3" w:rsidRPr="00A03D33" w:rsidRDefault="00C236D3" w:rsidP="00A03D33">
      <w:pPr>
        <w:jc w:val="center"/>
      </w:pPr>
    </w:p>
    <w:sectPr w:rsidR="00C236D3" w:rsidRPr="00A03D3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05C2B" w14:textId="77777777" w:rsidR="00F0339B" w:rsidRDefault="00F0339B">
      <w:r>
        <w:separator/>
      </w:r>
    </w:p>
  </w:endnote>
  <w:endnote w:type="continuationSeparator" w:id="0">
    <w:p w14:paraId="06AE57AE" w14:textId="77777777" w:rsidR="00F0339B" w:rsidRDefault="00F0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2EE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613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7F26" w14:textId="788441CF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031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89CF4" w14:textId="77777777" w:rsidR="009F189D" w:rsidRDefault="009F189D">
    <w:pPr>
      <w:pStyle w:val="Stopka"/>
      <w:tabs>
        <w:tab w:val="clear" w:pos="4536"/>
      </w:tabs>
      <w:jc w:val="center"/>
    </w:pPr>
  </w:p>
  <w:p w14:paraId="0409E3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1CAA1" w14:textId="77777777" w:rsidR="00F0339B" w:rsidRDefault="00F0339B">
      <w:r>
        <w:separator/>
      </w:r>
    </w:p>
  </w:footnote>
  <w:footnote w:type="continuationSeparator" w:id="0">
    <w:p w14:paraId="6E4ED145" w14:textId="77777777" w:rsidR="00F0339B" w:rsidRDefault="00F03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342B5" w14:textId="77777777" w:rsidR="004E6D71" w:rsidRDefault="004E6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5FAAE" w14:textId="77777777" w:rsidR="004E6D71" w:rsidRDefault="004E6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ECF39" w14:textId="77777777" w:rsidR="004E6D71" w:rsidRDefault="004E6D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4AC"/>
    <w:rsid w:val="00007727"/>
    <w:rsid w:val="00017720"/>
    <w:rsid w:val="00035488"/>
    <w:rsid w:val="000D7F25"/>
    <w:rsid w:val="000E00E5"/>
    <w:rsid w:val="00173B20"/>
    <w:rsid w:val="001C69FF"/>
    <w:rsid w:val="002204AC"/>
    <w:rsid w:val="0023318D"/>
    <w:rsid w:val="00382A4A"/>
    <w:rsid w:val="003D72FD"/>
    <w:rsid w:val="00423179"/>
    <w:rsid w:val="0043158A"/>
    <w:rsid w:val="00490DC0"/>
    <w:rsid w:val="00493F8C"/>
    <w:rsid w:val="004C7E9B"/>
    <w:rsid w:val="004E6D71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03D33"/>
    <w:rsid w:val="00A652DF"/>
    <w:rsid w:val="00A80738"/>
    <w:rsid w:val="00B426D2"/>
    <w:rsid w:val="00C236D3"/>
    <w:rsid w:val="00C659E2"/>
    <w:rsid w:val="00CB0802"/>
    <w:rsid w:val="00D7128F"/>
    <w:rsid w:val="00EA3476"/>
    <w:rsid w:val="00F033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29950"/>
  <w15:chartTrackingRefBased/>
  <w15:docId w15:val="{03EBC3EA-7CD3-4BB5-BC9A-FBE25FBB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2026-04-17T05:32:00Z</cp:lastPrinted>
  <dcterms:created xsi:type="dcterms:W3CDTF">2026-04-17T05:32:00Z</dcterms:created>
  <dcterms:modified xsi:type="dcterms:W3CDTF">2026-04-17T05:32:00Z</dcterms:modified>
</cp:coreProperties>
</file>