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E1F371" w14:textId="46436E47" w:rsidR="00025386" w:rsidRPr="00B45FD2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B45FD2">
        <w:rPr>
          <w:bCs/>
          <w:i w:val="0"/>
          <w:sz w:val="20"/>
        </w:rPr>
        <w:t xml:space="preserve">Załącznik nr </w:t>
      </w:r>
      <w:r w:rsidR="002577B4">
        <w:rPr>
          <w:bCs/>
          <w:i w:val="0"/>
          <w:sz w:val="20"/>
        </w:rPr>
        <w:t>5</w:t>
      </w:r>
      <w:r w:rsidR="007666D6" w:rsidRPr="00B45FD2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B45FD2" w14:paraId="18A5F730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B45088C" w14:textId="77777777" w:rsidR="008D442B" w:rsidRPr="00B45FD2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5FD2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0265BC2E" w14:textId="77777777" w:rsidR="00053927" w:rsidRPr="00B45FD2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5FD2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B45FD2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13F0D19C" w14:textId="77777777" w:rsidR="00053927" w:rsidRPr="00B45FD2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B45FD2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B45FD2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B45FD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B45FD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B45FD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B45FD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B45FD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B45FD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B45FD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3208A8AE" w14:textId="77777777" w:rsidR="00A137C9" w:rsidRPr="00B45FD2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B45FD2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B45FD2" w14:paraId="5505D2E5" w14:textId="77777777" w:rsidTr="004F10A0">
        <w:tc>
          <w:tcPr>
            <w:tcW w:w="2269" w:type="dxa"/>
          </w:tcPr>
          <w:p w14:paraId="113BF68D" w14:textId="77777777" w:rsidR="00A137C9" w:rsidRPr="00B45FD2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45FD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9F49CDE" w14:textId="77777777" w:rsidR="00A137C9" w:rsidRPr="00485A99" w:rsidRDefault="00D10F0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485A99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Wykonanie usługi odbioru, transportu i zagospodarowania odpadów.</w:t>
            </w:r>
          </w:p>
          <w:p w14:paraId="446E42CF" w14:textId="759E6E71" w:rsidR="00B45FD2" w:rsidRPr="00485A99" w:rsidRDefault="00B45FD2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485A99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Zadanie częściowe nr:  …………..</w:t>
            </w:r>
          </w:p>
        </w:tc>
      </w:tr>
      <w:tr w:rsidR="00D10F09" w:rsidRPr="00B45FD2" w14:paraId="5DA6982B" w14:textId="77777777" w:rsidTr="002404E7">
        <w:tc>
          <w:tcPr>
            <w:tcW w:w="2269" w:type="dxa"/>
          </w:tcPr>
          <w:p w14:paraId="5B7870E8" w14:textId="77777777" w:rsidR="00D10F09" w:rsidRPr="00B45FD2" w:rsidRDefault="00D10F09" w:rsidP="002404E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45FD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6906CB1" w14:textId="77777777" w:rsidR="00D10F09" w:rsidRPr="00485A99" w:rsidRDefault="00D10F09" w:rsidP="002404E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485A99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ZP.271.12.2026</w:t>
            </w:r>
          </w:p>
        </w:tc>
      </w:tr>
    </w:tbl>
    <w:p w14:paraId="5B28899A" w14:textId="77777777" w:rsidR="00A137C9" w:rsidRPr="00B45FD2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D33CCEF" w14:textId="77777777" w:rsidR="003A486D" w:rsidRPr="00B45FD2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45FD2">
        <w:rPr>
          <w:rFonts w:ascii="Times New Roman" w:hAnsi="Times New Roman"/>
          <w:sz w:val="20"/>
          <w:szCs w:val="20"/>
        </w:rPr>
        <w:t xml:space="preserve">prowadzonego przez </w:t>
      </w:r>
      <w:r w:rsidR="00D10F09" w:rsidRPr="00B45FD2">
        <w:rPr>
          <w:rFonts w:ascii="Times New Roman" w:hAnsi="Times New Roman"/>
          <w:b/>
          <w:sz w:val="20"/>
          <w:szCs w:val="20"/>
        </w:rPr>
        <w:t>GMINA NIEPOŁOMICE</w:t>
      </w:r>
      <w:r w:rsidRPr="00B45FD2">
        <w:rPr>
          <w:rFonts w:ascii="Times New Roman" w:hAnsi="Times New Roman"/>
          <w:b/>
          <w:sz w:val="20"/>
          <w:szCs w:val="20"/>
        </w:rPr>
        <w:t>,</w:t>
      </w:r>
      <w:r w:rsidRPr="00B45FD2">
        <w:rPr>
          <w:rFonts w:ascii="Times New Roman" w:hAnsi="Times New Roman"/>
          <w:sz w:val="20"/>
          <w:szCs w:val="20"/>
        </w:rPr>
        <w:t xml:space="preserve"> d</w:t>
      </w:r>
      <w:r w:rsidR="008D442B" w:rsidRPr="00B45FD2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B45FD2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B45FD2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0749CD8F" w14:textId="77777777" w:rsidR="00A137C9" w:rsidRPr="00B45FD2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B45FD2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B45FD2" w14:paraId="3E8B4B6F" w14:textId="77777777" w:rsidTr="00A137C9">
        <w:tc>
          <w:tcPr>
            <w:tcW w:w="617" w:type="dxa"/>
            <w:vAlign w:val="center"/>
          </w:tcPr>
          <w:p w14:paraId="355FAD88" w14:textId="77777777" w:rsidR="003A486D" w:rsidRPr="00B45FD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45FD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vAlign w:val="center"/>
          </w:tcPr>
          <w:p w14:paraId="3291184B" w14:textId="77777777" w:rsidR="003A486D" w:rsidRPr="00B45FD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45FD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B45FD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B45FD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vAlign w:val="center"/>
          </w:tcPr>
          <w:p w14:paraId="035DBF94" w14:textId="77777777" w:rsidR="003A486D" w:rsidRPr="00B45FD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45FD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B45FD2" w14:paraId="2B8CC634" w14:textId="77777777" w:rsidTr="00A137C9">
        <w:tc>
          <w:tcPr>
            <w:tcW w:w="617" w:type="dxa"/>
            <w:vAlign w:val="center"/>
          </w:tcPr>
          <w:p w14:paraId="00D9C3C9" w14:textId="77777777" w:rsidR="003A486D" w:rsidRPr="00B45FD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45FD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</w:tcPr>
          <w:p w14:paraId="3D389D0F" w14:textId="77777777" w:rsidR="003A486D" w:rsidRPr="00B45FD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3FEE1447" w14:textId="77777777" w:rsidR="003A486D" w:rsidRPr="00B45FD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B45FD2" w14:paraId="19B9E378" w14:textId="77777777" w:rsidTr="00A137C9">
        <w:tc>
          <w:tcPr>
            <w:tcW w:w="617" w:type="dxa"/>
            <w:vAlign w:val="center"/>
          </w:tcPr>
          <w:p w14:paraId="529C8DA2" w14:textId="77777777" w:rsidR="003A486D" w:rsidRPr="00B45FD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45FD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</w:tcPr>
          <w:p w14:paraId="5AF26A66" w14:textId="77777777" w:rsidR="003A486D" w:rsidRPr="00B45FD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20E8B023" w14:textId="77777777" w:rsidR="003A486D" w:rsidRPr="00B45FD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0B582147" w14:textId="52F003AA" w:rsidR="00DC652A" w:rsidRPr="00B45FD2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B45FD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B45FD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B45FD2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B45FD2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D10F09" w:rsidRPr="00B45FD2">
        <w:rPr>
          <w:rFonts w:ascii="Times New Roman" w:hAnsi="Times New Roman"/>
          <w:sz w:val="20"/>
          <w:szCs w:val="20"/>
        </w:rPr>
        <w:t>(</w:t>
      </w:r>
      <w:proofErr w:type="spellStart"/>
      <w:r w:rsidR="00D10F09" w:rsidRPr="00B45FD2">
        <w:rPr>
          <w:rFonts w:ascii="Times New Roman" w:hAnsi="Times New Roman"/>
          <w:sz w:val="20"/>
          <w:szCs w:val="20"/>
        </w:rPr>
        <w:t>t.j</w:t>
      </w:r>
      <w:proofErr w:type="spellEnd"/>
      <w:r w:rsidR="00D10F09" w:rsidRPr="00B45FD2">
        <w:rPr>
          <w:rFonts w:ascii="Times New Roman" w:hAnsi="Times New Roman"/>
          <w:sz w:val="20"/>
          <w:szCs w:val="20"/>
        </w:rPr>
        <w:t>. Dz. U. z 2024 r. poz. 1320 z</w:t>
      </w:r>
      <w:r w:rsidR="00B45FD2">
        <w:rPr>
          <w:rFonts w:ascii="Times New Roman" w:hAnsi="Times New Roman"/>
          <w:sz w:val="20"/>
          <w:szCs w:val="20"/>
        </w:rPr>
        <w:t>e</w:t>
      </w:r>
      <w:r w:rsidR="00D10F09" w:rsidRPr="00B45FD2">
        <w:rPr>
          <w:rFonts w:ascii="Times New Roman" w:hAnsi="Times New Roman"/>
          <w:sz w:val="20"/>
          <w:szCs w:val="20"/>
        </w:rPr>
        <w:t xml:space="preserve"> zm.)</w:t>
      </w:r>
      <w:r w:rsidRPr="00B45FD2">
        <w:rPr>
          <w:rFonts w:ascii="Times New Roman" w:hAnsi="Times New Roman"/>
          <w:sz w:val="20"/>
          <w:szCs w:val="20"/>
        </w:rPr>
        <w:t>, że w ramach zamówienia</w:t>
      </w:r>
      <w:r w:rsidR="00A137C9" w:rsidRPr="00B45FD2">
        <w:rPr>
          <w:rFonts w:ascii="Times New Roman" w:hAnsi="Times New Roman"/>
          <w:sz w:val="20"/>
          <w:szCs w:val="20"/>
        </w:rPr>
        <w:t>,</w:t>
      </w:r>
      <w:r w:rsidR="00A137C9" w:rsidRPr="00B45FD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B45FD2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B45FD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B45FD2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B45FD2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B45FD2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B45FD2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B45FD2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B45FD2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B45FD2" w14:paraId="2DA6C9C8" w14:textId="77777777" w:rsidTr="00A137C9">
        <w:tc>
          <w:tcPr>
            <w:tcW w:w="617" w:type="dxa"/>
            <w:vAlign w:val="center"/>
          </w:tcPr>
          <w:p w14:paraId="4F015A7D" w14:textId="77777777" w:rsidR="00B641BE" w:rsidRPr="00B45FD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45FD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</w:tcPr>
          <w:p w14:paraId="01F94202" w14:textId="77777777" w:rsidR="00B641BE" w:rsidRPr="00B45FD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45FD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vAlign w:val="center"/>
          </w:tcPr>
          <w:p w14:paraId="5265FCF9" w14:textId="77777777" w:rsidR="00B641BE" w:rsidRPr="00B45FD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45FD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B45FD2" w14:paraId="3826A0EF" w14:textId="77777777" w:rsidTr="00A137C9">
        <w:tc>
          <w:tcPr>
            <w:tcW w:w="617" w:type="dxa"/>
            <w:vAlign w:val="center"/>
          </w:tcPr>
          <w:p w14:paraId="7297C8A8" w14:textId="77777777" w:rsidR="00B641BE" w:rsidRPr="00B45FD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45FD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</w:tcPr>
          <w:p w14:paraId="43F9CE6A" w14:textId="77777777" w:rsidR="00B641BE" w:rsidRPr="00B45FD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61709C3C" w14:textId="77777777" w:rsidR="00B641BE" w:rsidRPr="00B45FD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B45FD2" w14:paraId="24454D0D" w14:textId="77777777" w:rsidTr="00A137C9">
        <w:tc>
          <w:tcPr>
            <w:tcW w:w="617" w:type="dxa"/>
            <w:vAlign w:val="center"/>
          </w:tcPr>
          <w:p w14:paraId="3CF8C352" w14:textId="77777777" w:rsidR="00B641BE" w:rsidRPr="00B45FD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45FD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</w:tcPr>
          <w:p w14:paraId="2E69FA1B" w14:textId="77777777" w:rsidR="00B641BE" w:rsidRPr="00B45FD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32ACA511" w14:textId="77777777" w:rsidR="00B641BE" w:rsidRPr="00B45FD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11A9B754" w14:textId="77777777" w:rsidR="007A2C38" w:rsidRPr="00B45FD2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14:paraId="36EACF8F" w14:textId="77777777" w:rsidR="007A2C38" w:rsidRPr="00B45FD2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B45FD2" w14:paraId="55EB5211" w14:textId="77777777" w:rsidTr="004F10A0">
        <w:tc>
          <w:tcPr>
            <w:tcW w:w="2660" w:type="dxa"/>
          </w:tcPr>
          <w:p w14:paraId="692963B5" w14:textId="77777777" w:rsidR="00A137C9" w:rsidRPr="00B45FD2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690BB126" w14:textId="5CC97888" w:rsidR="00A137C9" w:rsidRPr="00B45FD2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</w:tcPr>
          <w:p w14:paraId="605895D5" w14:textId="07FC23AB" w:rsidR="00A137C9" w:rsidRPr="00B45FD2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16"/>
                <w:szCs w:val="16"/>
                <w:vertAlign w:val="superscript"/>
                <w:lang w:eastAsia="pl-PL"/>
              </w:rPr>
            </w:pPr>
          </w:p>
          <w:p w14:paraId="4178E4B9" w14:textId="77777777" w:rsidR="00A137C9" w:rsidRPr="00B45FD2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</w:pPr>
            <w:r w:rsidRPr="00B45FD2"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  <w:t>[</w:t>
            </w:r>
            <w:r w:rsidR="00D10F09" w:rsidRPr="00B45FD2"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Pr="00B45FD2"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  <w:t>osoby / osób uprawnionych do reprezentacji]</w:t>
            </w:r>
          </w:p>
        </w:tc>
      </w:tr>
    </w:tbl>
    <w:p w14:paraId="3FB82D3E" w14:textId="77777777" w:rsidR="00A137C9" w:rsidRPr="00B45FD2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A137C9" w:rsidRPr="00B45FD2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B6EB41" w14:textId="77777777" w:rsidR="001A0161" w:rsidRDefault="001A0161" w:rsidP="00025386">
      <w:pPr>
        <w:spacing w:after="0" w:line="240" w:lineRule="auto"/>
      </w:pPr>
      <w:r>
        <w:separator/>
      </w:r>
    </w:p>
  </w:endnote>
  <w:endnote w:type="continuationSeparator" w:id="0">
    <w:p w14:paraId="7EF85593" w14:textId="77777777" w:rsidR="001A0161" w:rsidRDefault="001A016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309A65" w14:textId="77777777" w:rsidR="00D10F09" w:rsidRDefault="00D10F0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FDA9E" w14:textId="77777777" w:rsidR="00025386" w:rsidRPr="00B45FD2" w:rsidRDefault="00025386" w:rsidP="00B45FD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A1AE2" w14:textId="77777777" w:rsidR="00D10F09" w:rsidRDefault="00D1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E732EB" w14:textId="77777777" w:rsidR="001A0161" w:rsidRDefault="001A0161" w:rsidP="00025386">
      <w:pPr>
        <w:spacing w:after="0" w:line="240" w:lineRule="auto"/>
      </w:pPr>
      <w:r>
        <w:separator/>
      </w:r>
    </w:p>
  </w:footnote>
  <w:footnote w:type="continuationSeparator" w:id="0">
    <w:p w14:paraId="115B206C" w14:textId="77777777" w:rsidR="001A0161" w:rsidRDefault="001A016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1416F" w14:textId="77777777" w:rsidR="00D10F09" w:rsidRDefault="00D10F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B265B7" w14:textId="77777777" w:rsidR="00D10F09" w:rsidRDefault="00D10F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A45972" w14:textId="77777777" w:rsidR="00D10F09" w:rsidRDefault="00D10F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78147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0161"/>
    <w:rsid w:val="00025386"/>
    <w:rsid w:val="000423B9"/>
    <w:rsid w:val="00053927"/>
    <w:rsid w:val="00084786"/>
    <w:rsid w:val="0016158F"/>
    <w:rsid w:val="001A0161"/>
    <w:rsid w:val="001C2314"/>
    <w:rsid w:val="00213980"/>
    <w:rsid w:val="0024648D"/>
    <w:rsid w:val="002577B4"/>
    <w:rsid w:val="00371CC2"/>
    <w:rsid w:val="003A486D"/>
    <w:rsid w:val="004374F2"/>
    <w:rsid w:val="00460705"/>
    <w:rsid w:val="00485239"/>
    <w:rsid w:val="00485A99"/>
    <w:rsid w:val="004A0686"/>
    <w:rsid w:val="004E2030"/>
    <w:rsid w:val="004E27D7"/>
    <w:rsid w:val="004F10A0"/>
    <w:rsid w:val="0055145C"/>
    <w:rsid w:val="005624D8"/>
    <w:rsid w:val="00620476"/>
    <w:rsid w:val="00657A47"/>
    <w:rsid w:val="006659CE"/>
    <w:rsid w:val="006C49E0"/>
    <w:rsid w:val="00745A44"/>
    <w:rsid w:val="00751F41"/>
    <w:rsid w:val="007666D6"/>
    <w:rsid w:val="007A2C38"/>
    <w:rsid w:val="007F09B2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45FD2"/>
    <w:rsid w:val="00B641BE"/>
    <w:rsid w:val="00B77707"/>
    <w:rsid w:val="00BE3BCE"/>
    <w:rsid w:val="00CB29AC"/>
    <w:rsid w:val="00D03170"/>
    <w:rsid w:val="00D10F09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A79967"/>
  <w15:chartTrackingRefBased/>
  <w15:docId w15:val="{5034A731-F100-4A35-BDE9-2829D84FC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173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2026-04-16T09:18:00Z</cp:lastPrinted>
  <dcterms:created xsi:type="dcterms:W3CDTF">2026-04-16T09:20:00Z</dcterms:created>
  <dcterms:modified xsi:type="dcterms:W3CDTF">2026-04-16T09:20:00Z</dcterms:modified>
</cp:coreProperties>
</file>