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6447D" w14:textId="044FFAC0" w:rsidR="00025386" w:rsidRPr="000F02A2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0F02A2">
        <w:rPr>
          <w:bCs/>
          <w:i w:val="0"/>
          <w:sz w:val="20"/>
        </w:rPr>
        <w:t xml:space="preserve">Załącznik nr </w:t>
      </w:r>
      <w:r w:rsidR="00356C94">
        <w:rPr>
          <w:bCs/>
          <w:i w:val="0"/>
          <w:sz w:val="20"/>
        </w:rPr>
        <w:t>6</w:t>
      </w:r>
      <w:r w:rsidR="007666D6" w:rsidRPr="000F02A2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F02A2" w14:paraId="3693DF99" w14:textId="77777777" w:rsidTr="00467CA2">
        <w:tc>
          <w:tcPr>
            <w:tcW w:w="2800" w:type="dxa"/>
          </w:tcPr>
          <w:p w14:paraId="74DE382A" w14:textId="77777777" w:rsidR="00D520D3" w:rsidRPr="000F02A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F02A2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0F02A2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0C1D8B69" w14:textId="77777777" w:rsidR="00D520D3" w:rsidRPr="000F02A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47A0133" w14:textId="77777777" w:rsidR="00D520D3" w:rsidRPr="000F02A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F02A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8CFB5D" w14:textId="77777777" w:rsidR="00D520D3" w:rsidRPr="000F02A2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F02A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0F02A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F02A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0F02A2" w14:paraId="36435661" w14:textId="77777777" w:rsidTr="00467CA2">
        <w:tc>
          <w:tcPr>
            <w:tcW w:w="2800" w:type="dxa"/>
          </w:tcPr>
          <w:p w14:paraId="61F5CEFD" w14:textId="77777777" w:rsidR="00D520D3" w:rsidRPr="000F02A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F02A2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2E12BB05" w14:textId="77777777" w:rsidR="00D520D3" w:rsidRPr="000F02A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F9D7301" w14:textId="77777777" w:rsidR="00D520D3" w:rsidRPr="000F02A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F02A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51AC13" w14:textId="77777777" w:rsidR="00D520D3" w:rsidRPr="000F02A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F02A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0F02A2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0F02A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50559C48" w14:textId="77777777" w:rsidR="00B62AD0" w:rsidRPr="000F02A2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F02A2" w14:paraId="2E18F41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595636" w14:textId="77777777" w:rsidR="00053927" w:rsidRPr="000F02A2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02A2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214D5094" w14:textId="77777777" w:rsidR="00053927" w:rsidRPr="000F02A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0F02A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F02A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0F02A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E58E449" w14:textId="0334FC0E" w:rsidR="0071340C" w:rsidRPr="000F02A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F02A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0F02A2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0F02A2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0F02A2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0F02A2">
        <w:rPr>
          <w:rFonts w:ascii="Times New Roman" w:hAnsi="Times New Roman"/>
          <w:sz w:val="20"/>
          <w:szCs w:val="20"/>
        </w:rPr>
        <w:t xml:space="preserve"> ustawy </w:t>
      </w:r>
      <w:r w:rsidR="00EF3368" w:rsidRPr="000F02A2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2D2860" w:rsidRPr="000F02A2">
        <w:rPr>
          <w:rFonts w:ascii="Times New Roman" w:hAnsi="Times New Roman"/>
          <w:sz w:val="20"/>
          <w:szCs w:val="20"/>
        </w:rPr>
        <w:t>(</w:t>
      </w:r>
      <w:proofErr w:type="spellStart"/>
      <w:r w:rsidR="002D2860" w:rsidRPr="000F02A2">
        <w:rPr>
          <w:rFonts w:ascii="Times New Roman" w:hAnsi="Times New Roman"/>
          <w:sz w:val="20"/>
          <w:szCs w:val="20"/>
        </w:rPr>
        <w:t>t.j</w:t>
      </w:r>
      <w:proofErr w:type="spellEnd"/>
      <w:r w:rsidR="002D2860" w:rsidRPr="000F02A2">
        <w:rPr>
          <w:rFonts w:ascii="Times New Roman" w:hAnsi="Times New Roman"/>
          <w:sz w:val="20"/>
          <w:szCs w:val="20"/>
        </w:rPr>
        <w:t>. Dz. U. z 2024 r. poz. 1320 z</w:t>
      </w:r>
      <w:r w:rsidR="000F02A2">
        <w:rPr>
          <w:rFonts w:ascii="Times New Roman" w:hAnsi="Times New Roman"/>
          <w:sz w:val="20"/>
          <w:szCs w:val="20"/>
        </w:rPr>
        <w:t>e</w:t>
      </w:r>
      <w:r w:rsidR="002D2860" w:rsidRPr="000F02A2">
        <w:rPr>
          <w:rFonts w:ascii="Times New Roman" w:hAnsi="Times New Roman"/>
          <w:sz w:val="20"/>
          <w:szCs w:val="20"/>
        </w:rPr>
        <w:t xml:space="preserve"> zm.)</w:t>
      </w:r>
      <w:r w:rsidR="00E27ABB" w:rsidRPr="000F02A2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0F02A2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0F02A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0F02A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0F02A2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0F02A2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F02A2" w14:paraId="5E612C56" w14:textId="77777777" w:rsidTr="00467CA2">
        <w:tc>
          <w:tcPr>
            <w:tcW w:w="2269" w:type="dxa"/>
          </w:tcPr>
          <w:p w14:paraId="033A7467" w14:textId="77777777" w:rsidR="00D520D3" w:rsidRPr="000F02A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02A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B8507D9" w14:textId="77777777" w:rsidR="00D520D3" w:rsidRDefault="002D286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F02A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Wykonanie usługi odbioru, transportu i zagospodarowania odpadów.</w:t>
            </w:r>
          </w:p>
          <w:p w14:paraId="74904983" w14:textId="7F675B84" w:rsidR="000F02A2" w:rsidRPr="000F02A2" w:rsidRDefault="000F02A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F02A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Zadanie częściowe nr …………..</w:t>
            </w:r>
          </w:p>
        </w:tc>
      </w:tr>
      <w:tr w:rsidR="002D2860" w:rsidRPr="000F02A2" w14:paraId="4432C101" w14:textId="77777777" w:rsidTr="002404E7">
        <w:tc>
          <w:tcPr>
            <w:tcW w:w="2269" w:type="dxa"/>
          </w:tcPr>
          <w:p w14:paraId="50EED8DA" w14:textId="77777777" w:rsidR="002D2860" w:rsidRPr="000F02A2" w:rsidRDefault="002D2860" w:rsidP="002404E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02A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601F577" w14:textId="77777777" w:rsidR="002D2860" w:rsidRPr="000F02A2" w:rsidRDefault="002D2860" w:rsidP="002404E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F02A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ZP.271.12.2026</w:t>
            </w:r>
          </w:p>
        </w:tc>
      </w:tr>
    </w:tbl>
    <w:p w14:paraId="6A23170E" w14:textId="77777777" w:rsidR="00DC652A" w:rsidRPr="000F02A2" w:rsidRDefault="002D286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F02A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0F02A2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5F38702A" w14:textId="77777777" w:rsidR="00DC652A" w:rsidRPr="000F02A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F02A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333F3AC" w14:textId="77777777" w:rsidR="0071340C" w:rsidRPr="000F02A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0F02A2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0F02A2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0F02A2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4B17BCFD" w14:textId="77777777" w:rsidR="0071340C" w:rsidRPr="000F02A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5E6BFD1" w14:textId="356F6E82" w:rsidR="0071340C" w:rsidRPr="000F02A2" w:rsidRDefault="0071340C" w:rsidP="000F02A2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F02A2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  <w:r w:rsidR="000F02A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F02A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…………………………………………………………....…………………………….………...</w:t>
      </w:r>
    </w:p>
    <w:p w14:paraId="405995A9" w14:textId="77777777" w:rsidR="0071340C" w:rsidRPr="000F02A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0F02A2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0F02A2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0F02A2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741666B4" w14:textId="77777777" w:rsidR="0071340C" w:rsidRPr="000F02A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A6EF816" w14:textId="77777777" w:rsidR="00DC652A" w:rsidRPr="000F02A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F02A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0F02A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0F02A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07151BDB" w14:textId="060084DB" w:rsidR="0093388F" w:rsidRPr="000F02A2" w:rsidRDefault="0093388F" w:rsidP="000F02A2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0F02A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0F02A2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0F02A2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0F02A2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0F02A2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0F02A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F02A2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</w:t>
      </w:r>
      <w:r w:rsidR="000F02A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F02A2">
        <w:rPr>
          <w:rFonts w:ascii="Times New Roman" w:eastAsia="Times New Roman" w:hAnsi="Times New Roman"/>
          <w:sz w:val="20"/>
          <w:szCs w:val="20"/>
          <w:lang w:eastAsia="pl-PL"/>
        </w:rPr>
        <w:t>……………....…………………………….……..</w:t>
      </w:r>
    </w:p>
    <w:p w14:paraId="03F9846A" w14:textId="0074E26A" w:rsidR="0093388F" w:rsidRPr="000F02A2" w:rsidRDefault="0093388F" w:rsidP="00C61F1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F02A2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  <w:r w:rsidR="000F02A2" w:rsidRPr="000F02A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bookmarkStart w:id="1" w:name="_Hlk60300768"/>
      <w:r w:rsidR="000F02A2">
        <w:rPr>
          <w:rFonts w:ascii="Times New Roman" w:eastAsia="Times New Roman" w:hAnsi="Times New Roman"/>
          <w:sz w:val="20"/>
          <w:szCs w:val="20"/>
          <w:lang w:eastAsia="pl-PL"/>
        </w:rPr>
        <w:t>………………….</w:t>
      </w:r>
      <w:r w:rsidRPr="000F02A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…………………………………....…………………………….……..</w:t>
      </w:r>
    </w:p>
    <w:bookmarkEnd w:id="1"/>
    <w:p w14:paraId="16598318" w14:textId="77777777" w:rsidR="00CB29AC" w:rsidRPr="000F02A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F02A2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0306E61F" w14:textId="77777777" w:rsidR="00CB29AC" w:rsidRPr="000F02A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F02A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AB6E1CB" w14:textId="77777777" w:rsidR="00830970" w:rsidRPr="000F02A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F02A2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0F02A2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0F02A2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0F02A2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1500FADF" w14:textId="77777777" w:rsidR="00E27ABB" w:rsidRPr="000F02A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F02A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F02A2" w14:paraId="1A658A0D" w14:textId="77777777" w:rsidTr="00467CA2">
        <w:tc>
          <w:tcPr>
            <w:tcW w:w="2660" w:type="dxa"/>
          </w:tcPr>
          <w:p w14:paraId="1D963015" w14:textId="785EE0E2" w:rsidR="00D520D3" w:rsidRPr="000F02A2" w:rsidRDefault="00D520D3" w:rsidP="000F02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383D1543" w14:textId="77777777" w:rsidR="00D520D3" w:rsidRPr="000F02A2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  <w:r w:rsidRPr="000F02A2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t>[</w:t>
            </w:r>
            <w:r w:rsidR="002D2860" w:rsidRPr="000F02A2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0F02A2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0F02A2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podmiotu udostępniającego zasoby</w:t>
            </w:r>
            <w:r w:rsidRPr="000F02A2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2B40689F" w14:textId="77777777" w:rsidR="000F02A2" w:rsidRPr="000F02A2" w:rsidRDefault="000F02A2" w:rsidP="000F0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0F02A2" w:rsidRPr="000F02A2" w:rsidSect="000F02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2" w:right="1417" w:bottom="709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6315D" w14:textId="77777777" w:rsidR="00BF2AA9" w:rsidRDefault="00BF2AA9" w:rsidP="00025386">
      <w:pPr>
        <w:spacing w:after="0" w:line="240" w:lineRule="auto"/>
      </w:pPr>
      <w:r>
        <w:separator/>
      </w:r>
    </w:p>
  </w:endnote>
  <w:endnote w:type="continuationSeparator" w:id="0">
    <w:p w14:paraId="33F488E9" w14:textId="77777777" w:rsidR="00BF2AA9" w:rsidRDefault="00BF2AA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B0263" w14:textId="77777777" w:rsidR="002D2860" w:rsidRDefault="002D28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CD9DB" w14:textId="77777777" w:rsidR="00025386" w:rsidRDefault="000F02A2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                                                                                                        </w:t>
    </w:r>
    <w:r w:rsidR="00025386">
      <w:rPr>
        <w:rFonts w:ascii="Arial" w:hAnsi="Arial"/>
        <w:sz w:val="18"/>
        <w:szCs w:val="18"/>
      </w:rPr>
      <w:tab/>
    </w:r>
    <w:r w:rsidR="00025386">
      <w:rPr>
        <w:rStyle w:val="Numerstrony"/>
        <w:rFonts w:ascii="Arial" w:hAnsi="Arial"/>
        <w:sz w:val="18"/>
        <w:szCs w:val="18"/>
      </w:rPr>
      <w:t xml:space="preserve">Strona: </w:t>
    </w:r>
    <w:r w:rsidR="00025386">
      <w:rPr>
        <w:rStyle w:val="Numerstrony"/>
        <w:rFonts w:ascii="Arial" w:hAnsi="Arial"/>
        <w:sz w:val="18"/>
        <w:szCs w:val="18"/>
      </w:rPr>
      <w:fldChar w:fldCharType="begin"/>
    </w:r>
    <w:r w:rsidR="00025386">
      <w:rPr>
        <w:rStyle w:val="Numerstrony"/>
        <w:rFonts w:ascii="Arial" w:hAnsi="Arial"/>
        <w:sz w:val="18"/>
        <w:szCs w:val="18"/>
      </w:rPr>
      <w:instrText xml:space="preserve"> PAGE </w:instrText>
    </w:r>
    <w:r w:rsidR="00025386"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 w:rsidR="00025386">
      <w:rPr>
        <w:rStyle w:val="Numerstrony"/>
        <w:rFonts w:ascii="Arial" w:hAnsi="Arial"/>
        <w:sz w:val="18"/>
        <w:szCs w:val="18"/>
      </w:rPr>
      <w:fldChar w:fldCharType="end"/>
    </w:r>
    <w:r w:rsidR="00025386">
      <w:rPr>
        <w:rStyle w:val="Numerstrony"/>
        <w:rFonts w:ascii="Arial" w:hAnsi="Arial"/>
        <w:sz w:val="18"/>
        <w:szCs w:val="18"/>
      </w:rPr>
      <w:t>/</w:t>
    </w:r>
    <w:r w:rsidR="00025386">
      <w:rPr>
        <w:rStyle w:val="Numerstrony"/>
        <w:rFonts w:ascii="Arial" w:hAnsi="Arial"/>
        <w:sz w:val="18"/>
        <w:szCs w:val="18"/>
      </w:rPr>
      <w:fldChar w:fldCharType="begin"/>
    </w:r>
    <w:r w:rsidR="00025386">
      <w:rPr>
        <w:rStyle w:val="Numerstrony"/>
        <w:rFonts w:ascii="Arial" w:hAnsi="Arial"/>
        <w:sz w:val="18"/>
        <w:szCs w:val="18"/>
      </w:rPr>
      <w:instrText xml:space="preserve"> NUMPAGES </w:instrText>
    </w:r>
    <w:r w:rsidR="00025386"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 w:rsidR="00025386">
      <w:rPr>
        <w:rStyle w:val="Numerstrony"/>
        <w:rFonts w:ascii="Arial" w:hAnsi="Arial"/>
        <w:sz w:val="18"/>
        <w:szCs w:val="18"/>
      </w:rPr>
      <w:fldChar w:fldCharType="end"/>
    </w:r>
  </w:p>
  <w:p w14:paraId="7B3E63D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A0E46" w14:textId="77777777" w:rsidR="002D2860" w:rsidRDefault="002D28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83454" w14:textId="77777777" w:rsidR="00BF2AA9" w:rsidRDefault="00BF2AA9" w:rsidP="00025386">
      <w:pPr>
        <w:spacing w:after="0" w:line="240" w:lineRule="auto"/>
      </w:pPr>
      <w:r>
        <w:separator/>
      </w:r>
    </w:p>
  </w:footnote>
  <w:footnote w:type="continuationSeparator" w:id="0">
    <w:p w14:paraId="29996AD2" w14:textId="77777777" w:rsidR="00BF2AA9" w:rsidRDefault="00BF2AA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DAC1D" w14:textId="77777777" w:rsidR="002D2860" w:rsidRDefault="002D28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2C3CD" w14:textId="77777777" w:rsidR="002D2860" w:rsidRDefault="002D28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112B1" w14:textId="77777777" w:rsidR="002D2860" w:rsidRDefault="002D28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1197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2AA9"/>
    <w:rsid w:val="00025386"/>
    <w:rsid w:val="000423B9"/>
    <w:rsid w:val="00053927"/>
    <w:rsid w:val="00066C44"/>
    <w:rsid w:val="00071D4C"/>
    <w:rsid w:val="00084786"/>
    <w:rsid w:val="000F02A2"/>
    <w:rsid w:val="00115FE2"/>
    <w:rsid w:val="0016158F"/>
    <w:rsid w:val="001C2314"/>
    <w:rsid w:val="00213980"/>
    <w:rsid w:val="002D2860"/>
    <w:rsid w:val="00356C94"/>
    <w:rsid w:val="004374F2"/>
    <w:rsid w:val="00460705"/>
    <w:rsid w:val="00467CA2"/>
    <w:rsid w:val="00485239"/>
    <w:rsid w:val="004E2030"/>
    <w:rsid w:val="004E27D7"/>
    <w:rsid w:val="0055145C"/>
    <w:rsid w:val="005624D8"/>
    <w:rsid w:val="00620476"/>
    <w:rsid w:val="00657A47"/>
    <w:rsid w:val="006659CE"/>
    <w:rsid w:val="0068339C"/>
    <w:rsid w:val="006C49E0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F2AA9"/>
    <w:rsid w:val="00CB29AC"/>
    <w:rsid w:val="00CB6F59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F4101B"/>
  <w15:chartTrackingRefBased/>
  <w15:docId w15:val="{FA1AD2B0-D24B-4AD8-ABAE-CCACCA7AD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2026-04-16T09:21:00Z</cp:lastPrinted>
  <dcterms:created xsi:type="dcterms:W3CDTF">2026-04-16T09:21:00Z</dcterms:created>
  <dcterms:modified xsi:type="dcterms:W3CDTF">2026-04-16T09:21:00Z</dcterms:modified>
</cp:coreProperties>
</file>