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D58F" w14:textId="77777777" w:rsidR="0049216C" w:rsidRDefault="0049216C" w:rsidP="0049216C">
      <w:pPr>
        <w:jc w:val="center"/>
        <w:outlineLvl w:val="0"/>
        <w:rPr>
          <w:b/>
        </w:rPr>
      </w:pPr>
      <w:r>
        <w:rPr>
          <w:b/>
        </w:rPr>
        <w:t xml:space="preserve">FORMULARZ OFERTOWY </w:t>
      </w:r>
    </w:p>
    <w:p w14:paraId="77079ED2" w14:textId="77777777" w:rsidR="0049216C" w:rsidRDefault="0049216C" w:rsidP="0049216C">
      <w:pPr>
        <w:jc w:val="center"/>
        <w:outlineLvl w:val="0"/>
        <w:rPr>
          <w:b/>
        </w:rPr>
      </w:pPr>
    </w:p>
    <w:tbl>
      <w:tblPr>
        <w:tblW w:w="1374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8254"/>
      </w:tblGrid>
      <w:tr w:rsidR="0049216C" w14:paraId="4D77C74C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D040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Nazwa Wykonawcy</w:t>
            </w:r>
          </w:p>
          <w:p w14:paraId="08963219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8C87" w14:textId="77777777" w:rsidR="0049216C" w:rsidRDefault="0049216C">
            <w:pPr>
              <w:jc w:val="both"/>
            </w:pPr>
          </w:p>
        </w:tc>
      </w:tr>
      <w:tr w:rsidR="0049216C" w14:paraId="09899F7C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5878E" w14:textId="77777777" w:rsidR="0049216C" w:rsidRDefault="0049216C">
            <w:pPr>
              <w:rPr>
                <w:b/>
              </w:rPr>
            </w:pPr>
            <w:r>
              <w:rPr>
                <w:b/>
              </w:rPr>
              <w:t>Adres (siedziba) Wykonawcy / województwo / Kod NUTS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DF700" w14:textId="77777777" w:rsidR="0049216C" w:rsidRDefault="0049216C">
            <w:pPr>
              <w:tabs>
                <w:tab w:val="left" w:pos="3225"/>
              </w:tabs>
              <w:jc w:val="right"/>
            </w:pPr>
            <w:r>
              <w:tab/>
              <w:t>KOD NUTS: ……………</w:t>
            </w:r>
          </w:p>
        </w:tc>
      </w:tr>
      <w:tr w:rsidR="0049216C" w14:paraId="17AE98AB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FB69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Adres do korespondencji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E128" w14:textId="77777777" w:rsidR="0049216C" w:rsidRDefault="0049216C">
            <w:pPr>
              <w:jc w:val="both"/>
            </w:pPr>
          </w:p>
        </w:tc>
      </w:tr>
      <w:tr w:rsidR="0049216C" w14:paraId="4B28D552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7E7F" w14:textId="77777777" w:rsidR="0049216C" w:rsidRDefault="0049216C">
            <w:r>
              <w:rPr>
                <w:b/>
              </w:rPr>
              <w:t xml:space="preserve">Adres zamieszkania Przedsiębiorcy </w:t>
            </w:r>
            <w:r>
              <w:rPr>
                <w:b/>
                <w:i/>
                <w:iCs/>
              </w:rPr>
              <w:t>(</w:t>
            </w:r>
            <w:r>
              <w:rPr>
                <w:i/>
                <w:iCs/>
              </w:rPr>
              <w:t>jeżeli dotyczy)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81D7" w14:textId="77777777" w:rsidR="0049216C" w:rsidRDefault="0049216C">
            <w:pPr>
              <w:jc w:val="both"/>
            </w:pPr>
          </w:p>
        </w:tc>
      </w:tr>
      <w:tr w:rsidR="0049216C" w14:paraId="2A29D10F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77D0" w14:textId="77777777" w:rsidR="0049216C" w:rsidRDefault="0049216C">
            <w:pPr>
              <w:rPr>
                <w:b/>
              </w:rPr>
            </w:pPr>
            <w:r>
              <w:rPr>
                <w:b/>
              </w:rPr>
              <w:t>Adres e-mail do składania zamówienia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5C46" w14:textId="77777777" w:rsidR="0049216C" w:rsidRDefault="0049216C">
            <w:pPr>
              <w:jc w:val="both"/>
            </w:pPr>
          </w:p>
        </w:tc>
      </w:tr>
      <w:tr w:rsidR="0049216C" w14:paraId="1E524668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E7F2" w14:textId="77777777" w:rsidR="0049216C" w:rsidRDefault="0049216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Wykonawca jest: </w:t>
            </w:r>
            <w:r>
              <w:rPr>
                <w:rStyle w:val="Odwoanieprzypisudolnego"/>
                <w:rFonts w:eastAsia="Verdana"/>
                <w:b/>
                <w:bCs/>
                <w:sz w:val="22"/>
                <w:szCs w:val="22"/>
                <w:lang w:eastAsia="en-US"/>
              </w:rPr>
              <w:footnoteReference w:id="1"/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EAEF" w14:textId="77777777" w:rsidR="0049216C" w:rsidRDefault="0049216C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>
              <w:rPr>
                <w:b/>
                <w:bCs/>
                <w:sz w:val="16"/>
                <w:szCs w:val="16"/>
                <w:lang w:eastAsia="en-US"/>
              </w:rPr>
              <w:t xml:space="preserve">  </w:t>
            </w:r>
            <w:r>
              <w:rPr>
                <w:lang w:eastAsia="en-US"/>
              </w:rPr>
              <w:t>mikroprzedsiębiorstwem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56449941" w14:textId="77777777" w:rsidR="0049216C" w:rsidRDefault="0049216C">
            <w:pPr>
              <w:spacing w:line="252" w:lineRule="auto"/>
              <w:rPr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b/>
                <w:bCs/>
                <w:sz w:val="16"/>
                <w:szCs w:val="16"/>
                <w:lang w:eastAsia="en-US"/>
              </w:rPr>
              <w:t xml:space="preserve">  </w:t>
            </w:r>
            <w:r>
              <w:rPr>
                <w:lang w:eastAsia="en-US"/>
              </w:rPr>
              <w:t>małym przedsiębiorstwem</w:t>
            </w:r>
          </w:p>
          <w:p w14:paraId="20B848ED" w14:textId="77777777" w:rsidR="0049216C" w:rsidRDefault="0049216C">
            <w:pPr>
              <w:spacing w:line="252" w:lineRule="auto"/>
              <w:rPr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średnim 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58D27EAB" w14:textId="77777777" w:rsidR="0049216C" w:rsidRDefault="0049216C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dużym przedsiębiorstwem</w:t>
            </w:r>
          </w:p>
        </w:tc>
      </w:tr>
      <w:tr w:rsidR="0049216C" w14:paraId="0B259CD9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3C6EB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NIP / REGON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2F59E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NIP:                                                        REGON:</w:t>
            </w:r>
          </w:p>
        </w:tc>
      </w:tr>
      <w:tr w:rsidR="0049216C" w14:paraId="6E268855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DA6B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TELEFON / e-mail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0D72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Tel:                                                         e-mail:</w:t>
            </w:r>
          </w:p>
        </w:tc>
      </w:tr>
      <w:tr w:rsidR="0049216C" w14:paraId="1DB81F1D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90E60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Osoba do kontaktów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96F7D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 xml:space="preserve">imię i nazwisko:…………………….    </w:t>
            </w:r>
          </w:p>
          <w:p w14:paraId="6CF6D67D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 xml:space="preserve">telefon: …………………                        </w:t>
            </w:r>
          </w:p>
          <w:p w14:paraId="548F6F92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e-mail: ……………………….</w:t>
            </w:r>
          </w:p>
        </w:tc>
      </w:tr>
      <w:tr w:rsidR="0049216C" w14:paraId="28A057A2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64AA" w14:textId="10D646A5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Nr rachunku bankowego na który należy zwrócić wadium wniesione w pieniądzu</w:t>
            </w:r>
            <w:r w:rsidR="00022628">
              <w:rPr>
                <w:b/>
              </w:rPr>
              <w:t xml:space="preserve"> (zgodnie z SWZ)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B263" w14:textId="77777777" w:rsidR="0049216C" w:rsidRDefault="0049216C">
            <w:pPr>
              <w:jc w:val="both"/>
              <w:rPr>
                <w:b/>
              </w:rPr>
            </w:pPr>
          </w:p>
        </w:tc>
      </w:tr>
      <w:tr w:rsidR="0049216C" w14:paraId="349CD6BF" w14:textId="77777777" w:rsidTr="0049216C">
        <w:trPr>
          <w:trHeight w:val="621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EA943" w14:textId="77777777" w:rsidR="0049216C" w:rsidRDefault="0049216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Adres mailowy Gwaranta na który należy złożyć oświadczenie o zwolnieniu wadium wniesionego w innej formie niż pieniądz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26CA" w14:textId="77777777" w:rsidR="0049216C" w:rsidRDefault="0049216C">
            <w:pPr>
              <w:jc w:val="both"/>
              <w:rPr>
                <w:b/>
              </w:rPr>
            </w:pPr>
          </w:p>
        </w:tc>
      </w:tr>
    </w:tbl>
    <w:p w14:paraId="7FE71C2C" w14:textId="77777777" w:rsidR="0049216C" w:rsidRDefault="0049216C" w:rsidP="0049216C">
      <w:pPr>
        <w:jc w:val="center"/>
        <w:outlineLvl w:val="0"/>
        <w:rPr>
          <w:b/>
        </w:rPr>
      </w:pPr>
    </w:p>
    <w:p w14:paraId="6030CC6D" w14:textId="0CC929F5" w:rsidR="0049216C" w:rsidRDefault="0049216C" w:rsidP="0049216C">
      <w:pPr>
        <w:tabs>
          <w:tab w:val="left" w:pos="12983"/>
        </w:tabs>
        <w:spacing w:before="60" w:after="6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Nawiązując do ogłoszonego </w:t>
      </w:r>
      <w:r w:rsidR="00022628">
        <w:rPr>
          <w:sz w:val="22"/>
          <w:szCs w:val="22"/>
        </w:rPr>
        <w:t xml:space="preserve">postępowania </w:t>
      </w:r>
      <w:r>
        <w:rPr>
          <w:b/>
          <w:sz w:val="22"/>
          <w:szCs w:val="22"/>
        </w:rPr>
        <w:t>w trybie podstawowym bez negocjacji</w:t>
      </w:r>
      <w:r>
        <w:rPr>
          <w:sz w:val="22"/>
          <w:szCs w:val="22"/>
        </w:rPr>
        <w:t xml:space="preserve"> na: </w:t>
      </w:r>
      <w:r>
        <w:rPr>
          <w:sz w:val="22"/>
          <w:szCs w:val="22"/>
        </w:rPr>
        <w:tab/>
      </w:r>
    </w:p>
    <w:tbl>
      <w:tblPr>
        <w:tblW w:w="13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00"/>
      </w:tblGrid>
      <w:tr w:rsidR="0049216C" w14:paraId="0F0A6669" w14:textId="77777777" w:rsidTr="0049216C">
        <w:trPr>
          <w:trHeight w:val="585"/>
        </w:trPr>
        <w:tc>
          <w:tcPr>
            <w:tcW w:w="13900" w:type="dxa"/>
            <w:vAlign w:val="center"/>
            <w:hideMark/>
          </w:tcPr>
          <w:p w14:paraId="03D6A42B" w14:textId="75B04008" w:rsidR="005B2C82" w:rsidRDefault="005B2C82" w:rsidP="005B2C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Konserwacja i serwis urządzeń instalacji wentylacji i klimatyzacji w obiektach Szpitala II-  nr sprawy: ZP/24/2026</w:t>
            </w:r>
          </w:p>
          <w:p w14:paraId="4B1F68F5" w14:textId="494DA213" w:rsidR="0049216C" w:rsidRDefault="0049216C">
            <w:pPr>
              <w:pStyle w:val="Nagwek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1FD961A6" w14:textId="77777777" w:rsidR="00C85211" w:rsidRDefault="00F66737" w:rsidP="005B2C82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1377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3322"/>
        <w:gridCol w:w="1843"/>
        <w:gridCol w:w="3543"/>
        <w:gridCol w:w="2410"/>
      </w:tblGrid>
      <w:tr w:rsidR="00C85211" w:rsidRPr="001A1221" w14:paraId="1ACB6ADB" w14:textId="77777777" w:rsidTr="00C85211">
        <w:tc>
          <w:tcPr>
            <w:tcW w:w="2660" w:type="dxa"/>
            <w:vAlign w:val="center"/>
          </w:tcPr>
          <w:p w14:paraId="42ACC224" w14:textId="77777777" w:rsidR="00C85211" w:rsidRPr="000A70D2" w:rsidRDefault="00C85211" w:rsidP="00D77566">
            <w:pPr>
              <w:spacing w:before="120"/>
              <w:ind w:left="56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Nr i nazwa pakietu </w:t>
            </w:r>
          </w:p>
        </w:tc>
        <w:tc>
          <w:tcPr>
            <w:tcW w:w="3322" w:type="dxa"/>
          </w:tcPr>
          <w:p w14:paraId="78A0B671" w14:textId="77777777" w:rsidR="00C85211" w:rsidRPr="000A70D2" w:rsidRDefault="00C85211" w:rsidP="00D77566">
            <w:pPr>
              <w:spacing w:before="120"/>
              <w:ind w:left="34" w:hanging="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Wartość pakietu netto w zł</w:t>
            </w:r>
          </w:p>
        </w:tc>
        <w:tc>
          <w:tcPr>
            <w:tcW w:w="1843" w:type="dxa"/>
          </w:tcPr>
          <w:p w14:paraId="4884054F" w14:textId="77777777" w:rsidR="00C85211" w:rsidRPr="000A70D2" w:rsidRDefault="00C85211" w:rsidP="00D77566">
            <w:pPr>
              <w:spacing w:before="120"/>
              <w:ind w:left="34" w:hanging="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Podatek VAT w zł</w:t>
            </w:r>
          </w:p>
        </w:tc>
        <w:tc>
          <w:tcPr>
            <w:tcW w:w="3543" w:type="dxa"/>
          </w:tcPr>
          <w:p w14:paraId="0BCC9612" w14:textId="77777777" w:rsidR="00C85211" w:rsidRPr="000A70D2" w:rsidRDefault="00C85211" w:rsidP="00D77566">
            <w:pPr>
              <w:spacing w:before="120"/>
              <w:ind w:left="34" w:hanging="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Wartość pakietu brutto w zł</w:t>
            </w:r>
          </w:p>
        </w:tc>
        <w:tc>
          <w:tcPr>
            <w:tcW w:w="2410" w:type="dxa"/>
          </w:tcPr>
          <w:p w14:paraId="42A5F95F" w14:textId="7BF60B76" w:rsidR="00C85211" w:rsidRPr="000A70D2" w:rsidRDefault="00C85211" w:rsidP="00D77566">
            <w:pPr>
              <w:spacing w:before="120"/>
              <w:ind w:left="34" w:hanging="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Czas reakcji serwisu zgodnie z pkt. 19 SWZ</w:t>
            </w:r>
          </w:p>
        </w:tc>
      </w:tr>
      <w:tr w:rsidR="00C85211" w:rsidRPr="001A1221" w14:paraId="4D892E6E" w14:textId="77777777" w:rsidTr="00C85211">
        <w:tc>
          <w:tcPr>
            <w:tcW w:w="2660" w:type="dxa"/>
            <w:vAlign w:val="center"/>
          </w:tcPr>
          <w:p w14:paraId="08CF199F" w14:textId="32517084" w:rsidR="00C85211" w:rsidRPr="000A70D2" w:rsidRDefault="00C85211" w:rsidP="00D77566">
            <w:pPr>
              <w:spacing w:before="120"/>
              <w:ind w:left="284" w:hanging="284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Pakiet nr</w:t>
            </w:r>
            <w:r w:rsidR="00022628">
              <w:rPr>
                <w:b/>
                <w:color w:val="000000" w:themeColor="text1"/>
              </w:rPr>
              <w:t xml:space="preserve"> 1</w:t>
            </w:r>
            <w:r>
              <w:rPr>
                <w:b/>
                <w:color w:val="000000" w:themeColor="text1"/>
              </w:rPr>
              <w:t xml:space="preserve"> - </w:t>
            </w:r>
          </w:p>
        </w:tc>
        <w:tc>
          <w:tcPr>
            <w:tcW w:w="3322" w:type="dxa"/>
          </w:tcPr>
          <w:p w14:paraId="0C1695DF" w14:textId="77777777" w:rsidR="00C85211" w:rsidRPr="000A70D2" w:rsidRDefault="00C85211" w:rsidP="00D77566">
            <w:pPr>
              <w:spacing w:before="12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59804CD3" w14:textId="77777777" w:rsidR="00C85211" w:rsidRPr="000A70D2" w:rsidRDefault="00C85211" w:rsidP="00D77566">
            <w:pPr>
              <w:spacing w:before="120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2A101910" w14:textId="77777777" w:rsidR="00C85211" w:rsidRPr="000A70D2" w:rsidRDefault="00C85211" w:rsidP="00D77566">
            <w:pPr>
              <w:spacing w:before="120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14:paraId="469E4F8E" w14:textId="77777777" w:rsidR="00C85211" w:rsidRPr="000A70D2" w:rsidRDefault="00C85211" w:rsidP="00D77566">
            <w:pPr>
              <w:spacing w:before="120"/>
              <w:rPr>
                <w:color w:val="000000" w:themeColor="text1"/>
              </w:rPr>
            </w:pPr>
          </w:p>
        </w:tc>
      </w:tr>
      <w:tr w:rsidR="00C85211" w:rsidRPr="001A1221" w14:paraId="08B4DFD6" w14:textId="77777777" w:rsidTr="00C85211">
        <w:tc>
          <w:tcPr>
            <w:tcW w:w="2660" w:type="dxa"/>
            <w:vAlign w:val="center"/>
          </w:tcPr>
          <w:p w14:paraId="5D9199E6" w14:textId="17D06F7B" w:rsidR="00C85211" w:rsidRPr="000A70D2" w:rsidRDefault="00C85211" w:rsidP="00D77566">
            <w:pPr>
              <w:spacing w:before="120"/>
              <w:ind w:left="284" w:hanging="284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Pakiet nr</w:t>
            </w:r>
            <w:r w:rsidR="00022628">
              <w:rPr>
                <w:b/>
                <w:color w:val="000000" w:themeColor="text1"/>
              </w:rPr>
              <w:t xml:space="preserve"> 2</w:t>
            </w:r>
            <w:r>
              <w:rPr>
                <w:b/>
                <w:color w:val="000000" w:themeColor="text1"/>
              </w:rPr>
              <w:t xml:space="preserve"> - </w:t>
            </w:r>
          </w:p>
        </w:tc>
        <w:tc>
          <w:tcPr>
            <w:tcW w:w="3322" w:type="dxa"/>
          </w:tcPr>
          <w:p w14:paraId="35CA03C4" w14:textId="77777777" w:rsidR="00C85211" w:rsidRPr="000A70D2" w:rsidRDefault="00C85211" w:rsidP="00D77566">
            <w:pPr>
              <w:spacing w:before="12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21FF4FAB" w14:textId="77777777" w:rsidR="00C85211" w:rsidRPr="000A70D2" w:rsidRDefault="00C85211" w:rsidP="00D77566">
            <w:pPr>
              <w:spacing w:before="120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5AA02850" w14:textId="77777777" w:rsidR="00C85211" w:rsidRPr="000A70D2" w:rsidRDefault="00C85211" w:rsidP="00D77566">
            <w:pPr>
              <w:spacing w:before="120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14:paraId="4D37730F" w14:textId="77777777" w:rsidR="00C85211" w:rsidRPr="000A70D2" w:rsidRDefault="00C85211" w:rsidP="00D77566">
            <w:pPr>
              <w:spacing w:before="120"/>
              <w:rPr>
                <w:color w:val="000000" w:themeColor="text1"/>
              </w:rPr>
            </w:pPr>
          </w:p>
        </w:tc>
      </w:tr>
    </w:tbl>
    <w:p w14:paraId="6A7CE859" w14:textId="77777777" w:rsidR="00C85211" w:rsidRDefault="00C85211" w:rsidP="005B2C82">
      <w:pPr>
        <w:rPr>
          <w:sz w:val="22"/>
          <w:szCs w:val="22"/>
        </w:rPr>
      </w:pPr>
    </w:p>
    <w:p w14:paraId="4826FB90" w14:textId="77777777" w:rsidR="00C85211" w:rsidRDefault="00C85211" w:rsidP="005B2C82">
      <w:pPr>
        <w:rPr>
          <w:sz w:val="22"/>
          <w:szCs w:val="22"/>
        </w:rPr>
      </w:pPr>
    </w:p>
    <w:p w14:paraId="4479C25C" w14:textId="77777777" w:rsidR="00C85211" w:rsidRDefault="00C85211" w:rsidP="005B2C82">
      <w:pPr>
        <w:rPr>
          <w:sz w:val="22"/>
          <w:szCs w:val="22"/>
        </w:rPr>
      </w:pPr>
    </w:p>
    <w:p w14:paraId="05E6878A" w14:textId="0760D38E" w:rsidR="005B2C82" w:rsidRPr="000A70D2" w:rsidRDefault="005B2C82" w:rsidP="005B2C82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Wynagrodzenie za wykonanie usługi </w:t>
      </w:r>
      <w:bookmarkStart w:id="1" w:name="_Hlk189739386"/>
      <w:r>
        <w:rPr>
          <w:color w:val="000000" w:themeColor="text1"/>
          <w:sz w:val="22"/>
          <w:szCs w:val="22"/>
        </w:rPr>
        <w:t>ustala się w</w:t>
      </w:r>
      <w:bookmarkEnd w:id="1"/>
      <w:r>
        <w:rPr>
          <w:color w:val="000000" w:themeColor="text1"/>
          <w:sz w:val="22"/>
          <w:szCs w:val="22"/>
        </w:rPr>
        <w:t xml:space="preserve"> formie ryczałtu za okres</w:t>
      </w:r>
      <w:r w:rsidR="00022628">
        <w:rPr>
          <w:color w:val="000000" w:themeColor="text1"/>
          <w:sz w:val="22"/>
          <w:szCs w:val="22"/>
        </w:rPr>
        <w:t>y</w:t>
      </w:r>
      <w:r>
        <w:rPr>
          <w:color w:val="000000" w:themeColor="text1"/>
          <w:sz w:val="22"/>
          <w:szCs w:val="22"/>
        </w:rPr>
        <w:t xml:space="preserve"> trzymiesięczne w następujący sposób(dotyczy Pakietu 1): </w:t>
      </w:r>
    </w:p>
    <w:p w14:paraId="77EA7A3E" w14:textId="77777777" w:rsidR="005B2C82" w:rsidRDefault="005B2C82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za I </w:t>
      </w:r>
      <w:bookmarkStart w:id="2" w:name="_Hlk190775675"/>
      <w:r>
        <w:rPr>
          <w:color w:val="000000" w:themeColor="text1"/>
          <w:sz w:val="22"/>
          <w:szCs w:val="22"/>
        </w:rPr>
        <w:t xml:space="preserve">okres trzymiesięczny </w:t>
      </w:r>
      <w:bookmarkEnd w:id="2"/>
      <w:r>
        <w:rPr>
          <w:color w:val="000000" w:themeColor="text1"/>
          <w:sz w:val="22"/>
          <w:szCs w:val="22"/>
        </w:rPr>
        <w:t>w kwocie netto ……….  zł., tj. brutto ………..zł.,</w:t>
      </w:r>
    </w:p>
    <w:p w14:paraId="796096CE" w14:textId="0DA0FF9F" w:rsidR="005B2C82" w:rsidRPr="000A70D2" w:rsidRDefault="005B2C82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 II okres trzymiesięczny w kwocie netto……….. zł., tj. brutto ………..zł.,</w:t>
      </w:r>
    </w:p>
    <w:p w14:paraId="09864776" w14:textId="747B2B22" w:rsidR="005B2C82" w:rsidRPr="000A70D2" w:rsidRDefault="005B2C82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 III okres trzymiesięczny w kwocie netto………. zł., tj. brutto ……..…zł.,</w:t>
      </w:r>
    </w:p>
    <w:p w14:paraId="7F703F9F" w14:textId="0E8D2342" w:rsidR="005B2C82" w:rsidRPr="000A70D2" w:rsidRDefault="005B2C82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 IV okres trzymiesięczny w kwocie netto………. zł., tj. brutto ………. zł.,</w:t>
      </w:r>
    </w:p>
    <w:p w14:paraId="1045BB17" w14:textId="53C7D3DE" w:rsidR="005B2C82" w:rsidRPr="000A70D2" w:rsidRDefault="005B2C82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łączna kwota wynagrodzenia w kwocie netto……...zł., tj. brutto ………..zł.</w:t>
      </w:r>
    </w:p>
    <w:p w14:paraId="2AEA05AC" w14:textId="28A09720" w:rsidR="00640D3B" w:rsidRPr="000A70D2" w:rsidRDefault="00640D3B" w:rsidP="000A70D2">
      <w:p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Wynagrodzenie za wykonanie usługi ustala się w formie ryczałtu za okres</w:t>
      </w:r>
      <w:r w:rsidR="00022628">
        <w:rPr>
          <w:color w:val="000000" w:themeColor="text1"/>
          <w:sz w:val="22"/>
          <w:szCs w:val="22"/>
        </w:rPr>
        <w:t>y</w:t>
      </w:r>
      <w:r>
        <w:rPr>
          <w:color w:val="000000" w:themeColor="text1"/>
          <w:sz w:val="22"/>
          <w:szCs w:val="22"/>
        </w:rPr>
        <w:t xml:space="preserve"> trzymiesięczne w następujący sposób(dotyczy Pakietu 2): </w:t>
      </w:r>
    </w:p>
    <w:p w14:paraId="6EE859DE" w14:textId="77777777" w:rsidR="00640D3B" w:rsidRPr="000A70D2" w:rsidRDefault="00640D3B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 I okres trzymiesięczny w kwocie netto ……….  zł., tj. brutto ………..zł.,</w:t>
      </w:r>
    </w:p>
    <w:p w14:paraId="62CC974D" w14:textId="77777777" w:rsidR="00640D3B" w:rsidRPr="000A70D2" w:rsidRDefault="00640D3B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 II okres trzymiesięczny w kwocie netto……….. zł., tj. brutto ………..zł.,</w:t>
      </w:r>
    </w:p>
    <w:p w14:paraId="5DD55656" w14:textId="77777777" w:rsidR="00640D3B" w:rsidRPr="000A70D2" w:rsidRDefault="00640D3B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 III okres trzymiesięczny w kwocie netto………. zł., tj. brutto ……..…zł.,</w:t>
      </w:r>
    </w:p>
    <w:p w14:paraId="5C5E1AA0" w14:textId="77777777" w:rsidR="00640D3B" w:rsidRPr="000A70D2" w:rsidRDefault="00640D3B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 IV okres trzymiesięczny w kwocie netto………. zł., tj. brutto ………..zł.,</w:t>
      </w:r>
    </w:p>
    <w:p w14:paraId="21304FDB" w14:textId="77777777" w:rsidR="00640D3B" w:rsidRPr="000A70D2" w:rsidRDefault="00640D3B" w:rsidP="000A70D2">
      <w:pPr>
        <w:numPr>
          <w:ilvl w:val="0"/>
          <w:numId w:val="13"/>
        </w:numPr>
        <w:tabs>
          <w:tab w:val="left" w:pos="5954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łączna kwota wynagrodzenia w kwocie netto……...zł., tj. brutto ………...zł.</w:t>
      </w:r>
    </w:p>
    <w:p w14:paraId="417CA4AE" w14:textId="77777777" w:rsidR="0049216C" w:rsidRDefault="0049216C" w:rsidP="0049216C">
      <w:pPr>
        <w:ind w:left="567"/>
      </w:pPr>
    </w:p>
    <w:p w14:paraId="49DBF0FF" w14:textId="77777777" w:rsidR="0049216C" w:rsidRDefault="0049216C" w:rsidP="0049216C">
      <w:pPr>
        <w:numPr>
          <w:ilvl w:val="0"/>
          <w:numId w:val="15"/>
        </w:numPr>
        <w:spacing w:before="120"/>
        <w:ind w:left="567" w:hanging="567"/>
        <w:jc w:val="both"/>
      </w:pPr>
      <w:r>
        <w:t>oświadczamy, że termin płatności wynosi 60 dni;</w:t>
      </w:r>
    </w:p>
    <w:p w14:paraId="15B935C4" w14:textId="2896EB93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</w:pPr>
      <w:r>
        <w:t xml:space="preserve">oświadczamy, że zapoznaliśmy się ze specyfikacją </w:t>
      </w:r>
      <w:r w:rsidR="00022628">
        <w:t>w</w:t>
      </w:r>
      <w:r>
        <w:t>arunków zamówienia wraz z jej załącznikami i nie wnosimy do niej zastrzeżeń oraz, że zdobyliśmy konieczne informacje do przygotowania oferty,</w:t>
      </w:r>
    </w:p>
    <w:p w14:paraId="7D504C7B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</w:pPr>
      <w:r>
        <w:t>oświadczamy, że zapoznaliśmy się z treścią załączonego do SWZ projektu umowy i w przypadku wyboru naszej oferty zawrzemy z Zamawiającym umowę sporządzoną na podstawie tego projektu w miejscu i terminie wyznaczonym przez Zamawiającego.</w:t>
      </w:r>
    </w:p>
    <w:p w14:paraId="02180124" w14:textId="29D54EDF" w:rsidR="0049216C" w:rsidRPr="005B2C82" w:rsidRDefault="005B2C82" w:rsidP="00CE7D9C">
      <w:pPr>
        <w:pStyle w:val="Akapitzlist"/>
        <w:numPr>
          <w:ilvl w:val="0"/>
          <w:numId w:val="15"/>
        </w:numPr>
        <w:spacing w:line="276" w:lineRule="auto"/>
        <w:ind w:left="567" w:hanging="567"/>
      </w:pPr>
      <w:r>
        <w:t xml:space="preserve">Oświadczamy, że usługi objęte zamówieniem będziemy wykonywać przez okres </w:t>
      </w:r>
      <w:r w:rsidRPr="00022628">
        <w:rPr>
          <w:b/>
          <w:bCs/>
        </w:rPr>
        <w:t>12 miesięcy</w:t>
      </w:r>
      <w:r>
        <w:t xml:space="preserve"> liczonych od dnia zawarcia umowy. Oświadczamy, że jesteśmy związani niniejszą ofertą przez okres podany w specyfikacji warunków zamówienia. </w:t>
      </w:r>
    </w:p>
    <w:p w14:paraId="6DF07A46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rPr>
          <w:rFonts w:eastAsia="Calibri"/>
          <w:lang w:eastAsia="en-US"/>
        </w:rPr>
        <w:t xml:space="preserve">Oświadczam, że </w:t>
      </w:r>
      <w:r>
        <w:rPr>
          <w:rFonts w:eastAsia="Calibri"/>
          <w:bCs/>
          <w:lang w:eastAsia="en-US"/>
        </w:rPr>
        <w:t>wypełniłem obowiązki informacyjne przewidziane w art. 13 lub art. 14 RODO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wobec osób fizycznych, od których dane osobowe bezpośrednio lub pośrednio pozyskałem w celu ubiegania się o udzielenie zamówienia publicznego w niniejszym postępowaniu.</w:t>
      </w:r>
    </w:p>
    <w:p w14:paraId="3D8FB21D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t xml:space="preserve">Oświadczamy, że zamierzamy powierzyć podwykonawcom wykonanie zamówienia w następującym zakresie*:...................................................................... </w:t>
      </w:r>
    </w:p>
    <w:p w14:paraId="4CB0D57B" w14:textId="77777777" w:rsidR="0049216C" w:rsidRDefault="0049216C" w:rsidP="0049216C">
      <w:pPr>
        <w:tabs>
          <w:tab w:val="left" w:pos="7309"/>
        </w:tabs>
        <w:autoSpaceDE w:val="0"/>
        <w:autoSpaceDN w:val="0"/>
        <w:adjustRightInd w:val="0"/>
        <w:spacing w:line="276" w:lineRule="auto"/>
        <w:ind w:left="567"/>
        <w:jc w:val="both"/>
      </w:pPr>
      <w:r>
        <w:rPr>
          <w:i/>
          <w:iCs/>
        </w:rPr>
        <w:t>*Jeżeli Wykonawca nie poda żadnych informacji , zamawiający potraktuje to jak informację, że nie zamierza powierzyć wykonania żadnej części zamówienia podwykonawcom</w:t>
      </w:r>
      <w:r>
        <w:t>.</w:t>
      </w:r>
    </w:p>
    <w:p w14:paraId="36FAAC72" w14:textId="773F8A37" w:rsidR="0049216C" w:rsidRPr="00F66737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t>Oświadczam</w:t>
      </w:r>
      <w:r w:rsidR="00022628">
        <w:t>y</w:t>
      </w:r>
      <w:r>
        <w:t xml:space="preserve">, że wybór niniejszej oferty będzie prowadził do powstania u Zamawiającego obowiązku podatkowego zgodnie z przepisami o podatku od towarów i usług </w:t>
      </w:r>
      <w:r>
        <w:br/>
        <w:t>w zakresie*: …………………….……………………………………………</w:t>
      </w:r>
      <w:r>
        <w:rPr>
          <w:i/>
          <w:iCs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436A0874" w14:textId="3D8BB269" w:rsidR="00F66737" w:rsidRPr="00F66737" w:rsidRDefault="00F66737" w:rsidP="00F66737">
      <w:pPr>
        <w:pStyle w:val="Akapitzlist"/>
        <w:numPr>
          <w:ilvl w:val="0"/>
          <w:numId w:val="15"/>
        </w:numPr>
        <w:ind w:left="426" w:hanging="426"/>
      </w:pPr>
      <w:r>
        <w:t xml:space="preserve">   Wykonawca wnioskuje o zawarcie umowy w formie: elektronicznej/papierowej (niepotrzebne skreślić)</w:t>
      </w:r>
    </w:p>
    <w:p w14:paraId="3BC4B148" w14:textId="77777777" w:rsidR="00F66737" w:rsidRDefault="00F66737" w:rsidP="00F66737">
      <w:pPr>
        <w:autoSpaceDE w:val="0"/>
        <w:autoSpaceDN w:val="0"/>
        <w:adjustRightInd w:val="0"/>
        <w:spacing w:line="276" w:lineRule="auto"/>
        <w:ind w:left="567"/>
        <w:jc w:val="both"/>
      </w:pPr>
    </w:p>
    <w:p w14:paraId="49B6664F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  <w:rPr>
          <w:b/>
        </w:rPr>
      </w:pPr>
      <w:r>
        <w:rPr>
          <w:b/>
        </w:rPr>
        <w:t>Dane niezbędne do podpisania umowy:</w:t>
      </w:r>
    </w:p>
    <w:p w14:paraId="757FB6D1" w14:textId="77777777" w:rsidR="0049216C" w:rsidRDefault="0049216C" w:rsidP="0049216C">
      <w:pPr>
        <w:spacing w:line="276" w:lineRule="auto"/>
        <w:ind w:left="567"/>
        <w:jc w:val="both"/>
        <w:rPr>
          <w:b/>
        </w:rPr>
      </w:pPr>
    </w:p>
    <w:p w14:paraId="3F957320" w14:textId="77777777" w:rsidR="0049216C" w:rsidRDefault="0049216C" w:rsidP="0049216C">
      <w:pPr>
        <w:numPr>
          <w:ilvl w:val="0"/>
          <w:numId w:val="16"/>
        </w:numPr>
        <w:jc w:val="both"/>
      </w:pPr>
      <w:r>
        <w:t>dane osoby/osób podpisującej umowę ze strony Wykonawcy     (jeżeli Pełnomocnik dołączyć pełnomocnictwo do oferty)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4"/>
        <w:gridCol w:w="7222"/>
      </w:tblGrid>
      <w:tr w:rsidR="0049216C" w14:paraId="3D18263F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6E8F" w14:textId="77777777" w:rsidR="0049216C" w:rsidRDefault="0049216C">
            <w:pPr>
              <w:jc w:val="center"/>
            </w:pPr>
            <w:r>
              <w:t>Imię i nazwisko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45F49" w14:textId="77777777" w:rsidR="0049216C" w:rsidRDefault="0049216C">
            <w:pPr>
              <w:jc w:val="center"/>
            </w:pPr>
            <w:r>
              <w:t>Funkcja (zgodnie z KRS)</w:t>
            </w:r>
          </w:p>
        </w:tc>
      </w:tr>
      <w:tr w:rsidR="0049216C" w14:paraId="5D4F148D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179A" w14:textId="77777777" w:rsidR="0049216C" w:rsidRDefault="0049216C">
            <w:pPr>
              <w:jc w:val="both"/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4B2E" w14:textId="77777777" w:rsidR="0049216C" w:rsidRDefault="0049216C">
            <w:pPr>
              <w:jc w:val="both"/>
            </w:pPr>
          </w:p>
        </w:tc>
      </w:tr>
      <w:tr w:rsidR="0049216C" w14:paraId="6A89859A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5431" w14:textId="77777777" w:rsidR="0049216C" w:rsidRDefault="0049216C">
            <w:pPr>
              <w:jc w:val="both"/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B604" w14:textId="77777777" w:rsidR="0049216C" w:rsidRDefault="0049216C">
            <w:pPr>
              <w:jc w:val="both"/>
            </w:pPr>
          </w:p>
        </w:tc>
      </w:tr>
    </w:tbl>
    <w:p w14:paraId="38D75018" w14:textId="77777777" w:rsidR="0049216C" w:rsidRDefault="0049216C" w:rsidP="0049216C">
      <w:pPr>
        <w:ind w:left="827"/>
        <w:jc w:val="both"/>
      </w:pPr>
    </w:p>
    <w:p w14:paraId="372878D1" w14:textId="77777777" w:rsidR="0049216C" w:rsidRDefault="0049216C" w:rsidP="0049216C">
      <w:pPr>
        <w:numPr>
          <w:ilvl w:val="0"/>
          <w:numId w:val="16"/>
        </w:numPr>
        <w:jc w:val="both"/>
      </w:pPr>
      <w:r>
        <w:t>dane osoby odpowiedzialnej za realizację umowy po stronie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7"/>
        <w:gridCol w:w="7169"/>
      </w:tblGrid>
      <w:tr w:rsidR="0049216C" w14:paraId="3313C609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CA6F" w14:textId="77777777" w:rsidR="0049216C" w:rsidRDefault="0049216C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DC5D" w14:textId="77777777" w:rsidR="0049216C" w:rsidRDefault="0049216C">
            <w:pPr>
              <w:jc w:val="center"/>
              <w:rPr>
                <w:b/>
              </w:rPr>
            </w:pPr>
            <w:r>
              <w:rPr>
                <w:b/>
              </w:rPr>
              <w:t>Nr telefonu / e-mail</w:t>
            </w:r>
          </w:p>
        </w:tc>
      </w:tr>
      <w:tr w:rsidR="0049216C" w14:paraId="409D6422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107A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DD8D" w14:textId="77777777" w:rsidR="0049216C" w:rsidRDefault="0049216C">
            <w:pPr>
              <w:jc w:val="both"/>
              <w:rPr>
                <w:b/>
              </w:rPr>
            </w:pPr>
          </w:p>
        </w:tc>
      </w:tr>
      <w:tr w:rsidR="0049216C" w14:paraId="417890BD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3435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B683" w14:textId="77777777" w:rsidR="0049216C" w:rsidRDefault="0049216C">
            <w:pPr>
              <w:jc w:val="both"/>
              <w:rPr>
                <w:b/>
              </w:rPr>
            </w:pPr>
          </w:p>
        </w:tc>
      </w:tr>
    </w:tbl>
    <w:p w14:paraId="495571A2" w14:textId="77777777" w:rsidR="0049216C" w:rsidRDefault="0049216C" w:rsidP="0049216C">
      <w:pPr>
        <w:ind w:left="57" w:hanging="426"/>
        <w:jc w:val="both"/>
      </w:pPr>
      <w:r>
        <w:t xml:space="preserve">   </w:t>
      </w:r>
    </w:p>
    <w:p w14:paraId="6DF53EEC" w14:textId="77777777" w:rsidR="0049216C" w:rsidRDefault="0049216C" w:rsidP="0049216C">
      <w:pPr>
        <w:numPr>
          <w:ilvl w:val="0"/>
          <w:numId w:val="15"/>
        </w:numPr>
        <w:ind w:left="567" w:hanging="567"/>
        <w:rPr>
          <w:b/>
        </w:rPr>
      </w:pPr>
      <w:r>
        <w:rPr>
          <w:b/>
        </w:rPr>
        <w:t>Nr rachunku bankowego Wykonawcy na który Zamawiający przelewa należność wynikającą z realizacji umowy: ………………………………………………</w:t>
      </w:r>
    </w:p>
    <w:p w14:paraId="747BD33A" w14:textId="77777777" w:rsidR="0049216C" w:rsidRDefault="0049216C" w:rsidP="0049216C">
      <w:pPr>
        <w:ind w:left="57" w:hanging="426"/>
        <w:jc w:val="both"/>
        <w:rPr>
          <w:b/>
        </w:rPr>
      </w:pPr>
    </w:p>
    <w:p w14:paraId="4D633CB3" w14:textId="77777777" w:rsidR="0049216C" w:rsidRDefault="0049216C" w:rsidP="0049216C">
      <w:pPr>
        <w:ind w:left="57" w:hanging="426"/>
        <w:jc w:val="both"/>
      </w:pPr>
    </w:p>
    <w:p w14:paraId="731C76C4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  <w:t xml:space="preserve">                                                          </w:t>
      </w:r>
    </w:p>
    <w:p w14:paraId="260531F1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3059C464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7ED001FF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0CE99365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......................................                        </w:t>
      </w:r>
    </w:p>
    <w:p w14:paraId="77C831A0" w14:textId="69811F7E" w:rsidR="0049216C" w:rsidRDefault="0049216C" w:rsidP="0049216C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pieczątka i podpis osoby uprawnionej do składania oświadczeń woli w imieniu Wykonawcy </w:t>
      </w:r>
      <w:r>
        <w:rPr>
          <w:sz w:val="24"/>
          <w:szCs w:val="24"/>
        </w:rPr>
        <w:t xml:space="preserve"> </w:t>
      </w:r>
    </w:p>
    <w:p w14:paraId="2BE047A8" w14:textId="3475D6E0" w:rsidR="005F6D4B" w:rsidRPr="0049216C" w:rsidRDefault="005F6D4B" w:rsidP="0049216C"/>
    <w:sectPr w:rsidR="005F6D4B" w:rsidRPr="0049216C" w:rsidSect="0049216C">
      <w:headerReference w:type="default" r:id="rId7"/>
      <w:footerReference w:type="default" r:id="rId8"/>
      <w:pgSz w:w="16838" w:h="11906" w:orient="landscape"/>
      <w:pgMar w:top="1418" w:right="1418" w:bottom="1134" w:left="96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1C46F" w14:textId="77777777" w:rsidR="00F80E04" w:rsidRDefault="00F80E04">
      <w:r>
        <w:separator/>
      </w:r>
    </w:p>
  </w:endnote>
  <w:endnote w:type="continuationSeparator" w:id="0">
    <w:p w14:paraId="7BAD504A" w14:textId="77777777" w:rsidR="00F80E04" w:rsidRDefault="00F80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59E02" w14:textId="36C819F2" w:rsidR="008C3612" w:rsidRDefault="008C3612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88CB2" w14:textId="77777777" w:rsidR="00F80E04" w:rsidRDefault="00F80E04">
      <w:r>
        <w:separator/>
      </w:r>
    </w:p>
  </w:footnote>
  <w:footnote w:type="continuationSeparator" w:id="0">
    <w:p w14:paraId="32F75F2C" w14:textId="77777777" w:rsidR="00F80E04" w:rsidRDefault="00F80E04">
      <w:r>
        <w:continuationSeparator/>
      </w:r>
    </w:p>
  </w:footnote>
  <w:footnote w:id="1">
    <w:p w14:paraId="5624C035" w14:textId="77777777" w:rsidR="0049216C" w:rsidRDefault="0049216C" w:rsidP="0049216C">
      <w:pPr>
        <w:pStyle w:val="Tekstprzypisudolnego"/>
        <w:spacing w:after="20"/>
        <w:ind w:left="142" w:right="11" w:hanging="142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rFonts w:ascii="Arial" w:hAnsi="Arial" w:cs="Arial"/>
          <w:sz w:val="12"/>
          <w:szCs w:val="12"/>
        </w:rPr>
        <w:t xml:space="preserve">  </w:t>
      </w:r>
      <w:r>
        <w:rPr>
          <w:sz w:val="12"/>
          <w:szCs w:val="12"/>
        </w:rPr>
        <w:t xml:space="preserve">Zgodnie z zaleceniem Komisji z dnia 6 maja 2003 r. dotyczącym definicji mikroprzedsiębiorstw oraz małych i średnich przedsiębiorstw (Dz. Urz. UE L 124 z 20.5.2003, str. 36): </w:t>
      </w:r>
    </w:p>
    <w:p w14:paraId="5AEE9F79" w14:textId="77777777" w:rsidR="0049216C" w:rsidRDefault="0049216C" w:rsidP="0049216C">
      <w:pPr>
        <w:pStyle w:val="Tekstprzypisudolnego"/>
        <w:spacing w:after="20"/>
        <w:ind w:left="142" w:right="11"/>
        <w:rPr>
          <w:sz w:val="12"/>
          <w:szCs w:val="12"/>
        </w:rPr>
      </w:pPr>
      <w:r>
        <w:rPr>
          <w:b/>
          <w:sz w:val="12"/>
          <w:szCs w:val="12"/>
        </w:rPr>
        <w:t>Mikroprzedsiębiorstwo</w:t>
      </w:r>
      <w:r>
        <w:rPr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0F68C638" w14:textId="77777777" w:rsidR="0049216C" w:rsidRDefault="0049216C" w:rsidP="0049216C">
      <w:pPr>
        <w:pStyle w:val="Tekstprzypisudolnego"/>
        <w:spacing w:after="20"/>
        <w:ind w:left="142" w:right="11"/>
        <w:rPr>
          <w:sz w:val="12"/>
          <w:szCs w:val="12"/>
        </w:rPr>
      </w:pPr>
      <w:r>
        <w:rPr>
          <w:b/>
          <w:sz w:val="12"/>
          <w:szCs w:val="12"/>
        </w:rPr>
        <w:t>Małe przedsiębiorstwo</w:t>
      </w:r>
      <w:r>
        <w:rPr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4188FCFA" w14:textId="77777777" w:rsidR="0049216C" w:rsidRDefault="0049216C" w:rsidP="0049216C">
      <w:pPr>
        <w:pStyle w:val="Tekstprzypisudolnego"/>
        <w:ind w:left="142"/>
        <w:rPr>
          <w:rFonts w:ascii="Arial" w:hAnsi="Arial" w:cs="Arial"/>
          <w:sz w:val="12"/>
          <w:szCs w:val="12"/>
        </w:rPr>
      </w:pPr>
      <w:r>
        <w:rPr>
          <w:b/>
          <w:sz w:val="12"/>
          <w:szCs w:val="12"/>
        </w:rPr>
        <w:t>Średnie przedsiębiorstwa</w:t>
      </w:r>
      <w:r>
        <w:rPr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831EF" w14:textId="5C13C82A" w:rsidR="00F66737" w:rsidRPr="00C60652" w:rsidRDefault="00F66737" w:rsidP="00C60652">
    <w:pPr>
      <w:rPr>
        <w:i/>
        <w:iCs/>
        <w:sz w:val="18"/>
        <w:szCs w:val="18"/>
      </w:rPr>
    </w:pPr>
    <w:bookmarkStart w:id="3" w:name="_Hlk160531794"/>
    <w:bookmarkStart w:id="4" w:name="_Hlk160531795"/>
    <w:bookmarkStart w:id="5" w:name="_Hlk160531796"/>
    <w:bookmarkStart w:id="6" w:name="_Hlk160531797"/>
    <w:r w:rsidRPr="00C60652">
      <w:rPr>
        <w:i/>
        <w:iCs/>
        <w:sz w:val="18"/>
        <w:szCs w:val="18"/>
      </w:rPr>
      <w:t>ZP/</w:t>
    </w:r>
    <w:r w:rsidR="000A70D2">
      <w:rPr>
        <w:i/>
        <w:iCs/>
        <w:sz w:val="18"/>
        <w:szCs w:val="18"/>
      </w:rPr>
      <w:t>2</w:t>
    </w:r>
    <w:r w:rsidRPr="00C60652">
      <w:rPr>
        <w:i/>
        <w:iCs/>
        <w:sz w:val="18"/>
        <w:szCs w:val="18"/>
      </w:rPr>
      <w:t>4/2026- Konserwacja i serwis urządzeń instalacji wentylacji i klimatyzacji w obiektach Szpitala</w:t>
    </w:r>
    <w:r w:rsidR="00C77DB3">
      <w:rPr>
        <w:i/>
        <w:iCs/>
        <w:sz w:val="18"/>
        <w:szCs w:val="18"/>
      </w:rPr>
      <w:t xml:space="preserve"> II</w:t>
    </w:r>
  </w:p>
  <w:p w14:paraId="6DF7B3BC" w14:textId="21DEEE82" w:rsidR="008C3612" w:rsidRPr="00C60652" w:rsidRDefault="00831BBC" w:rsidP="00C60652">
    <w:pPr>
      <w:pStyle w:val="Nagwek"/>
      <w:jc w:val="right"/>
      <w:rPr>
        <w:i/>
        <w:iCs/>
        <w:sz w:val="18"/>
        <w:szCs w:val="18"/>
      </w:rPr>
    </w:pPr>
    <w:r w:rsidRPr="00C60652">
      <w:rPr>
        <w:i/>
        <w:iCs/>
        <w:sz w:val="18"/>
        <w:szCs w:val="18"/>
      </w:rPr>
      <w:tab/>
    </w:r>
    <w:r w:rsidRPr="00C60652">
      <w:rPr>
        <w:i/>
        <w:iCs/>
        <w:sz w:val="18"/>
        <w:szCs w:val="18"/>
      </w:rPr>
      <w:tab/>
    </w:r>
    <w:r w:rsidR="00C60652">
      <w:rPr>
        <w:i/>
        <w:iCs/>
        <w:sz w:val="18"/>
        <w:szCs w:val="18"/>
      </w:rPr>
      <w:t xml:space="preserve">                          </w:t>
    </w:r>
    <w:r w:rsidR="008C3612" w:rsidRPr="00C60652">
      <w:rPr>
        <w:i/>
        <w:iCs/>
        <w:sz w:val="18"/>
        <w:szCs w:val="18"/>
      </w:rPr>
      <w:t>Załącznik Nr</w:t>
    </w:r>
    <w:r w:rsidR="000B39EB" w:rsidRPr="00C60652">
      <w:rPr>
        <w:i/>
        <w:iCs/>
        <w:sz w:val="18"/>
        <w:szCs w:val="18"/>
      </w:rPr>
      <w:t xml:space="preserve">  </w:t>
    </w:r>
    <w:r w:rsidR="008B012F" w:rsidRPr="00C60652">
      <w:rPr>
        <w:i/>
        <w:iCs/>
        <w:sz w:val="18"/>
        <w:szCs w:val="18"/>
      </w:rPr>
      <w:t>2</w:t>
    </w:r>
    <w:r w:rsidR="00B071DB" w:rsidRPr="00C60652">
      <w:rPr>
        <w:i/>
        <w:iCs/>
        <w:sz w:val="18"/>
        <w:szCs w:val="18"/>
      </w:rPr>
      <w:t>- Oferta Wykonawcy</w:t>
    </w:r>
    <w:bookmarkEnd w:id="3"/>
    <w:bookmarkEnd w:id="4"/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40043"/>
    <w:multiLevelType w:val="hybridMultilevel"/>
    <w:tmpl w:val="655CFF7E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1F1669"/>
    <w:multiLevelType w:val="hybridMultilevel"/>
    <w:tmpl w:val="D9DA2EC2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D67BC3"/>
    <w:multiLevelType w:val="hybridMultilevel"/>
    <w:tmpl w:val="79844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2298E"/>
    <w:multiLevelType w:val="hybridMultilevel"/>
    <w:tmpl w:val="C6B8F3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B42E7"/>
    <w:multiLevelType w:val="hybridMultilevel"/>
    <w:tmpl w:val="A7561C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A0608"/>
    <w:multiLevelType w:val="hybridMultilevel"/>
    <w:tmpl w:val="61FEEA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023DE"/>
    <w:multiLevelType w:val="hybridMultilevel"/>
    <w:tmpl w:val="A9221AD0"/>
    <w:lvl w:ilvl="0" w:tplc="272AD08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145AE5"/>
    <w:multiLevelType w:val="hybridMultilevel"/>
    <w:tmpl w:val="73286804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90E0D"/>
    <w:multiLevelType w:val="hybridMultilevel"/>
    <w:tmpl w:val="AED0D146"/>
    <w:lvl w:ilvl="0" w:tplc="04150017">
      <w:start w:val="1"/>
      <w:numFmt w:val="lowerLetter"/>
      <w:lvlText w:val="%1)"/>
      <w:lvlJc w:val="left"/>
      <w:pPr>
        <w:ind w:left="827" w:hanging="360"/>
      </w:pPr>
    </w:lvl>
    <w:lvl w:ilvl="1" w:tplc="04150019">
      <w:start w:val="1"/>
      <w:numFmt w:val="lowerLetter"/>
      <w:lvlText w:val="%2."/>
      <w:lvlJc w:val="left"/>
      <w:pPr>
        <w:ind w:left="1547" w:hanging="360"/>
      </w:pPr>
    </w:lvl>
    <w:lvl w:ilvl="2" w:tplc="0415001B">
      <w:start w:val="1"/>
      <w:numFmt w:val="lowerRoman"/>
      <w:lvlText w:val="%3."/>
      <w:lvlJc w:val="right"/>
      <w:pPr>
        <w:ind w:left="2267" w:hanging="180"/>
      </w:pPr>
    </w:lvl>
    <w:lvl w:ilvl="3" w:tplc="0415000F">
      <w:start w:val="1"/>
      <w:numFmt w:val="decimal"/>
      <w:lvlText w:val="%4."/>
      <w:lvlJc w:val="left"/>
      <w:pPr>
        <w:ind w:left="2987" w:hanging="360"/>
      </w:pPr>
    </w:lvl>
    <w:lvl w:ilvl="4" w:tplc="04150019">
      <w:start w:val="1"/>
      <w:numFmt w:val="lowerLetter"/>
      <w:lvlText w:val="%5."/>
      <w:lvlJc w:val="left"/>
      <w:pPr>
        <w:ind w:left="3707" w:hanging="360"/>
      </w:pPr>
    </w:lvl>
    <w:lvl w:ilvl="5" w:tplc="0415001B">
      <w:start w:val="1"/>
      <w:numFmt w:val="lowerRoman"/>
      <w:lvlText w:val="%6."/>
      <w:lvlJc w:val="right"/>
      <w:pPr>
        <w:ind w:left="4427" w:hanging="180"/>
      </w:pPr>
    </w:lvl>
    <w:lvl w:ilvl="6" w:tplc="0415000F">
      <w:start w:val="1"/>
      <w:numFmt w:val="decimal"/>
      <w:lvlText w:val="%7."/>
      <w:lvlJc w:val="left"/>
      <w:pPr>
        <w:ind w:left="5147" w:hanging="360"/>
      </w:pPr>
    </w:lvl>
    <w:lvl w:ilvl="7" w:tplc="04150019">
      <w:start w:val="1"/>
      <w:numFmt w:val="lowerLetter"/>
      <w:lvlText w:val="%8."/>
      <w:lvlJc w:val="left"/>
      <w:pPr>
        <w:ind w:left="5867" w:hanging="360"/>
      </w:pPr>
    </w:lvl>
    <w:lvl w:ilvl="8" w:tplc="0415001B">
      <w:start w:val="1"/>
      <w:numFmt w:val="lowerRoman"/>
      <w:lvlText w:val="%9."/>
      <w:lvlJc w:val="right"/>
      <w:pPr>
        <w:ind w:left="6587" w:hanging="180"/>
      </w:pPr>
    </w:lvl>
  </w:abstractNum>
  <w:abstractNum w:abstractNumId="9" w15:restartNumberingAfterBreak="0">
    <w:nsid w:val="52BB145C"/>
    <w:multiLevelType w:val="hybridMultilevel"/>
    <w:tmpl w:val="8F729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40F0A"/>
    <w:multiLevelType w:val="hybridMultilevel"/>
    <w:tmpl w:val="51244D1A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945B52"/>
    <w:multiLevelType w:val="hybridMultilevel"/>
    <w:tmpl w:val="27985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5236A"/>
    <w:multiLevelType w:val="hybridMultilevel"/>
    <w:tmpl w:val="511877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5129F"/>
    <w:multiLevelType w:val="hybridMultilevel"/>
    <w:tmpl w:val="2B0E3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53019E"/>
    <w:multiLevelType w:val="hybridMultilevel"/>
    <w:tmpl w:val="7EDAD28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 w15:restartNumberingAfterBreak="0">
    <w:nsid w:val="78687A27"/>
    <w:multiLevelType w:val="singleLevel"/>
    <w:tmpl w:val="9A8437D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hint="default"/>
        <w:color w:val="auto"/>
        <w:sz w:val="22"/>
        <w:szCs w:val="22"/>
      </w:rPr>
    </w:lvl>
  </w:abstractNum>
  <w:num w:numId="1" w16cid:durableId="1347443696">
    <w:abstractNumId w:val="0"/>
  </w:num>
  <w:num w:numId="2" w16cid:durableId="1473326029">
    <w:abstractNumId w:val="1"/>
  </w:num>
  <w:num w:numId="3" w16cid:durableId="2007591088">
    <w:abstractNumId w:val="15"/>
  </w:num>
  <w:num w:numId="4" w16cid:durableId="1660384989">
    <w:abstractNumId w:val="10"/>
  </w:num>
  <w:num w:numId="5" w16cid:durableId="1500195333">
    <w:abstractNumId w:val="7"/>
  </w:num>
  <w:num w:numId="6" w16cid:durableId="515769412">
    <w:abstractNumId w:val="2"/>
  </w:num>
  <w:num w:numId="7" w16cid:durableId="367724202">
    <w:abstractNumId w:val="11"/>
  </w:num>
  <w:num w:numId="8" w16cid:durableId="615715240">
    <w:abstractNumId w:val="6"/>
  </w:num>
  <w:num w:numId="9" w16cid:durableId="307784212">
    <w:abstractNumId w:val="9"/>
  </w:num>
  <w:num w:numId="10" w16cid:durableId="55247928">
    <w:abstractNumId w:val="4"/>
  </w:num>
  <w:num w:numId="11" w16cid:durableId="1160272569">
    <w:abstractNumId w:val="3"/>
  </w:num>
  <w:num w:numId="12" w16cid:durableId="1972665291">
    <w:abstractNumId w:val="13"/>
  </w:num>
  <w:num w:numId="13" w16cid:durableId="2067142418">
    <w:abstractNumId w:val="14"/>
  </w:num>
  <w:num w:numId="14" w16cid:durableId="1118836786">
    <w:abstractNumId w:val="12"/>
  </w:num>
  <w:num w:numId="15" w16cid:durableId="19566696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763517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5D"/>
    <w:rsid w:val="00022628"/>
    <w:rsid w:val="00033006"/>
    <w:rsid w:val="00043780"/>
    <w:rsid w:val="00060BDF"/>
    <w:rsid w:val="00061CD1"/>
    <w:rsid w:val="00076B69"/>
    <w:rsid w:val="00087DDA"/>
    <w:rsid w:val="000A6F5E"/>
    <w:rsid w:val="000A70D2"/>
    <w:rsid w:val="000B35DF"/>
    <w:rsid w:val="000B39EB"/>
    <w:rsid w:val="000B3D3D"/>
    <w:rsid w:val="000C4B01"/>
    <w:rsid w:val="000E30D2"/>
    <w:rsid w:val="000E69EB"/>
    <w:rsid w:val="000E7B15"/>
    <w:rsid w:val="001054F3"/>
    <w:rsid w:val="00110C86"/>
    <w:rsid w:val="001121D4"/>
    <w:rsid w:val="001138B6"/>
    <w:rsid w:val="00132C1E"/>
    <w:rsid w:val="00134B81"/>
    <w:rsid w:val="001930D6"/>
    <w:rsid w:val="0019663F"/>
    <w:rsid w:val="001A5EE3"/>
    <w:rsid w:val="001C5E97"/>
    <w:rsid w:val="001D2242"/>
    <w:rsid w:val="001D2F2B"/>
    <w:rsid w:val="001D67BB"/>
    <w:rsid w:val="001D74D5"/>
    <w:rsid w:val="001E1C40"/>
    <w:rsid w:val="0023615E"/>
    <w:rsid w:val="00243C5F"/>
    <w:rsid w:val="00246297"/>
    <w:rsid w:val="00251F2F"/>
    <w:rsid w:val="00264DE8"/>
    <w:rsid w:val="00272DD0"/>
    <w:rsid w:val="002746D4"/>
    <w:rsid w:val="00274B2C"/>
    <w:rsid w:val="0028357D"/>
    <w:rsid w:val="00284A5C"/>
    <w:rsid w:val="002902C1"/>
    <w:rsid w:val="002933B8"/>
    <w:rsid w:val="00293DEE"/>
    <w:rsid w:val="002B3945"/>
    <w:rsid w:val="002B3F64"/>
    <w:rsid w:val="002B5EFC"/>
    <w:rsid w:val="002C62C5"/>
    <w:rsid w:val="002C7061"/>
    <w:rsid w:val="002D1F1C"/>
    <w:rsid w:val="002F79B2"/>
    <w:rsid w:val="003062AC"/>
    <w:rsid w:val="003067D9"/>
    <w:rsid w:val="00314FAD"/>
    <w:rsid w:val="00316314"/>
    <w:rsid w:val="00317D66"/>
    <w:rsid w:val="00325CF5"/>
    <w:rsid w:val="0036453B"/>
    <w:rsid w:val="00384E1C"/>
    <w:rsid w:val="00395C93"/>
    <w:rsid w:val="003C0032"/>
    <w:rsid w:val="003D4F94"/>
    <w:rsid w:val="003E158F"/>
    <w:rsid w:val="003E161A"/>
    <w:rsid w:val="003E2214"/>
    <w:rsid w:val="003F19AE"/>
    <w:rsid w:val="003F5CF7"/>
    <w:rsid w:val="004078CA"/>
    <w:rsid w:val="00413199"/>
    <w:rsid w:val="00426A83"/>
    <w:rsid w:val="00433D0E"/>
    <w:rsid w:val="00455354"/>
    <w:rsid w:val="00474020"/>
    <w:rsid w:val="00487128"/>
    <w:rsid w:val="0049216C"/>
    <w:rsid w:val="00494826"/>
    <w:rsid w:val="00495E04"/>
    <w:rsid w:val="004A14FE"/>
    <w:rsid w:val="004A2202"/>
    <w:rsid w:val="004B18CE"/>
    <w:rsid w:val="004C6D7D"/>
    <w:rsid w:val="004D7E4A"/>
    <w:rsid w:val="004E2C98"/>
    <w:rsid w:val="004F4FF5"/>
    <w:rsid w:val="00520D22"/>
    <w:rsid w:val="00521CF9"/>
    <w:rsid w:val="00527F4A"/>
    <w:rsid w:val="00530E77"/>
    <w:rsid w:val="00530F74"/>
    <w:rsid w:val="00532A40"/>
    <w:rsid w:val="0053759B"/>
    <w:rsid w:val="00553BB0"/>
    <w:rsid w:val="00571669"/>
    <w:rsid w:val="005757C8"/>
    <w:rsid w:val="00581C10"/>
    <w:rsid w:val="005943CD"/>
    <w:rsid w:val="00595BAE"/>
    <w:rsid w:val="00596B71"/>
    <w:rsid w:val="00597378"/>
    <w:rsid w:val="005A0F52"/>
    <w:rsid w:val="005B2C82"/>
    <w:rsid w:val="005C0B55"/>
    <w:rsid w:val="005C0C4F"/>
    <w:rsid w:val="005C6463"/>
    <w:rsid w:val="005D59E5"/>
    <w:rsid w:val="005D7024"/>
    <w:rsid w:val="005E2DF9"/>
    <w:rsid w:val="005E549B"/>
    <w:rsid w:val="005F5491"/>
    <w:rsid w:val="005F5D92"/>
    <w:rsid w:val="005F6D4B"/>
    <w:rsid w:val="00600469"/>
    <w:rsid w:val="006062D6"/>
    <w:rsid w:val="006062F4"/>
    <w:rsid w:val="006104F2"/>
    <w:rsid w:val="00626715"/>
    <w:rsid w:val="00640D3B"/>
    <w:rsid w:val="00641507"/>
    <w:rsid w:val="006908DB"/>
    <w:rsid w:val="006A2A38"/>
    <w:rsid w:val="006A36A0"/>
    <w:rsid w:val="006A3B69"/>
    <w:rsid w:val="006B195C"/>
    <w:rsid w:val="006B253E"/>
    <w:rsid w:val="00704023"/>
    <w:rsid w:val="00704F06"/>
    <w:rsid w:val="00721D95"/>
    <w:rsid w:val="00741980"/>
    <w:rsid w:val="007449C7"/>
    <w:rsid w:val="007514EF"/>
    <w:rsid w:val="00756C65"/>
    <w:rsid w:val="0075789A"/>
    <w:rsid w:val="00765C2F"/>
    <w:rsid w:val="007727C1"/>
    <w:rsid w:val="00783431"/>
    <w:rsid w:val="007A2A9F"/>
    <w:rsid w:val="007A41B4"/>
    <w:rsid w:val="007A4391"/>
    <w:rsid w:val="007B3ABD"/>
    <w:rsid w:val="007B3CBB"/>
    <w:rsid w:val="007B4582"/>
    <w:rsid w:val="007B734A"/>
    <w:rsid w:val="007C5E41"/>
    <w:rsid w:val="007D5121"/>
    <w:rsid w:val="007E5ABF"/>
    <w:rsid w:val="007E5EC5"/>
    <w:rsid w:val="007F4B87"/>
    <w:rsid w:val="00801281"/>
    <w:rsid w:val="00804C80"/>
    <w:rsid w:val="00805132"/>
    <w:rsid w:val="0082119C"/>
    <w:rsid w:val="00823389"/>
    <w:rsid w:val="00831BBC"/>
    <w:rsid w:val="008320F4"/>
    <w:rsid w:val="00840767"/>
    <w:rsid w:val="0084183D"/>
    <w:rsid w:val="00844434"/>
    <w:rsid w:val="008531E2"/>
    <w:rsid w:val="008A16F1"/>
    <w:rsid w:val="008A43CC"/>
    <w:rsid w:val="008B012F"/>
    <w:rsid w:val="008C3612"/>
    <w:rsid w:val="008D0062"/>
    <w:rsid w:val="008D5E19"/>
    <w:rsid w:val="008F294C"/>
    <w:rsid w:val="008F7C39"/>
    <w:rsid w:val="009067D0"/>
    <w:rsid w:val="00907FF7"/>
    <w:rsid w:val="0092045A"/>
    <w:rsid w:val="009261F5"/>
    <w:rsid w:val="00931B73"/>
    <w:rsid w:val="009328E3"/>
    <w:rsid w:val="009405F7"/>
    <w:rsid w:val="009503FA"/>
    <w:rsid w:val="0095234C"/>
    <w:rsid w:val="00955D89"/>
    <w:rsid w:val="00961A5B"/>
    <w:rsid w:val="00971754"/>
    <w:rsid w:val="009717AB"/>
    <w:rsid w:val="00993A0E"/>
    <w:rsid w:val="009B641F"/>
    <w:rsid w:val="009B6E44"/>
    <w:rsid w:val="009D12FA"/>
    <w:rsid w:val="009E6859"/>
    <w:rsid w:val="009E6927"/>
    <w:rsid w:val="009E7235"/>
    <w:rsid w:val="009E7802"/>
    <w:rsid w:val="00A01FD4"/>
    <w:rsid w:val="00A02D7D"/>
    <w:rsid w:val="00A04F74"/>
    <w:rsid w:val="00A11A47"/>
    <w:rsid w:val="00A213EF"/>
    <w:rsid w:val="00A21955"/>
    <w:rsid w:val="00A27C35"/>
    <w:rsid w:val="00A35550"/>
    <w:rsid w:val="00A40114"/>
    <w:rsid w:val="00A40553"/>
    <w:rsid w:val="00A46813"/>
    <w:rsid w:val="00A637BC"/>
    <w:rsid w:val="00A7714B"/>
    <w:rsid w:val="00A86126"/>
    <w:rsid w:val="00AA270A"/>
    <w:rsid w:val="00AB0782"/>
    <w:rsid w:val="00AB1B07"/>
    <w:rsid w:val="00AB7CCC"/>
    <w:rsid w:val="00AC2369"/>
    <w:rsid w:val="00AC292E"/>
    <w:rsid w:val="00AD1BE9"/>
    <w:rsid w:val="00AD28D3"/>
    <w:rsid w:val="00AD4F7F"/>
    <w:rsid w:val="00AD7099"/>
    <w:rsid w:val="00B02EB3"/>
    <w:rsid w:val="00B071DB"/>
    <w:rsid w:val="00B11B10"/>
    <w:rsid w:val="00B15C28"/>
    <w:rsid w:val="00B22233"/>
    <w:rsid w:val="00B263C0"/>
    <w:rsid w:val="00B274E3"/>
    <w:rsid w:val="00B36BB1"/>
    <w:rsid w:val="00B40AE0"/>
    <w:rsid w:val="00B416CF"/>
    <w:rsid w:val="00B51A9E"/>
    <w:rsid w:val="00B51B46"/>
    <w:rsid w:val="00B542DD"/>
    <w:rsid w:val="00B54AD3"/>
    <w:rsid w:val="00B55305"/>
    <w:rsid w:val="00B8051F"/>
    <w:rsid w:val="00B828F9"/>
    <w:rsid w:val="00B92E5F"/>
    <w:rsid w:val="00B94523"/>
    <w:rsid w:val="00BA52C2"/>
    <w:rsid w:val="00BB2BF8"/>
    <w:rsid w:val="00BB4742"/>
    <w:rsid w:val="00BC48D9"/>
    <w:rsid w:val="00BC7AA9"/>
    <w:rsid w:val="00BC7DA1"/>
    <w:rsid w:val="00BD0D90"/>
    <w:rsid w:val="00C366A7"/>
    <w:rsid w:val="00C43841"/>
    <w:rsid w:val="00C527FE"/>
    <w:rsid w:val="00C55F6D"/>
    <w:rsid w:val="00C60652"/>
    <w:rsid w:val="00C61DDF"/>
    <w:rsid w:val="00C70803"/>
    <w:rsid w:val="00C71059"/>
    <w:rsid w:val="00C71AE0"/>
    <w:rsid w:val="00C7227E"/>
    <w:rsid w:val="00C77DB3"/>
    <w:rsid w:val="00C85211"/>
    <w:rsid w:val="00CB45A4"/>
    <w:rsid w:val="00CB7D6E"/>
    <w:rsid w:val="00CC06C0"/>
    <w:rsid w:val="00CC68A6"/>
    <w:rsid w:val="00CD75E8"/>
    <w:rsid w:val="00CE13C5"/>
    <w:rsid w:val="00CF1C59"/>
    <w:rsid w:val="00D04B0A"/>
    <w:rsid w:val="00D06FF0"/>
    <w:rsid w:val="00D15773"/>
    <w:rsid w:val="00D16F86"/>
    <w:rsid w:val="00D40670"/>
    <w:rsid w:val="00D537A3"/>
    <w:rsid w:val="00D54899"/>
    <w:rsid w:val="00D733D4"/>
    <w:rsid w:val="00D85058"/>
    <w:rsid w:val="00D9765D"/>
    <w:rsid w:val="00DC537B"/>
    <w:rsid w:val="00DC647C"/>
    <w:rsid w:val="00DE1AB9"/>
    <w:rsid w:val="00DE2930"/>
    <w:rsid w:val="00DF04EB"/>
    <w:rsid w:val="00E01B9B"/>
    <w:rsid w:val="00E028CE"/>
    <w:rsid w:val="00E15C69"/>
    <w:rsid w:val="00E337C9"/>
    <w:rsid w:val="00E43D0D"/>
    <w:rsid w:val="00E52C76"/>
    <w:rsid w:val="00E54386"/>
    <w:rsid w:val="00E75886"/>
    <w:rsid w:val="00E75B79"/>
    <w:rsid w:val="00E82A62"/>
    <w:rsid w:val="00E92A7B"/>
    <w:rsid w:val="00E94047"/>
    <w:rsid w:val="00E95A8A"/>
    <w:rsid w:val="00EA49A4"/>
    <w:rsid w:val="00EC1293"/>
    <w:rsid w:val="00EC65A4"/>
    <w:rsid w:val="00ED4071"/>
    <w:rsid w:val="00EF3C93"/>
    <w:rsid w:val="00EF5B14"/>
    <w:rsid w:val="00F436A5"/>
    <w:rsid w:val="00F66737"/>
    <w:rsid w:val="00F77BDE"/>
    <w:rsid w:val="00F80E04"/>
    <w:rsid w:val="00F82AC4"/>
    <w:rsid w:val="00F92893"/>
    <w:rsid w:val="00F97690"/>
    <w:rsid w:val="00FA0800"/>
    <w:rsid w:val="00FA0AD5"/>
    <w:rsid w:val="00FC1E9E"/>
    <w:rsid w:val="00FC4196"/>
    <w:rsid w:val="00FC67AD"/>
    <w:rsid w:val="00FC6D29"/>
    <w:rsid w:val="00FD2CAE"/>
    <w:rsid w:val="00FD38F0"/>
    <w:rsid w:val="00FE5775"/>
    <w:rsid w:val="00FE6A62"/>
    <w:rsid w:val="00FF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B7A57"/>
  <w15:docId w15:val="{D7699B53-C14D-429E-8654-B8625977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9216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rsid w:val="001E1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758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758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13C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E337C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37C9"/>
  </w:style>
  <w:style w:type="character" w:styleId="Odwoanieprzypisudolnego">
    <w:name w:val="footnote reference"/>
    <w:uiPriority w:val="99"/>
    <w:unhideWhenUsed/>
    <w:rsid w:val="00E337C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263C0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E15C69"/>
  </w:style>
  <w:style w:type="character" w:customStyle="1" w:styleId="NagwekZnak">
    <w:name w:val="Nagłówek Znak"/>
    <w:basedOn w:val="Domylnaczcionkaakapitu"/>
    <w:link w:val="Nagwek"/>
    <w:uiPriority w:val="99"/>
    <w:rsid w:val="0049216C"/>
  </w:style>
  <w:style w:type="paragraph" w:styleId="Tekstkomentarza">
    <w:name w:val="annotation text"/>
    <w:basedOn w:val="Normalny"/>
    <w:link w:val="TekstkomentarzaZnak"/>
  </w:style>
  <w:style w:type="character" w:customStyle="1" w:styleId="TekstkomentarzaZnak">
    <w:name w:val="Tekst komentarza Znak"/>
    <w:basedOn w:val="Domylnaczcionkaakapitu"/>
    <w:link w:val="Tekstkomentarza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0226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226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0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735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Dział Zamówień Publicznych</dc:creator>
  <cp:keywords/>
  <dc:description/>
  <cp:lastModifiedBy>Łukasz Grüner</cp:lastModifiedBy>
  <cp:revision>2</cp:revision>
  <cp:lastPrinted>2024-03-21T12:12:00Z</cp:lastPrinted>
  <dcterms:created xsi:type="dcterms:W3CDTF">2026-04-15T12:15:00Z</dcterms:created>
  <dcterms:modified xsi:type="dcterms:W3CDTF">2026-04-15T12:15:00Z</dcterms:modified>
</cp:coreProperties>
</file>