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E4E29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81BB3" w:rsidRPr="00881BB3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049496B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692757E" w14:textId="77777777" w:rsidR="00B95C96" w:rsidRPr="0012157F" w:rsidRDefault="00881BB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1BB3">
        <w:rPr>
          <w:rFonts w:ascii="Arial" w:hAnsi="Arial" w:cs="Arial"/>
        </w:rPr>
        <w:t>Szpital Specjalistyczny im. Stefana Żeromskiego SPZOZ w Krakowie</w:t>
      </w:r>
    </w:p>
    <w:p w14:paraId="6BB26AFE" w14:textId="77777777" w:rsidR="00B95C96" w:rsidRPr="0012157F" w:rsidRDefault="00881BB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81BB3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881BB3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36BF74CE" w14:textId="77777777" w:rsidR="00B95C96" w:rsidRDefault="00881BB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1BB3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881BB3">
        <w:rPr>
          <w:rFonts w:ascii="Arial" w:hAnsi="Arial" w:cs="Arial"/>
        </w:rPr>
        <w:t>Kraków</w:t>
      </w:r>
    </w:p>
    <w:p w14:paraId="69F0D747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77FB3D4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922C19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DE30822" w14:textId="77777777" w:rsidTr="006C3667">
        <w:tc>
          <w:tcPr>
            <w:tcW w:w="2800" w:type="dxa"/>
          </w:tcPr>
          <w:p w14:paraId="25692462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DA5805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3A7BE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B01A06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7E86D6EE" w14:textId="77777777" w:rsidTr="006C3667">
        <w:tc>
          <w:tcPr>
            <w:tcW w:w="2800" w:type="dxa"/>
          </w:tcPr>
          <w:p w14:paraId="19BBE3C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81E4AE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2CFC5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D9E082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F0646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1BB3" w:rsidRPr="0012157F" w14:paraId="26D71DDC" w14:textId="77777777" w:rsidTr="00B164C6">
        <w:tc>
          <w:tcPr>
            <w:tcW w:w="9104" w:type="dxa"/>
            <w:shd w:val="clear" w:color="auto" w:fill="D9D9D9"/>
          </w:tcPr>
          <w:p w14:paraId="42483AF4" w14:textId="77777777" w:rsidR="00881BB3" w:rsidRPr="0012157F" w:rsidRDefault="00881BB3" w:rsidP="00B164C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80A6852" w14:textId="77777777" w:rsidR="00881BB3" w:rsidRPr="00094F76" w:rsidRDefault="00881BB3" w:rsidP="00B164C6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81BB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1BB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1BB3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881BB3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881BB3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2510F24" w14:textId="77777777" w:rsidR="00881BB3" w:rsidRPr="0017574D" w:rsidRDefault="00881BB3" w:rsidP="00B164C6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ABED3DC" w14:textId="77777777" w:rsidR="00881BB3" w:rsidRDefault="00881BB3" w:rsidP="00B164C6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5D27B75" w14:textId="77777777" w:rsidR="00881BB3" w:rsidRPr="002C3302" w:rsidRDefault="00881BB3" w:rsidP="00B164C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5A13932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51BF673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CFAF797" w14:textId="77777777" w:rsidTr="006C3667">
        <w:tc>
          <w:tcPr>
            <w:tcW w:w="2269" w:type="dxa"/>
          </w:tcPr>
          <w:p w14:paraId="0CCA77F7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68FE92" w14:textId="77777777" w:rsidR="00B95C96" w:rsidRPr="00A2540E" w:rsidRDefault="00881BB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1B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Inwestycyjny zakup sprzętu medycznego na potrzeby Oddziałów Szpitalnych (22 grupy) - zakup, dostawa /wraz z </w:t>
            </w:r>
            <w:proofErr w:type="gramStart"/>
            <w:r w:rsidRPr="00881B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uruchomieniem</w:t>
            </w:r>
            <w:proofErr w:type="gramEnd"/>
            <w:r w:rsidRPr="00881B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jeśli dotyczy/ oraz przeszkolenie pracowników Zamawiającego /jeśli dotyczy/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1BB3" w:rsidRPr="00A2540E" w14:paraId="7C402ED9" w14:textId="77777777" w:rsidTr="00B164C6">
        <w:tc>
          <w:tcPr>
            <w:tcW w:w="2269" w:type="dxa"/>
          </w:tcPr>
          <w:p w14:paraId="32F91973" w14:textId="77777777" w:rsidR="00881BB3" w:rsidRPr="00A2540E" w:rsidRDefault="00881BB3" w:rsidP="00B164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9521018" w14:textId="77777777" w:rsidR="00881BB3" w:rsidRPr="00A2540E" w:rsidRDefault="00881BB3" w:rsidP="00B164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1B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DZP-271-14/26</w:t>
            </w:r>
          </w:p>
        </w:tc>
      </w:tr>
    </w:tbl>
    <w:p w14:paraId="45523BA2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C698FA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881BB3" w:rsidRPr="00881BB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3E7BAF0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BFB5671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0DCC579" w14:textId="77777777" w:rsidR="00707D69" w:rsidRDefault="00707D69" w:rsidP="00707D6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4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 dotyczących orzeczenia zakazu ubiegania się o zamówienie publiczne tytułem środka zapobiegawczego,</w:t>
      </w:r>
    </w:p>
    <w:p w14:paraId="7D54FABC" w14:textId="60909DA7" w:rsidR="00697361" w:rsidRDefault="00707D69" w:rsidP="00707D69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pkt 5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 dotyczących zawarcia z innymi wykonawcami porozumienia mającego na celu zakłócenie konkurencji</w:t>
      </w:r>
      <w:r w:rsidR="001B16D9">
        <w:rPr>
          <w:rFonts w:ascii="Arial" w:hAnsi="Arial" w:cs="Arial"/>
          <w:sz w:val="24"/>
          <w:szCs w:val="24"/>
        </w:rPr>
        <w:t>,</w:t>
      </w:r>
      <w:r w:rsidR="00697361" w:rsidRPr="00886689">
        <w:rPr>
          <w:rFonts w:ascii="Arial" w:hAnsi="Arial" w:cs="Arial"/>
          <w:sz w:val="24"/>
          <w:szCs w:val="24"/>
        </w:rPr>
        <w:t xml:space="preserve"> </w:t>
      </w:r>
    </w:p>
    <w:p w14:paraId="402400A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03AA26C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475DE34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8DA49FB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954FAE6" w14:textId="77777777" w:rsidR="00881BB3" w:rsidRDefault="00C90B4D" w:rsidP="00881BB3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5C2A25CA" w14:textId="77777777" w:rsidR="00C90B4D" w:rsidRDefault="00C90B4D" w:rsidP="00707D69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7F8A7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93424A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06FDB0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E33C2F7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2CB4283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B6F9AFD" w14:textId="77777777" w:rsidTr="006C3667">
        <w:tc>
          <w:tcPr>
            <w:tcW w:w="2660" w:type="dxa"/>
          </w:tcPr>
          <w:p w14:paraId="2AC3920E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C6DD3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21F87A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D46243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E7CE75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E84A1A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81BB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399CA0F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5B7AB" w14:textId="77777777" w:rsidR="00751128" w:rsidRDefault="00751128" w:rsidP="0038231F">
      <w:pPr>
        <w:spacing w:after="0" w:line="240" w:lineRule="auto"/>
      </w:pPr>
      <w:r>
        <w:separator/>
      </w:r>
    </w:p>
  </w:endnote>
  <w:endnote w:type="continuationSeparator" w:id="0">
    <w:p w14:paraId="3346AF3C" w14:textId="77777777" w:rsidR="00751128" w:rsidRDefault="007511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1EE59" w14:textId="77777777" w:rsidR="00881BB3" w:rsidRDefault="00881B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4E12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7E7A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7134" w14:textId="77777777" w:rsidR="00881BB3" w:rsidRDefault="00881B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2D8BC" w14:textId="77777777" w:rsidR="00751128" w:rsidRDefault="00751128" w:rsidP="0038231F">
      <w:pPr>
        <w:spacing w:after="0" w:line="240" w:lineRule="auto"/>
      </w:pPr>
      <w:r>
        <w:separator/>
      </w:r>
    </w:p>
  </w:footnote>
  <w:footnote w:type="continuationSeparator" w:id="0">
    <w:p w14:paraId="0BCE8DDB" w14:textId="77777777" w:rsidR="00751128" w:rsidRDefault="007511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6E834" w14:textId="77777777" w:rsidR="00881BB3" w:rsidRDefault="00881B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96B25" w14:textId="77777777" w:rsidR="00881BB3" w:rsidRDefault="00881B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B0EFA" w14:textId="77777777" w:rsidR="00881BB3" w:rsidRDefault="00881B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C65CE"/>
    <w:multiLevelType w:val="hybridMultilevel"/>
    <w:tmpl w:val="9570529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403071">
    <w:abstractNumId w:val="12"/>
  </w:num>
  <w:num w:numId="2" w16cid:durableId="6636998">
    <w:abstractNumId w:val="0"/>
  </w:num>
  <w:num w:numId="3" w16cid:durableId="245305015">
    <w:abstractNumId w:val="11"/>
  </w:num>
  <w:num w:numId="4" w16cid:durableId="737440658">
    <w:abstractNumId w:val="17"/>
  </w:num>
  <w:num w:numId="5" w16cid:durableId="2106225430">
    <w:abstractNumId w:val="13"/>
  </w:num>
  <w:num w:numId="6" w16cid:durableId="1737630963">
    <w:abstractNumId w:val="10"/>
  </w:num>
  <w:num w:numId="7" w16cid:durableId="809129924">
    <w:abstractNumId w:val="1"/>
  </w:num>
  <w:num w:numId="8" w16cid:durableId="1134911987">
    <w:abstractNumId w:val="6"/>
  </w:num>
  <w:num w:numId="9" w16cid:durableId="20665263">
    <w:abstractNumId w:val="4"/>
  </w:num>
  <w:num w:numId="10" w16cid:durableId="471218116">
    <w:abstractNumId w:val="7"/>
  </w:num>
  <w:num w:numId="11" w16cid:durableId="372734574">
    <w:abstractNumId w:val="5"/>
  </w:num>
  <w:num w:numId="12" w16cid:durableId="304044639">
    <w:abstractNumId w:val="9"/>
  </w:num>
  <w:num w:numId="13" w16cid:durableId="975066773">
    <w:abstractNumId w:val="3"/>
  </w:num>
  <w:num w:numId="14" w16cid:durableId="1689721076">
    <w:abstractNumId w:val="2"/>
  </w:num>
  <w:num w:numId="15" w16cid:durableId="167981960">
    <w:abstractNumId w:val="16"/>
  </w:num>
  <w:num w:numId="16" w16cid:durableId="586498162">
    <w:abstractNumId w:val="8"/>
  </w:num>
  <w:num w:numId="17" w16cid:durableId="636569293">
    <w:abstractNumId w:val="15"/>
  </w:num>
  <w:num w:numId="18" w16cid:durableId="139257576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112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57B49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7D69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128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1BB3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C3643"/>
  <w15:docId w15:val="{0405407E-2620-4B0D-B010-796519F3E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2026-04-15T07:21:00Z</dcterms:created>
  <dcterms:modified xsi:type="dcterms:W3CDTF">2026-04-15T07:33:00Z</dcterms:modified>
</cp:coreProperties>
</file>