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83990" w14:textId="77777777" w:rsidR="003E6519" w:rsidRPr="009432A1" w:rsidRDefault="00DA6C6B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A6C6B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DA6C6B">
        <w:rPr>
          <w:rFonts w:ascii="Arial" w:hAnsi="Arial" w:cs="Arial"/>
          <w:sz w:val="24"/>
          <w:szCs w:val="24"/>
        </w:rPr>
        <w:t>2026-04-15</w:t>
      </w:r>
    </w:p>
    <w:p w14:paraId="1B6543AC" w14:textId="77777777" w:rsidR="003E6519" w:rsidRPr="009432A1" w:rsidRDefault="00DA6C6B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A6C6B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6E1E8CA" w14:textId="77777777" w:rsidR="003E6519" w:rsidRPr="009432A1" w:rsidRDefault="00DA6C6B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DA6C6B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A6C6B">
        <w:rPr>
          <w:rFonts w:ascii="Arial" w:hAnsi="Arial" w:cs="Arial"/>
          <w:sz w:val="24"/>
          <w:szCs w:val="24"/>
        </w:rPr>
        <w:t>66</w:t>
      </w:r>
    </w:p>
    <w:p w14:paraId="73AC55E9" w14:textId="77777777" w:rsidR="003E6519" w:rsidRPr="009432A1" w:rsidRDefault="00DA6C6B" w:rsidP="003E6519">
      <w:pPr>
        <w:rPr>
          <w:rFonts w:ascii="Arial" w:hAnsi="Arial" w:cs="Arial"/>
          <w:sz w:val="24"/>
          <w:szCs w:val="24"/>
        </w:rPr>
      </w:pPr>
      <w:r w:rsidRPr="00DA6C6B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DA6C6B">
        <w:rPr>
          <w:rFonts w:ascii="Arial" w:hAnsi="Arial" w:cs="Arial"/>
          <w:sz w:val="24"/>
          <w:szCs w:val="24"/>
        </w:rPr>
        <w:t>Kraków</w:t>
      </w:r>
    </w:p>
    <w:p w14:paraId="3568C54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F6420F6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CF18834" w14:textId="5F7ACBE2" w:rsidR="00442834" w:rsidRPr="00442834" w:rsidRDefault="00442834" w:rsidP="003E6519">
      <w:pPr>
        <w:spacing w:after="600"/>
        <w:jc w:val="both"/>
        <w:rPr>
          <w:bCs/>
          <w:sz w:val="22"/>
          <w:szCs w:val="22"/>
        </w:rPr>
      </w:pPr>
      <w:r w:rsidRPr="00442834">
        <w:rPr>
          <w:rFonts w:ascii="Arial" w:hAnsi="Arial" w:cs="Arial"/>
          <w:bCs/>
          <w:sz w:val="22"/>
          <w:szCs w:val="22"/>
        </w:rPr>
        <w:t>DZP-271-8/26-</w:t>
      </w:r>
      <w:r>
        <w:rPr>
          <w:rFonts w:ascii="Arial" w:hAnsi="Arial" w:cs="Arial"/>
          <w:bCs/>
          <w:sz w:val="22"/>
          <w:szCs w:val="22"/>
        </w:rPr>
        <w:t>412.UG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089519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5148C0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C6096E3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F0BE081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5B075C0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6345198" w14:textId="77777777" w:rsidTr="001A0FA2">
        <w:tc>
          <w:tcPr>
            <w:tcW w:w="2269" w:type="dxa"/>
          </w:tcPr>
          <w:p w14:paraId="6DA22C20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183BE9E" w14:textId="77777777" w:rsidR="003E6519" w:rsidRPr="004E4B64" w:rsidRDefault="00DA6C6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6C6B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A6C6B" w:rsidRPr="004E4B64" w14:paraId="79411099" w14:textId="77777777" w:rsidTr="00AA30CE">
        <w:tc>
          <w:tcPr>
            <w:tcW w:w="2269" w:type="dxa"/>
          </w:tcPr>
          <w:p w14:paraId="102B15C8" w14:textId="77777777" w:rsidR="00DA6C6B" w:rsidRPr="004E4B64" w:rsidRDefault="00DA6C6B" w:rsidP="00AA30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FEF4543" w14:textId="77777777" w:rsidR="00DA6C6B" w:rsidRPr="004E4B64" w:rsidRDefault="00DA6C6B" w:rsidP="00AA30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6C6B">
              <w:rPr>
                <w:rFonts w:ascii="Arial" w:hAnsi="Arial" w:cs="Arial"/>
                <w:bCs/>
                <w:sz w:val="24"/>
                <w:szCs w:val="24"/>
              </w:rPr>
              <w:t>DZP-271-8/26</w:t>
            </w:r>
          </w:p>
        </w:tc>
      </w:tr>
    </w:tbl>
    <w:p w14:paraId="5026C80D" w14:textId="35754939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A6C6B" w:rsidRPr="00DA6C6B">
        <w:rPr>
          <w:rFonts w:ascii="Arial" w:hAnsi="Arial" w:cs="Arial"/>
          <w:sz w:val="24"/>
          <w:szCs w:val="24"/>
        </w:rPr>
        <w:t>(</w:t>
      </w:r>
      <w:proofErr w:type="spellStart"/>
      <w:r w:rsidR="00DA6C6B" w:rsidRPr="00DA6C6B">
        <w:rPr>
          <w:rFonts w:ascii="Arial" w:hAnsi="Arial" w:cs="Arial"/>
          <w:sz w:val="24"/>
          <w:szCs w:val="24"/>
        </w:rPr>
        <w:t>t.j</w:t>
      </w:r>
      <w:proofErr w:type="spellEnd"/>
      <w:r w:rsidR="00DA6C6B" w:rsidRPr="00DA6C6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A6C6B" w:rsidRPr="00DA6C6B">
        <w:rPr>
          <w:rFonts w:ascii="Arial" w:hAnsi="Arial" w:cs="Arial"/>
          <w:sz w:val="24"/>
          <w:szCs w:val="24"/>
        </w:rPr>
        <w:t>p</w:t>
      </w:r>
      <w:r w:rsidR="00442834">
        <w:rPr>
          <w:rFonts w:ascii="Arial" w:hAnsi="Arial" w:cs="Arial"/>
          <w:sz w:val="24"/>
          <w:szCs w:val="24"/>
        </w:rPr>
        <w:t>óź</w:t>
      </w:r>
      <w:r w:rsidR="00DA6C6B" w:rsidRPr="00DA6C6B">
        <w:rPr>
          <w:rFonts w:ascii="Arial" w:hAnsi="Arial" w:cs="Arial"/>
          <w:sz w:val="24"/>
          <w:szCs w:val="24"/>
        </w:rPr>
        <w:t>n</w:t>
      </w:r>
      <w:proofErr w:type="spellEnd"/>
      <w:r w:rsidR="00DA6C6B" w:rsidRPr="00DA6C6B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A6C6B" w:rsidRPr="00C902DE" w14:paraId="68029FB5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D567F8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1 zamówienia w wysokości 318 722.69 zł brutto;</w:t>
            </w:r>
          </w:p>
        </w:tc>
      </w:tr>
      <w:tr w:rsidR="00DA6C6B" w:rsidRPr="00C902DE" w14:paraId="280A2017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B5E474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2 zamówienia w wysokości 286 940.02 zł brutto;</w:t>
            </w:r>
          </w:p>
        </w:tc>
      </w:tr>
      <w:tr w:rsidR="00DA6C6B" w:rsidRPr="00C902DE" w14:paraId="23EF5671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7DE60D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3 zamówienia w wysokości 147 777.44 zł brutto;</w:t>
            </w:r>
          </w:p>
        </w:tc>
      </w:tr>
      <w:tr w:rsidR="00DA6C6B" w:rsidRPr="00C902DE" w14:paraId="72EE37F2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D3FF19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4 zamówienia w wysokości 119 442.60 zł brutto;</w:t>
            </w:r>
          </w:p>
        </w:tc>
      </w:tr>
      <w:tr w:rsidR="00DA6C6B" w:rsidRPr="00C902DE" w14:paraId="719EE90A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E54543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5 zamówienia w wysokości 2 992 512.06 zł brutto;</w:t>
            </w:r>
          </w:p>
        </w:tc>
      </w:tr>
      <w:tr w:rsidR="00DA6C6B" w:rsidRPr="00C902DE" w14:paraId="716901B3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5F0C55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6 zamówienia w wysokości 30 909.60 zł brutto;</w:t>
            </w:r>
          </w:p>
        </w:tc>
      </w:tr>
      <w:tr w:rsidR="00DA6C6B" w:rsidRPr="00C902DE" w14:paraId="32BA916C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7334B9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7 zamówienia w wysokości 313 350.12 zł brutto;</w:t>
            </w:r>
          </w:p>
        </w:tc>
      </w:tr>
      <w:tr w:rsidR="00DA6C6B" w:rsidRPr="00C902DE" w14:paraId="02E57AD0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69AB82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8 zamówienia w wysokości 918 499.82 zł brutto;</w:t>
            </w:r>
          </w:p>
        </w:tc>
      </w:tr>
      <w:tr w:rsidR="00DA6C6B" w:rsidRPr="00C902DE" w14:paraId="351D7562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A53636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9 zamówienia w wysokości 487 300.36 zł brutto;</w:t>
            </w:r>
          </w:p>
        </w:tc>
      </w:tr>
      <w:tr w:rsidR="00DA6C6B" w:rsidRPr="00C902DE" w14:paraId="49F91715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2D112F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10 zamówienia w wysokości 625 060.80 zł brutto;</w:t>
            </w:r>
          </w:p>
        </w:tc>
      </w:tr>
      <w:tr w:rsidR="00DA6C6B" w:rsidRPr="00C902DE" w14:paraId="752DEA0E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F766C1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346 249.73 zł brutto;</w:t>
            </w:r>
          </w:p>
        </w:tc>
      </w:tr>
      <w:tr w:rsidR="00DA6C6B" w:rsidRPr="00C902DE" w14:paraId="2680E104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79034F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12 zamówienia w wysokości 943 031.54 zł brutto;</w:t>
            </w:r>
          </w:p>
        </w:tc>
      </w:tr>
      <w:tr w:rsidR="00DA6C6B" w:rsidRPr="00C902DE" w14:paraId="2BBF9CEC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451EE9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13 zamówienia w wysokości 288 748.80 zł brutto;</w:t>
            </w:r>
          </w:p>
        </w:tc>
      </w:tr>
      <w:tr w:rsidR="00DA6C6B" w:rsidRPr="00C902DE" w14:paraId="56EA1606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F3E020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14 zamówienia w wysokości 1 627 500.92 zł brutto;</w:t>
            </w:r>
          </w:p>
        </w:tc>
      </w:tr>
      <w:tr w:rsidR="00DA6C6B" w:rsidRPr="00C902DE" w14:paraId="732E1C24" w14:textId="77777777" w:rsidTr="00AA30C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5BBB52" w14:textId="77777777" w:rsidR="00DA6C6B" w:rsidRPr="00C902DE" w:rsidRDefault="00DA6C6B" w:rsidP="00AA30C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DA6C6B">
              <w:rPr>
                <w:rFonts w:ascii="Arial" w:hAnsi="Arial" w:cs="Arial"/>
                <w:sz w:val="24"/>
                <w:szCs w:val="24"/>
              </w:rPr>
              <w:t>części 15 zamówienia w wysokości 549 847.44 zł brutto;</w:t>
            </w:r>
          </w:p>
        </w:tc>
      </w:tr>
    </w:tbl>
    <w:p w14:paraId="4AFA8BE3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8D5523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ABFDE25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57BE2" w14:textId="77777777" w:rsidR="00051B84" w:rsidRDefault="00051B84">
      <w:r>
        <w:separator/>
      </w:r>
    </w:p>
  </w:endnote>
  <w:endnote w:type="continuationSeparator" w:id="0">
    <w:p w14:paraId="59955577" w14:textId="77777777" w:rsidR="00051B84" w:rsidRDefault="0005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3CA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6200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D290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2CB60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183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9825D9" w14:textId="77777777" w:rsidR="009F189D" w:rsidRDefault="009F189D">
    <w:pPr>
      <w:pStyle w:val="Stopka"/>
      <w:tabs>
        <w:tab w:val="clear" w:pos="4536"/>
      </w:tabs>
      <w:jc w:val="center"/>
    </w:pPr>
  </w:p>
  <w:p w14:paraId="2FF0EB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8A936" w14:textId="77777777" w:rsidR="00051B84" w:rsidRDefault="00051B84">
      <w:r>
        <w:separator/>
      </w:r>
    </w:p>
  </w:footnote>
  <w:footnote w:type="continuationSeparator" w:id="0">
    <w:p w14:paraId="0567A8CA" w14:textId="77777777" w:rsidR="00051B84" w:rsidRDefault="00051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B6EA7" w14:textId="77777777" w:rsidR="00DA6C6B" w:rsidRDefault="00DA6C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194AB" w14:textId="77777777" w:rsidR="00DA6C6B" w:rsidRDefault="00DA6C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41886" w14:textId="77777777" w:rsidR="00DA6C6B" w:rsidRDefault="00DA6C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1B84"/>
    <w:rsid w:val="00007727"/>
    <w:rsid w:val="00017720"/>
    <w:rsid w:val="00035488"/>
    <w:rsid w:val="00051B84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42834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A6C6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19C892"/>
  <w15:chartTrackingRefBased/>
  <w15:docId w15:val="{AC9FB8DB-3EE8-4391-9BA2-F1CA1D06E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225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2026-04-15T06:16:00Z</dcterms:created>
  <dcterms:modified xsi:type="dcterms:W3CDTF">2026-04-15T06:20:00Z</dcterms:modified>
</cp:coreProperties>
</file>