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D7DD6" w14:textId="60752F25" w:rsidR="002439D1" w:rsidRDefault="002439D1" w:rsidP="0022358F">
      <w:pPr>
        <w:spacing w:after="240"/>
        <w:jc w:val="right"/>
        <w:rPr>
          <w:sz w:val="18"/>
          <w:szCs w:val="18"/>
        </w:rPr>
      </w:pPr>
      <w:bookmarkStart w:id="0" w:name="_Hlk53520193"/>
      <w:r>
        <w:rPr>
          <w:sz w:val="18"/>
          <w:szCs w:val="18"/>
        </w:rPr>
        <w:t>Kraków dnia: 2026-04-14</w:t>
      </w:r>
    </w:p>
    <w:p w14:paraId="46C12E4B" w14:textId="77777777" w:rsidR="002439D1" w:rsidRDefault="002439D1" w:rsidP="0022358F">
      <w:pPr>
        <w:spacing w:after="4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Akademia Górniczo - Hutnicza</w:t>
      </w:r>
    </w:p>
    <w:p w14:paraId="7C19CBE2" w14:textId="77777777" w:rsidR="002439D1" w:rsidRDefault="002439D1" w:rsidP="0022358F">
      <w:pPr>
        <w:spacing w:after="4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im. Stanisława Staszica w Krakowie</w:t>
      </w:r>
    </w:p>
    <w:p w14:paraId="04AF98BD" w14:textId="77777777" w:rsidR="002439D1" w:rsidRDefault="002439D1" w:rsidP="0022358F">
      <w:pPr>
        <w:spacing w:after="4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Dział Zamówień Publicznych</w:t>
      </w:r>
    </w:p>
    <w:p w14:paraId="5F83330B" w14:textId="77777777" w:rsidR="002439D1" w:rsidRDefault="002439D1" w:rsidP="0022358F">
      <w:pPr>
        <w:rPr>
          <w:sz w:val="18"/>
          <w:szCs w:val="18"/>
        </w:rPr>
      </w:pPr>
      <w:r>
        <w:rPr>
          <w:sz w:val="18"/>
          <w:szCs w:val="18"/>
        </w:rPr>
        <w:t>Al. Mickiewicza 30</w:t>
      </w:r>
    </w:p>
    <w:p w14:paraId="474A2987" w14:textId="77777777" w:rsidR="002439D1" w:rsidRDefault="002439D1" w:rsidP="0022358F">
      <w:pPr>
        <w:rPr>
          <w:sz w:val="18"/>
          <w:szCs w:val="18"/>
        </w:rPr>
      </w:pPr>
      <w:r>
        <w:rPr>
          <w:sz w:val="18"/>
          <w:szCs w:val="18"/>
        </w:rPr>
        <w:t>30-059 Kraków</w:t>
      </w:r>
    </w:p>
    <w:p w14:paraId="0327F58A" w14:textId="77777777" w:rsidR="002439D1" w:rsidRPr="002439D1" w:rsidRDefault="002439D1" w:rsidP="0022358F">
      <w:pPr>
        <w:pStyle w:val="Nagwek1"/>
        <w:spacing w:before="600"/>
        <w:rPr>
          <w:sz w:val="28"/>
          <w:szCs w:val="28"/>
        </w:rPr>
      </w:pPr>
      <w:r w:rsidRPr="002439D1">
        <w:rPr>
          <w:sz w:val="28"/>
          <w:szCs w:val="28"/>
        </w:rPr>
        <w:t>OGŁOSZENIE</w:t>
      </w:r>
    </w:p>
    <w:p w14:paraId="2F036C47" w14:textId="01DC0C0B" w:rsidR="002439D1" w:rsidRPr="002439D1" w:rsidRDefault="002439D1" w:rsidP="0022358F">
      <w:pPr>
        <w:spacing w:after="480"/>
        <w:jc w:val="center"/>
        <w:rPr>
          <w:b/>
          <w:sz w:val="28"/>
          <w:szCs w:val="28"/>
        </w:rPr>
      </w:pPr>
      <w:r w:rsidRPr="002439D1">
        <w:rPr>
          <w:b/>
          <w:sz w:val="28"/>
          <w:szCs w:val="28"/>
        </w:rPr>
        <w:t>o wyborze najkorzystniejszej oferty po ponownej ocenie</w:t>
      </w:r>
    </w:p>
    <w:tbl>
      <w:tblPr>
        <w:tblW w:w="1022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9261"/>
      </w:tblGrid>
      <w:tr w:rsidR="002439D1" w14:paraId="35C21718" w14:textId="77777777" w:rsidTr="0022358F">
        <w:trPr>
          <w:trHeight w:val="638"/>
        </w:trPr>
        <w:tc>
          <w:tcPr>
            <w:tcW w:w="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D9BAA" w14:textId="77777777" w:rsidR="002439D1" w:rsidRDefault="002439D1" w:rsidP="002439D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Dotyczy:</w:t>
            </w:r>
          </w:p>
        </w:tc>
        <w:tc>
          <w:tcPr>
            <w:tcW w:w="92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99841" w14:textId="77777777" w:rsidR="002439D1" w:rsidRDefault="002439D1" w:rsidP="002439D1">
            <w:pPr>
              <w:jc w:val="both"/>
            </w:pPr>
            <w:r>
              <w:rPr>
                <w:sz w:val="18"/>
                <w:szCs w:val="18"/>
              </w:rPr>
              <w:t>postępowania o udzielenie zamówienia publicznego, prowadzonego w trybie: przetarg nieograniczony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pn.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”</w:t>
            </w:r>
            <w:r>
              <w:rPr>
                <w:b/>
                <w:bCs/>
                <w:sz w:val="18"/>
                <w:szCs w:val="18"/>
              </w:rPr>
              <w:t>Dostawa i montaż mebli biurowych do pomieszczeń dziekanatu w paw. A-4 AGH w Krakowie KC-DE-zp.25.20.2026</w:t>
            </w:r>
            <w:r>
              <w:rPr>
                <w:bCs/>
                <w:sz w:val="18"/>
                <w:szCs w:val="18"/>
              </w:rPr>
              <w:t>”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– znak sprawy</w:t>
            </w:r>
            <w:r>
              <w:rPr>
                <w:b/>
                <w:sz w:val="18"/>
                <w:szCs w:val="18"/>
              </w:rPr>
              <w:t xml:space="preserve"> KC-DE-zp.25.20.2026</w:t>
            </w:r>
            <w:r>
              <w:rPr>
                <w:bCs/>
                <w:sz w:val="18"/>
                <w:szCs w:val="18"/>
              </w:rPr>
              <w:t>.</w:t>
            </w:r>
          </w:p>
          <w:p w14:paraId="29C2EB1A" w14:textId="77777777" w:rsidR="002439D1" w:rsidRDefault="002439D1" w:rsidP="002439D1">
            <w:pPr>
              <w:jc w:val="both"/>
              <w:rPr>
                <w:sz w:val="18"/>
                <w:szCs w:val="18"/>
              </w:rPr>
            </w:pPr>
          </w:p>
        </w:tc>
      </w:tr>
    </w:tbl>
    <w:p w14:paraId="71FCB49B" w14:textId="044A7C89" w:rsidR="002439D1" w:rsidRDefault="002439D1" w:rsidP="002439D1">
      <w:pPr>
        <w:pStyle w:val="Nagwek"/>
        <w:tabs>
          <w:tab w:val="clear" w:pos="4536"/>
          <w:tab w:val="clear" w:pos="9072"/>
        </w:tabs>
        <w:jc w:val="both"/>
      </w:pPr>
      <w:r>
        <w:rPr>
          <w:sz w:val="18"/>
          <w:szCs w:val="18"/>
        </w:rPr>
        <w:t xml:space="preserve">Zamawiający, </w:t>
      </w:r>
      <w:r>
        <w:rPr>
          <w:b/>
          <w:bCs/>
          <w:sz w:val="18"/>
          <w:szCs w:val="18"/>
        </w:rPr>
        <w:t>Akademia Górniczo-Hutnicza im. Stanisława Staszica w Krakowie,</w:t>
      </w:r>
      <w:r>
        <w:rPr>
          <w:sz w:val="18"/>
          <w:szCs w:val="18"/>
        </w:rPr>
        <w:t xml:space="preserve"> działając na podstawie art. 253 ust. 1 pkt. 1 i ust. 2 ustawy z dnia 11 września 2019r. Prawo zamówień publicznych (Dz.U.2024.1320 t.j. ze zm.) zwanej dalej „ustawą Pzp”, informuje, </w:t>
      </w:r>
      <w:r w:rsidR="00E75D2F" w:rsidRPr="00E75D2F">
        <w:rPr>
          <w:sz w:val="18"/>
          <w:szCs w:val="18"/>
        </w:rPr>
        <w:t xml:space="preserve">że po dokonaniu ponownej oceny ofert, </w:t>
      </w:r>
      <w:r>
        <w:rPr>
          <w:sz w:val="18"/>
          <w:szCs w:val="18"/>
        </w:rPr>
        <w:t>jako najkorzystniejsza wybrana została oferta:</w:t>
      </w:r>
    </w:p>
    <w:tbl>
      <w:tblPr>
        <w:tblW w:w="9498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98"/>
      </w:tblGrid>
      <w:tr w:rsidR="008D6991" w14:paraId="59FC7BAD" w14:textId="77777777">
        <w:trPr>
          <w:cantSplit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7B17AB" w14:textId="77777777" w:rsidR="008D6991" w:rsidRDefault="00A16AF4">
            <w:pPr>
              <w:jc w:val="both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ARS Meble Roman Vozniak</w:t>
            </w:r>
          </w:p>
          <w:p w14:paraId="4D47DEA0" w14:textId="77777777" w:rsidR="008D6991" w:rsidRDefault="00A16AF4">
            <w:pPr>
              <w:jc w:val="both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 xml:space="preserve">Sułków 68 </w:t>
            </w:r>
          </w:p>
          <w:p w14:paraId="5934825B" w14:textId="77777777" w:rsidR="008D6991" w:rsidRDefault="00A16AF4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32-020 Wieliczka</w:t>
            </w:r>
          </w:p>
          <w:p w14:paraId="4E79BBEB" w14:textId="77777777" w:rsidR="008D6991" w:rsidRDefault="00A16A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na:</w:t>
            </w:r>
          </w:p>
          <w:p w14:paraId="2F2AFE90" w14:textId="13EACE81" w:rsidR="008D6991" w:rsidRDefault="00A16AF4">
            <w:pPr>
              <w:jc w:val="both"/>
            </w:pPr>
            <w:r>
              <w:rPr>
                <w:sz w:val="22"/>
                <w:szCs w:val="22"/>
              </w:rPr>
              <w:t xml:space="preserve">Dostawa i montaż mebli biurowych do pomieszczeń dziekanatu w paw. A-4 AGH w Krakowie KC-DE-zp.25.20.2026 za cenę brutto </w:t>
            </w:r>
            <w:r>
              <w:rPr>
                <w:b/>
                <w:sz w:val="22"/>
                <w:szCs w:val="22"/>
              </w:rPr>
              <w:t>86 592.00 zł</w:t>
            </w:r>
            <w:r>
              <w:rPr>
                <w:bCs/>
                <w:sz w:val="22"/>
                <w:szCs w:val="22"/>
              </w:rPr>
              <w:t>.</w:t>
            </w:r>
          </w:p>
          <w:p w14:paraId="1F74AC23" w14:textId="77777777" w:rsidR="008D6991" w:rsidRDefault="00A16AF4">
            <w:pPr>
              <w:pStyle w:val="Nagwek"/>
              <w:tabs>
                <w:tab w:val="clear" w:pos="4536"/>
                <w:tab w:val="clear" w:pos="9072"/>
              </w:tabs>
            </w:pPr>
            <w:r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14:paraId="176E70BE" w14:textId="77777777" w:rsidR="002439D1" w:rsidRDefault="002439D1">
      <w:pPr>
        <w:jc w:val="both"/>
        <w:rPr>
          <w:color w:val="000000"/>
          <w:sz w:val="22"/>
          <w:szCs w:val="22"/>
        </w:rPr>
      </w:pPr>
    </w:p>
    <w:p w14:paraId="46218832" w14:textId="73657CB7" w:rsidR="008D6991" w:rsidRDefault="00A16AF4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4139"/>
        <w:gridCol w:w="3373"/>
        <w:gridCol w:w="1560"/>
      </w:tblGrid>
      <w:tr w:rsidR="008D6991" w14:paraId="650DB6D5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2B2AB" w14:textId="77777777" w:rsidR="008D6991" w:rsidRDefault="00A16AF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lp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D0F0E" w14:textId="77777777" w:rsidR="008D6991" w:rsidRDefault="00A16AF4">
            <w:pPr>
              <w:jc w:val="center"/>
            </w:pPr>
            <w:r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76A1F" w14:textId="77777777" w:rsidR="008D6991" w:rsidRDefault="00A16AF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EFF87" w14:textId="77777777" w:rsidR="008D6991" w:rsidRDefault="00A16AF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8D6991" w14:paraId="3A1EF365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BEC95" w14:textId="77777777" w:rsidR="008D6991" w:rsidRDefault="00A16A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FFCD9" w14:textId="77777777" w:rsidR="008D6991" w:rsidRDefault="00A16AF4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ARS Meble Roman Vozniak</w:t>
            </w:r>
          </w:p>
          <w:p w14:paraId="0034002E" w14:textId="77777777" w:rsidR="008D6991" w:rsidRDefault="00A16A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Sułków 68</w:t>
            </w:r>
          </w:p>
          <w:p w14:paraId="65F7950A" w14:textId="77777777" w:rsidR="008D6991" w:rsidRDefault="00A16A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32-020 Wieliczka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D808A" w14:textId="77777777" w:rsidR="008D6991" w:rsidRDefault="00A16A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- 60.00</w:t>
            </w:r>
          </w:p>
          <w:p w14:paraId="14D9298B" w14:textId="77777777" w:rsidR="008D6991" w:rsidRDefault="00A16A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Gwarancja - 40.00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B7330" w14:textId="77777777" w:rsidR="008D6991" w:rsidRDefault="00A16A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100,00</w:t>
            </w:r>
          </w:p>
        </w:tc>
      </w:tr>
      <w:tr w:rsidR="008D6991" w14:paraId="431494E3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C464D" w14:textId="77777777" w:rsidR="008D6991" w:rsidRDefault="00A16A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1E54B" w14:textId="77777777" w:rsidR="008D6991" w:rsidRDefault="00A16A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KOMA R.Kozakiewicz Sp.j.</w:t>
            </w:r>
          </w:p>
          <w:p w14:paraId="6356489C" w14:textId="77777777" w:rsidR="008D6991" w:rsidRDefault="00A16A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Chorzowska 3/3</w:t>
            </w:r>
          </w:p>
          <w:p w14:paraId="002C64C3" w14:textId="77777777" w:rsidR="008D6991" w:rsidRDefault="00A16A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26-600 Radom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24962" w14:textId="77777777" w:rsidR="008D6991" w:rsidRDefault="00A16A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- 43.42</w:t>
            </w:r>
          </w:p>
          <w:p w14:paraId="38660574" w14:textId="77777777" w:rsidR="008D6991" w:rsidRDefault="00A16A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Gwarancja - 40.00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BF4A1" w14:textId="77777777" w:rsidR="008D6991" w:rsidRDefault="00A16A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83,42</w:t>
            </w:r>
          </w:p>
        </w:tc>
      </w:tr>
      <w:tr w:rsidR="008D6991" w14:paraId="3D141CBA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09E7C" w14:textId="77777777" w:rsidR="008D6991" w:rsidRDefault="00A16A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CC29B" w14:textId="77777777" w:rsidR="008D6991" w:rsidRDefault="00A16A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ELZAP POLSKA Sp zo.o.</w:t>
            </w:r>
          </w:p>
          <w:p w14:paraId="10F279B2" w14:textId="77777777" w:rsidR="008D6991" w:rsidRDefault="00A16A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Jana Surzyckiego 69A/16a</w:t>
            </w:r>
          </w:p>
          <w:p w14:paraId="41335CC8" w14:textId="77777777" w:rsidR="008D6991" w:rsidRDefault="00A16A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30-721 Kraków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B4A8E" w14:textId="77777777" w:rsidR="008D6991" w:rsidRDefault="008D6991">
            <w:pPr>
              <w:jc w:val="center"/>
              <w:rPr>
                <w:sz w:val="20"/>
                <w:szCs w:val="20"/>
              </w:rPr>
            </w:pPr>
          </w:p>
          <w:p w14:paraId="16E82AFD" w14:textId="77777777" w:rsidR="008D6991" w:rsidRDefault="00A16A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5F9FC" w14:textId="77777777" w:rsidR="008D6991" w:rsidRDefault="00A16A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*)</w:t>
            </w:r>
          </w:p>
        </w:tc>
      </w:tr>
      <w:tr w:rsidR="008D6991" w14:paraId="5FD3509F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EDFCA" w14:textId="77777777" w:rsidR="008D6991" w:rsidRDefault="00A16A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C2884" w14:textId="77777777" w:rsidR="008D6991" w:rsidRDefault="00A16AF4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Office Plus Group Sp zo.o.</w:t>
            </w:r>
          </w:p>
          <w:p w14:paraId="48AB2B84" w14:textId="77777777" w:rsidR="008D6991" w:rsidRDefault="00A16A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Gościnna 13</w:t>
            </w:r>
          </w:p>
          <w:p w14:paraId="69B13F71" w14:textId="77777777" w:rsidR="008D6991" w:rsidRDefault="00A16A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05-082 Blizne Łaszczyńskiego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BBFBF" w14:textId="77777777" w:rsidR="008D6991" w:rsidRDefault="008D6991">
            <w:pPr>
              <w:jc w:val="center"/>
              <w:rPr>
                <w:sz w:val="20"/>
                <w:szCs w:val="20"/>
              </w:rPr>
            </w:pPr>
          </w:p>
          <w:p w14:paraId="3C57D93B" w14:textId="77777777" w:rsidR="008D6991" w:rsidRDefault="00A16A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*)</w:t>
            </w:r>
          </w:p>
          <w:p w14:paraId="113573EB" w14:textId="77777777" w:rsidR="008D6991" w:rsidRDefault="008D699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CBCC9" w14:textId="77777777" w:rsidR="008D6991" w:rsidRDefault="00A16A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*)</w:t>
            </w:r>
          </w:p>
        </w:tc>
      </w:tr>
      <w:tr w:rsidR="008D6991" w14:paraId="7977A10A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8C94A" w14:textId="77777777" w:rsidR="008D6991" w:rsidRDefault="00A16A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EFA71" w14:textId="77777777" w:rsidR="008D6991" w:rsidRDefault="00A16A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 Tenders Jakub Pawulski</w:t>
            </w:r>
          </w:p>
          <w:p w14:paraId="5A3AA3BB" w14:textId="77777777" w:rsidR="008D6991" w:rsidRDefault="00A16A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Kotomierska 1</w:t>
            </w:r>
          </w:p>
          <w:p w14:paraId="16A81F3E" w14:textId="77777777" w:rsidR="008D6991" w:rsidRDefault="00A16A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85-568 Bydgoszcz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34CFD" w14:textId="77777777" w:rsidR="008D6991" w:rsidRDefault="008D6991">
            <w:pPr>
              <w:jc w:val="center"/>
              <w:rPr>
                <w:sz w:val="20"/>
                <w:szCs w:val="20"/>
              </w:rPr>
            </w:pPr>
          </w:p>
          <w:p w14:paraId="416D59FB" w14:textId="77777777" w:rsidR="008D6991" w:rsidRDefault="00A16A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1C462" w14:textId="77777777" w:rsidR="008D6991" w:rsidRDefault="00A16A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*)</w:t>
            </w:r>
          </w:p>
        </w:tc>
      </w:tr>
      <w:tr w:rsidR="008D6991" w14:paraId="176C0E2D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9FABC" w14:textId="77777777" w:rsidR="008D6991" w:rsidRDefault="00A16A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4F31C" w14:textId="77777777" w:rsidR="008D6991" w:rsidRDefault="00A16AF4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Brand Creation Sp.zoo</w:t>
            </w:r>
          </w:p>
          <w:p w14:paraId="4FAF59E7" w14:textId="77777777" w:rsidR="008D6991" w:rsidRDefault="00A16A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Kokotów 976 </w:t>
            </w:r>
          </w:p>
          <w:p w14:paraId="1518DFDE" w14:textId="77777777" w:rsidR="008D6991" w:rsidRDefault="00A16AF4">
            <w:r>
              <w:rPr>
                <w:sz w:val="20"/>
                <w:szCs w:val="20"/>
              </w:rPr>
              <w:t>32-002 Kokotów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0FF2B" w14:textId="77777777" w:rsidR="008D6991" w:rsidRDefault="008D6991">
            <w:pPr>
              <w:jc w:val="center"/>
              <w:rPr>
                <w:sz w:val="20"/>
                <w:szCs w:val="20"/>
              </w:rPr>
            </w:pPr>
          </w:p>
          <w:p w14:paraId="1C5A0551" w14:textId="77777777" w:rsidR="008D6991" w:rsidRDefault="00A16A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AAF18" w14:textId="77777777" w:rsidR="008D6991" w:rsidRDefault="00A16A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*)</w:t>
            </w:r>
          </w:p>
        </w:tc>
      </w:tr>
      <w:tr w:rsidR="008D6991" w14:paraId="09100D6D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8A1C0" w14:textId="77777777" w:rsidR="008D6991" w:rsidRDefault="00A16A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20E93" w14:textId="77777777" w:rsidR="008D6991" w:rsidRDefault="00A16A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GABI Sp. zo.o.</w:t>
            </w:r>
          </w:p>
          <w:p w14:paraId="73C616B5" w14:textId="77777777" w:rsidR="008D6991" w:rsidRDefault="00A16A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Kościuszki 9</w:t>
            </w:r>
          </w:p>
          <w:p w14:paraId="116220F5" w14:textId="77777777" w:rsidR="008D6991" w:rsidRDefault="00A16A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36-100 Kolbuszowa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70C93" w14:textId="77777777" w:rsidR="008D6991" w:rsidRDefault="008D6991">
            <w:pPr>
              <w:jc w:val="center"/>
              <w:rPr>
                <w:sz w:val="20"/>
                <w:szCs w:val="20"/>
              </w:rPr>
            </w:pPr>
          </w:p>
          <w:p w14:paraId="49CA5EBC" w14:textId="77777777" w:rsidR="008D6991" w:rsidRDefault="00A16A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12B89" w14:textId="77777777" w:rsidR="008D6991" w:rsidRDefault="00A16A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*)</w:t>
            </w:r>
          </w:p>
        </w:tc>
      </w:tr>
    </w:tbl>
    <w:p w14:paraId="47DFBC61" w14:textId="4E62444D" w:rsidR="008D6991" w:rsidRDefault="002439D1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*) Zamawiający nie przyznawał punktów. Oferta Wykonawcy została odrzucona.</w:t>
      </w:r>
    </w:p>
    <w:p w14:paraId="6D4AAE67" w14:textId="77777777" w:rsidR="008D6991" w:rsidRDefault="008D6991">
      <w:pPr>
        <w:jc w:val="both"/>
        <w:rPr>
          <w:color w:val="000000"/>
          <w:sz w:val="20"/>
          <w:szCs w:val="20"/>
        </w:rPr>
      </w:pPr>
    </w:p>
    <w:bookmarkEnd w:id="0"/>
    <w:p w14:paraId="1F61CC3B" w14:textId="77777777" w:rsidR="008D6991" w:rsidRDefault="008D6991">
      <w:pPr>
        <w:tabs>
          <w:tab w:val="left" w:pos="8820"/>
        </w:tabs>
        <w:spacing w:before="360" w:after="120"/>
        <w:ind w:left="4678"/>
        <w:jc w:val="center"/>
        <w:rPr>
          <w:bCs/>
          <w:sz w:val="20"/>
          <w:szCs w:val="20"/>
        </w:rPr>
      </w:pPr>
    </w:p>
    <w:sectPr w:rsidR="008D6991">
      <w:headerReference w:type="default" r:id="rId6"/>
      <w:footerReference w:type="default" r:id="rId7"/>
      <w:pgSz w:w="11906" w:h="16838"/>
      <w:pgMar w:top="426" w:right="1274" w:bottom="141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CCF16" w14:textId="77777777" w:rsidR="00430D69" w:rsidRDefault="00430D69">
      <w:r>
        <w:separator/>
      </w:r>
    </w:p>
  </w:endnote>
  <w:endnote w:type="continuationSeparator" w:id="0">
    <w:p w14:paraId="7E853488" w14:textId="77777777" w:rsidR="00430D69" w:rsidRDefault="00430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B9B0A" w14:textId="77777777" w:rsidR="00696D6D" w:rsidRDefault="00696D6D">
    <w:pPr>
      <w:pStyle w:val="Stopka"/>
      <w:tabs>
        <w:tab w:val="clear" w:pos="4536"/>
        <w:tab w:val="left" w:pos="6237"/>
      </w:tabs>
      <w:rPr>
        <w:sz w:val="18"/>
        <w:szCs w:val="18"/>
      </w:rPr>
    </w:pPr>
  </w:p>
  <w:p w14:paraId="4A77A001" w14:textId="77777777" w:rsidR="00696D6D" w:rsidRDefault="00696D6D">
    <w:pPr>
      <w:pStyle w:val="Stopka"/>
      <w:tabs>
        <w:tab w:val="clear" w:pos="4536"/>
      </w:tabs>
      <w:jc w:val="center"/>
      <w:rPr>
        <w:sz w:val="18"/>
        <w:szCs w:val="18"/>
      </w:rPr>
    </w:pPr>
  </w:p>
  <w:p w14:paraId="6A422A3E" w14:textId="77777777" w:rsidR="00696D6D" w:rsidRDefault="00A16AF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89F6C" w14:textId="77777777" w:rsidR="00430D69" w:rsidRDefault="00430D69">
      <w:r>
        <w:rPr>
          <w:color w:val="000000"/>
        </w:rPr>
        <w:separator/>
      </w:r>
    </w:p>
  </w:footnote>
  <w:footnote w:type="continuationSeparator" w:id="0">
    <w:p w14:paraId="2701EFF6" w14:textId="77777777" w:rsidR="00430D69" w:rsidRDefault="00430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D9F3F" w14:textId="77777777" w:rsidR="00696D6D" w:rsidRDefault="00696D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991"/>
    <w:rsid w:val="002439D1"/>
    <w:rsid w:val="004170D7"/>
    <w:rsid w:val="00430D69"/>
    <w:rsid w:val="00614963"/>
    <w:rsid w:val="00696D6D"/>
    <w:rsid w:val="008D6991"/>
    <w:rsid w:val="00A16AF4"/>
    <w:rsid w:val="00A227FB"/>
    <w:rsid w:val="00AC11E5"/>
    <w:rsid w:val="00D92DA9"/>
    <w:rsid w:val="00E7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64098"/>
  <w15:docId w15:val="{0F6D2B7B-9946-472D-9DD0-91B756BE5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 w:after="60"/>
      <w:jc w:val="center"/>
      <w:outlineLvl w:val="0"/>
    </w:pPr>
    <w:rPr>
      <w:b/>
      <w:kern w:val="3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2439D1"/>
    <w:rPr>
      <w:b/>
      <w:kern w:val="3"/>
      <w:sz w:val="24"/>
    </w:rPr>
  </w:style>
  <w:style w:type="character" w:customStyle="1" w:styleId="NagwekZnak">
    <w:name w:val="Nagłówek Znak"/>
    <w:basedOn w:val="Domylnaczcionkaakapitu"/>
    <w:link w:val="Nagwek"/>
    <w:rsid w:val="002439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267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Lucyna Śliwa-Naporowska</dc:creator>
  <dc:description/>
  <cp:lastModifiedBy>Lucyna Śliwa-Naporowska</cp:lastModifiedBy>
  <cp:revision>5</cp:revision>
  <cp:lastPrinted>2026-04-14T12:46:00Z</cp:lastPrinted>
  <dcterms:created xsi:type="dcterms:W3CDTF">2026-04-14T12:57:00Z</dcterms:created>
  <dcterms:modified xsi:type="dcterms:W3CDTF">2026-04-14T13:12:00Z</dcterms:modified>
</cp:coreProperties>
</file>