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5EA3A" w14:textId="084EEDEE" w:rsidR="005C5C76" w:rsidRPr="007818D2" w:rsidRDefault="00C93228" w:rsidP="007818D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8"/>
          <w:szCs w:val="18"/>
          <w:lang w:eastAsia="zh-CN"/>
        </w:rPr>
      </w:pPr>
      <w:bookmarkStart w:id="0" w:name="_Hlk182906555"/>
      <w:r w:rsidRPr="007818D2">
        <w:rPr>
          <w:rFonts w:ascii="Verdana" w:hAnsi="Verdana" w:cs="Verdana"/>
          <w:i/>
          <w:noProof/>
          <w:sz w:val="18"/>
          <w:szCs w:val="18"/>
          <w:lang w:eastAsia="zh-CN"/>
        </w:rPr>
        <w:drawing>
          <wp:inline distT="0" distB="0" distL="0" distR="0" wp14:anchorId="05D7FDC4" wp14:editId="6155136F">
            <wp:extent cx="5391785" cy="572836"/>
            <wp:effectExtent l="0" t="0" r="0" b="0"/>
            <wp:docPr id="30334972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662" cy="578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61F4691F" w14:textId="77777777" w:rsidR="005838F8" w:rsidRPr="007818D2" w:rsidRDefault="005838F8" w:rsidP="007818D2">
      <w:pPr>
        <w:keepNext/>
        <w:jc w:val="right"/>
        <w:outlineLvl w:val="0"/>
        <w:rPr>
          <w:rFonts w:ascii="Verdana" w:hAnsi="Verdana"/>
          <w:b/>
          <w:sz w:val="18"/>
          <w:szCs w:val="18"/>
        </w:rPr>
      </w:pPr>
      <w:r w:rsidRPr="007818D2">
        <w:rPr>
          <w:rFonts w:ascii="Verdana" w:hAnsi="Verdana"/>
          <w:b/>
          <w:sz w:val="18"/>
          <w:szCs w:val="18"/>
        </w:rPr>
        <w:t xml:space="preserve">Załącznik nr </w:t>
      </w:r>
      <w:r w:rsidR="00F433BB" w:rsidRPr="007818D2">
        <w:rPr>
          <w:rFonts w:ascii="Verdana" w:hAnsi="Verdana"/>
          <w:b/>
          <w:sz w:val="18"/>
          <w:szCs w:val="18"/>
        </w:rPr>
        <w:t>3</w:t>
      </w:r>
    </w:p>
    <w:p w14:paraId="7871A3CC" w14:textId="77777777" w:rsidR="005838F8" w:rsidRPr="007818D2" w:rsidRDefault="005838F8" w:rsidP="007818D2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7818D2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3AA5CBA3" w14:textId="77777777" w:rsidR="005838F8" w:rsidRPr="007818D2" w:rsidRDefault="005838F8" w:rsidP="007818D2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81EFE1" w14:textId="77777777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bookmarkStart w:id="1" w:name="_Toc470857623"/>
      <w:r w:rsidRPr="007818D2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64DC3F09" w14:textId="77777777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b/>
          <w:sz w:val="18"/>
          <w:szCs w:val="18"/>
        </w:rPr>
        <w:t xml:space="preserve">Akademią Górniczo-Hutniczą im. Stanisława Staszica w Krakowie al. Mickiewicza 30, 30-059 Kraków, </w:t>
      </w:r>
      <w:r w:rsidR="009C3FE7" w:rsidRPr="007818D2">
        <w:rPr>
          <w:rFonts w:ascii="Verdana" w:hAnsi="Verdana"/>
          <w:b/>
          <w:sz w:val="18"/>
          <w:szCs w:val="18"/>
        </w:rPr>
        <w:t xml:space="preserve">NIP 6750001923, </w:t>
      </w:r>
      <w:r w:rsidRPr="007818D2">
        <w:rPr>
          <w:rFonts w:ascii="Verdana" w:hAnsi="Verdana"/>
          <w:sz w:val="18"/>
          <w:szCs w:val="18"/>
        </w:rPr>
        <w:t xml:space="preserve"> </w:t>
      </w:r>
    </w:p>
    <w:p w14:paraId="706B343A" w14:textId="77777777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reprezentowaną przez:</w:t>
      </w:r>
    </w:p>
    <w:p w14:paraId="5BBF8DDA" w14:textId="3DB0233F" w:rsidR="005838F8" w:rsidRPr="007818D2" w:rsidRDefault="00C93228" w:rsidP="007818D2">
      <w:pPr>
        <w:ind w:right="-47"/>
        <w:jc w:val="both"/>
        <w:rPr>
          <w:rFonts w:ascii="Verdana" w:hAnsi="Verdana"/>
          <w:color w:val="FF0000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Kierownika</w:t>
      </w:r>
      <w:r w:rsidR="005838F8" w:rsidRPr="007818D2">
        <w:rPr>
          <w:rFonts w:ascii="Verdana" w:hAnsi="Verdana"/>
          <w:sz w:val="18"/>
          <w:szCs w:val="18"/>
        </w:rPr>
        <w:t xml:space="preserve"> Projektu ..................................................................</w:t>
      </w:r>
    </w:p>
    <w:p w14:paraId="5EB1DCE7" w14:textId="77777777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zwaną dalej ZAMAWIAJACYM</w:t>
      </w:r>
    </w:p>
    <w:p w14:paraId="68747BA8" w14:textId="5CB21C15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a ...................................................................................................................................................</w:t>
      </w:r>
    </w:p>
    <w:p w14:paraId="57B8D1E4" w14:textId="7A43CCA6" w:rsidR="005838F8" w:rsidRPr="007818D2" w:rsidRDefault="005838F8" w:rsidP="007818D2">
      <w:pPr>
        <w:ind w:right="-47"/>
        <w:jc w:val="both"/>
        <w:rPr>
          <w:rFonts w:ascii="Verdana" w:hAnsi="Verdana"/>
          <w:i/>
          <w:sz w:val="18"/>
          <w:szCs w:val="18"/>
        </w:rPr>
      </w:pPr>
      <w:r w:rsidRPr="007818D2">
        <w:rPr>
          <w:rFonts w:ascii="Verdana" w:hAnsi="Verdana"/>
          <w:i/>
          <w:sz w:val="18"/>
          <w:szCs w:val="18"/>
        </w:rPr>
        <w:t xml:space="preserve"> (nazwa i siedziba przedsiębiorcy oraz jego adres) </w:t>
      </w:r>
    </w:p>
    <w:p w14:paraId="68590D50" w14:textId="77777777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reprezentowanym przez:</w:t>
      </w:r>
    </w:p>
    <w:p w14:paraId="3B60AF13" w14:textId="37EC2B3E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</w:t>
      </w:r>
      <w:r w:rsidR="009C3FE7" w:rsidRPr="007818D2">
        <w:rPr>
          <w:rFonts w:ascii="Verdana" w:hAnsi="Verdana"/>
          <w:sz w:val="18"/>
          <w:szCs w:val="18"/>
        </w:rPr>
        <w:t>......................</w:t>
      </w:r>
    </w:p>
    <w:p w14:paraId="07292CCB" w14:textId="77777777" w:rsidR="005838F8" w:rsidRPr="007818D2" w:rsidRDefault="005838F8" w:rsidP="007818D2">
      <w:pPr>
        <w:ind w:right="-47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zwanym dalej WYKONAWCA</w:t>
      </w:r>
    </w:p>
    <w:p w14:paraId="51A826C3" w14:textId="77777777" w:rsidR="005838F8" w:rsidRPr="007818D2" w:rsidRDefault="005838F8" w:rsidP="007818D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zwanych łącznie Stronami</w:t>
      </w:r>
    </w:p>
    <w:p w14:paraId="3AE3D777" w14:textId="77777777" w:rsidR="005838F8" w:rsidRPr="007818D2" w:rsidRDefault="005838F8" w:rsidP="007818D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7818D2">
        <w:rPr>
          <w:rFonts w:ascii="Verdana" w:hAnsi="Verdana"/>
          <w:b/>
          <w:bCs/>
          <w:sz w:val="18"/>
          <w:szCs w:val="18"/>
        </w:rPr>
        <w:t>§ 1 Przedmiot Umowy</w:t>
      </w:r>
      <w:bookmarkEnd w:id="1"/>
    </w:p>
    <w:p w14:paraId="51CDB4CA" w14:textId="3A12F48B" w:rsidR="005838F8" w:rsidRPr="007818D2" w:rsidRDefault="005838F8" w:rsidP="007818D2">
      <w:pPr>
        <w:jc w:val="both"/>
        <w:rPr>
          <w:rFonts w:ascii="Verdana" w:hAnsi="Verdana"/>
          <w:b/>
          <w:bCs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1. Przedmiotem umowy jest </w:t>
      </w:r>
      <w:r w:rsidR="007818D2" w:rsidRPr="007818D2">
        <w:rPr>
          <w:rFonts w:ascii="Verdana" w:hAnsi="Verdana"/>
          <w:b/>
          <w:sz w:val="18"/>
          <w:szCs w:val="18"/>
        </w:rPr>
        <w:t>Organizacja i przeprowadzenia 3 szkoleń dla 60 pracowników AGH i Partnerów Projektu realizowanego  w ramach Programu Sieć  NAWA-E</w:t>
      </w:r>
      <w:r w:rsidR="002D2813">
        <w:rPr>
          <w:rFonts w:ascii="Verdana" w:hAnsi="Verdana"/>
          <w:b/>
          <w:sz w:val="18"/>
          <w:szCs w:val="18"/>
        </w:rPr>
        <w:t>U</w:t>
      </w:r>
      <w:r w:rsidR="007818D2" w:rsidRPr="007818D2">
        <w:rPr>
          <w:rFonts w:ascii="Verdana" w:hAnsi="Verdana"/>
          <w:b/>
          <w:sz w:val="18"/>
          <w:szCs w:val="18"/>
        </w:rPr>
        <w:t>RAXESS (umowa BPI/EUR/2024/1/00006/U/00001) - KC-DE.zp.25.106.2026</w:t>
      </w:r>
      <w:r w:rsidRPr="007818D2">
        <w:rPr>
          <w:rFonts w:ascii="Verdana" w:eastAsia="Arial Unicode MS" w:hAnsi="Verdana"/>
          <w:sz w:val="18"/>
          <w:szCs w:val="18"/>
        </w:rPr>
        <w:t>, zwana dalej przedmiotem umowy.</w:t>
      </w:r>
    </w:p>
    <w:p w14:paraId="5B9D8AF0" w14:textId="77777777" w:rsidR="005838F8" w:rsidRPr="007818D2" w:rsidRDefault="005838F8" w:rsidP="007818D2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2. Szczegółowy opis przedmiotu umowy zawiera Załącznik nr 1 do umowy – SWZ i oferta Wykonawcy.</w:t>
      </w:r>
    </w:p>
    <w:p w14:paraId="713D445D" w14:textId="77777777" w:rsidR="009C3FE7" w:rsidRPr="007818D2" w:rsidRDefault="009C3FE7" w:rsidP="007818D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2" w:name="_Toc447696299"/>
      <w:bookmarkStart w:id="3" w:name="_Toc470857624"/>
    </w:p>
    <w:p w14:paraId="56749899" w14:textId="77777777" w:rsidR="005838F8" w:rsidRPr="007818D2" w:rsidRDefault="005838F8" w:rsidP="007818D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7818D2">
        <w:rPr>
          <w:rFonts w:ascii="Verdana" w:hAnsi="Verdana"/>
          <w:b/>
          <w:bCs/>
          <w:sz w:val="18"/>
          <w:szCs w:val="18"/>
        </w:rPr>
        <w:t>§ 2 Termin realizacji umowy</w:t>
      </w:r>
      <w:bookmarkEnd w:id="2"/>
      <w:bookmarkEnd w:id="3"/>
    </w:p>
    <w:p w14:paraId="520F0650" w14:textId="39A6A253" w:rsidR="005838F8" w:rsidRDefault="005838F8" w:rsidP="00E9056B">
      <w:pPr>
        <w:pStyle w:val="Akapitzlist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bCs/>
          <w:sz w:val="18"/>
          <w:szCs w:val="18"/>
        </w:rPr>
      </w:pPr>
      <w:r w:rsidRPr="00E9056B">
        <w:rPr>
          <w:rFonts w:ascii="Verdana" w:eastAsia="Arial Unicode MS" w:hAnsi="Verdana"/>
          <w:bCs/>
          <w:sz w:val="18"/>
          <w:szCs w:val="18"/>
        </w:rPr>
        <w:t>Wykonawca zobowiązuje się wykonać usługę w terminie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>:</w:t>
      </w:r>
      <w:r w:rsidRPr="00E9056B">
        <w:rPr>
          <w:rFonts w:ascii="Verdana" w:eastAsia="Arial Unicode MS" w:hAnsi="Verdana"/>
          <w:bCs/>
          <w:sz w:val="18"/>
          <w:szCs w:val="18"/>
        </w:rPr>
        <w:t xml:space="preserve"> </w:t>
      </w:r>
      <w:bookmarkStart w:id="4" w:name="_Toc447696300"/>
      <w:r w:rsidR="00E44E16" w:rsidRPr="00E9056B">
        <w:rPr>
          <w:rFonts w:ascii="Verdana" w:eastAsia="Arial Unicode MS" w:hAnsi="Verdana"/>
          <w:bCs/>
          <w:sz w:val="18"/>
          <w:szCs w:val="18"/>
        </w:rPr>
        <w:t>nie później niż do 30/</w:t>
      </w:r>
      <w:r w:rsidR="007818D2" w:rsidRPr="00E9056B">
        <w:rPr>
          <w:rFonts w:ascii="Verdana" w:eastAsia="Arial Unicode MS" w:hAnsi="Verdana"/>
          <w:bCs/>
          <w:sz w:val="18"/>
          <w:szCs w:val="18"/>
        </w:rPr>
        <w:t>12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>/2026</w:t>
      </w:r>
      <w:r w:rsidR="007818D2" w:rsidRPr="00E9056B">
        <w:rPr>
          <w:rFonts w:ascii="Verdana" w:eastAsia="Arial Unicode MS" w:hAnsi="Verdana"/>
          <w:bCs/>
          <w:sz w:val="18"/>
          <w:szCs w:val="18"/>
        </w:rPr>
        <w:t xml:space="preserve"> r.</w:t>
      </w:r>
      <w:r w:rsidR="00E9056B">
        <w:rPr>
          <w:rFonts w:ascii="Verdana" w:eastAsia="Arial Unicode MS" w:hAnsi="Verdana"/>
          <w:bCs/>
          <w:sz w:val="18"/>
          <w:szCs w:val="18"/>
        </w:rPr>
        <w:t xml:space="preserve">, 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 xml:space="preserve">w tym pierwsze szkolenie - </w:t>
      </w:r>
      <w:r w:rsidR="007818D2" w:rsidRPr="00E9056B">
        <w:rPr>
          <w:rFonts w:ascii="Verdana" w:eastAsia="Arial Unicode MS" w:hAnsi="Verdana"/>
          <w:bCs/>
          <w:sz w:val="18"/>
          <w:szCs w:val="18"/>
        </w:rPr>
        <w:t>maj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 xml:space="preserve"> 2026</w:t>
      </w:r>
      <w:r w:rsidR="00E9056B">
        <w:rPr>
          <w:rFonts w:ascii="Verdana" w:eastAsia="Arial Unicode MS" w:hAnsi="Verdana"/>
          <w:bCs/>
          <w:sz w:val="18"/>
          <w:szCs w:val="18"/>
        </w:rPr>
        <w:t xml:space="preserve"> r.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 xml:space="preserve">, drugie szkolenie - </w:t>
      </w:r>
      <w:r w:rsidR="007818D2" w:rsidRPr="00E9056B">
        <w:rPr>
          <w:rFonts w:ascii="Verdana" w:eastAsia="Arial Unicode MS" w:hAnsi="Verdana"/>
          <w:bCs/>
          <w:sz w:val="18"/>
          <w:szCs w:val="18"/>
        </w:rPr>
        <w:t>październik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 xml:space="preserve"> 2026</w:t>
      </w:r>
      <w:r w:rsidR="00E9056B">
        <w:rPr>
          <w:rFonts w:ascii="Verdana" w:eastAsia="Arial Unicode MS" w:hAnsi="Verdana"/>
          <w:bCs/>
          <w:sz w:val="18"/>
          <w:szCs w:val="18"/>
        </w:rPr>
        <w:t xml:space="preserve"> r.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>, trzecie szkolenie -</w:t>
      </w:r>
      <w:r w:rsidR="007818D2" w:rsidRPr="00E9056B">
        <w:rPr>
          <w:rFonts w:ascii="Verdana" w:eastAsia="Arial Unicode MS" w:hAnsi="Verdana"/>
          <w:bCs/>
          <w:sz w:val="18"/>
          <w:szCs w:val="18"/>
        </w:rPr>
        <w:t xml:space="preserve"> grudzień</w:t>
      </w:r>
      <w:r w:rsidR="00E44E16" w:rsidRPr="00E9056B">
        <w:rPr>
          <w:rFonts w:ascii="Verdana" w:eastAsia="Arial Unicode MS" w:hAnsi="Verdana"/>
          <w:bCs/>
          <w:sz w:val="18"/>
          <w:szCs w:val="18"/>
        </w:rPr>
        <w:t xml:space="preserve"> 2026</w:t>
      </w:r>
      <w:r w:rsidR="00E9056B">
        <w:rPr>
          <w:rFonts w:ascii="Verdana" w:eastAsia="Arial Unicode MS" w:hAnsi="Verdana"/>
          <w:bCs/>
          <w:sz w:val="18"/>
          <w:szCs w:val="18"/>
        </w:rPr>
        <w:t xml:space="preserve"> r</w:t>
      </w:r>
      <w:r w:rsidRPr="00E9056B">
        <w:rPr>
          <w:rFonts w:ascii="Verdana" w:eastAsia="Arial Unicode MS" w:hAnsi="Verdana"/>
          <w:bCs/>
          <w:sz w:val="18"/>
          <w:szCs w:val="18"/>
        </w:rPr>
        <w:t>.</w:t>
      </w:r>
    </w:p>
    <w:p w14:paraId="3C3D00F0" w14:textId="182F709E" w:rsidR="00E9056B" w:rsidRPr="00E9056B" w:rsidRDefault="00E9056B" w:rsidP="00E9056B">
      <w:pPr>
        <w:pStyle w:val="Akapitzlist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bCs/>
          <w:sz w:val="18"/>
          <w:szCs w:val="18"/>
        </w:rPr>
      </w:pPr>
      <w:r>
        <w:rPr>
          <w:rFonts w:ascii="Verdana" w:eastAsia="Arial Unicode MS" w:hAnsi="Verdana"/>
          <w:bCs/>
          <w:sz w:val="18"/>
          <w:szCs w:val="18"/>
        </w:rPr>
        <w:t>Informacja o terminie i lokalizacji szkolenia zostanie przekazana Wykonawcy na 14 dni przed jego realizacją.</w:t>
      </w:r>
    </w:p>
    <w:p w14:paraId="25721803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  <w:sz w:val="18"/>
          <w:szCs w:val="18"/>
        </w:rPr>
      </w:pPr>
    </w:p>
    <w:p w14:paraId="250FE29D" w14:textId="77777777" w:rsidR="005838F8" w:rsidRPr="007818D2" w:rsidRDefault="005838F8" w:rsidP="007818D2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4CA4AFD1" w14:textId="55F3BA56" w:rsidR="00BC26E8" w:rsidRPr="007818D2" w:rsidRDefault="005838F8" w:rsidP="007818D2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bCs/>
          <w:iCs/>
          <w:sz w:val="18"/>
          <w:szCs w:val="18"/>
          <w:lang w:eastAsia="zh-CN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1. </w:t>
      </w:r>
      <w:r w:rsidR="00355650" w:rsidRPr="007818D2">
        <w:rPr>
          <w:rFonts w:ascii="Verdana" w:eastAsia="Arial Unicode MS" w:hAnsi="Verdana"/>
          <w:sz w:val="18"/>
          <w:szCs w:val="18"/>
        </w:rPr>
        <w:t xml:space="preserve">Za prawidłowe wykonanie przedmiotu Umowy Wykonawca otrzyma </w:t>
      </w:r>
      <w:r w:rsidR="00355650" w:rsidRPr="007818D2">
        <w:rPr>
          <w:rFonts w:ascii="Verdana" w:eastAsia="Arial Unicode MS" w:hAnsi="Verdana"/>
          <w:b/>
          <w:bCs/>
          <w:sz w:val="18"/>
          <w:szCs w:val="18"/>
        </w:rPr>
        <w:t>wynagrodzenie w wysokości brutto ………………… zł</w:t>
      </w:r>
      <w:r w:rsidR="007818D2" w:rsidRPr="007818D2">
        <w:rPr>
          <w:rFonts w:ascii="Verdana" w:eastAsia="Arial Unicode MS" w:hAnsi="Verdana"/>
          <w:b/>
          <w:bCs/>
          <w:sz w:val="18"/>
          <w:szCs w:val="18"/>
        </w:rPr>
        <w:t>,</w:t>
      </w:r>
      <w:r w:rsidR="00355650" w:rsidRPr="007818D2">
        <w:rPr>
          <w:rFonts w:ascii="Verdana" w:eastAsia="Arial Unicode MS" w:hAnsi="Verdana"/>
          <w:b/>
          <w:bCs/>
          <w:sz w:val="18"/>
          <w:szCs w:val="18"/>
        </w:rPr>
        <w:t xml:space="preserve"> (słownie: ……………………)</w:t>
      </w:r>
      <w:r w:rsidR="007818D2" w:rsidRPr="007818D2">
        <w:rPr>
          <w:rFonts w:ascii="Verdana" w:eastAsia="Arial Unicode MS" w:hAnsi="Verdana"/>
          <w:b/>
          <w:bCs/>
          <w:sz w:val="18"/>
          <w:szCs w:val="18"/>
        </w:rPr>
        <w:t>*</w:t>
      </w:r>
      <w:r w:rsidR="00355650" w:rsidRPr="007818D2">
        <w:rPr>
          <w:rFonts w:ascii="Verdana" w:eastAsia="Arial Unicode MS" w:hAnsi="Verdana"/>
          <w:b/>
          <w:bCs/>
          <w:sz w:val="18"/>
          <w:szCs w:val="18"/>
        </w:rPr>
        <w:t xml:space="preserve">. </w:t>
      </w:r>
      <w:r w:rsidR="00355650" w:rsidRPr="007818D2">
        <w:rPr>
          <w:rFonts w:ascii="Verdana" w:eastAsia="Arial Unicode MS" w:hAnsi="Verdana"/>
          <w:sz w:val="18"/>
          <w:szCs w:val="18"/>
        </w:rPr>
        <w:t xml:space="preserve">Wynagrodzenie obejmuje przeprowadzenie </w:t>
      </w:r>
      <w:r w:rsidR="002B2F2E" w:rsidRPr="007818D2">
        <w:rPr>
          <w:rFonts w:ascii="Verdana" w:eastAsia="Arial Unicode MS" w:hAnsi="Verdana"/>
          <w:sz w:val="18"/>
          <w:szCs w:val="18"/>
        </w:rPr>
        <w:t>szkolenia</w:t>
      </w:r>
      <w:r w:rsidR="00355650" w:rsidRPr="007818D2">
        <w:rPr>
          <w:rFonts w:ascii="Verdana" w:eastAsia="Arial Unicode MS" w:hAnsi="Verdana"/>
          <w:sz w:val="18"/>
          <w:szCs w:val="18"/>
        </w:rPr>
        <w:t xml:space="preserve"> dla </w:t>
      </w:r>
      <w:r w:rsidR="007818D2" w:rsidRPr="007818D2">
        <w:rPr>
          <w:rFonts w:ascii="Verdana" w:eastAsia="Arial Unicode MS" w:hAnsi="Verdana"/>
          <w:sz w:val="18"/>
          <w:szCs w:val="18"/>
        </w:rPr>
        <w:t>łącznie 60</w:t>
      </w:r>
      <w:r w:rsidR="00355650" w:rsidRPr="007818D2">
        <w:rPr>
          <w:rFonts w:ascii="Verdana" w:eastAsia="Arial Unicode MS" w:hAnsi="Verdana"/>
          <w:sz w:val="18"/>
          <w:szCs w:val="18"/>
        </w:rPr>
        <w:t xml:space="preserve"> osób.</w:t>
      </w:r>
    </w:p>
    <w:p w14:paraId="64F9C774" w14:textId="4C28759D" w:rsidR="005838F8" w:rsidRPr="007818D2" w:rsidRDefault="005838F8" w:rsidP="007818D2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eastAsia="Arial Unicode MS" w:hAnsi="Verdana"/>
          <w:iCs/>
          <w:sz w:val="18"/>
          <w:szCs w:val="18"/>
        </w:rPr>
      </w:pPr>
      <w:r w:rsidRPr="007818D2">
        <w:rPr>
          <w:rFonts w:ascii="Verdana" w:eastAsia="Calibri" w:hAnsi="Verdana"/>
          <w:i/>
          <w:sz w:val="16"/>
          <w:szCs w:val="16"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</w:t>
      </w:r>
      <w:r w:rsidR="007818D2">
        <w:rPr>
          <w:rFonts w:ascii="Verdana" w:eastAsia="Calibri" w:hAnsi="Verdana"/>
          <w:i/>
          <w:sz w:val="16"/>
          <w:szCs w:val="16"/>
        </w:rPr>
        <w:t>.</w:t>
      </w:r>
      <w:r w:rsidRPr="007818D2">
        <w:rPr>
          <w:rFonts w:ascii="Verdana" w:eastAsia="Arial Unicode MS" w:hAnsi="Verdana"/>
          <w:iCs/>
          <w:sz w:val="18"/>
          <w:szCs w:val="18"/>
        </w:rPr>
        <w:t xml:space="preserve"> </w:t>
      </w:r>
    </w:p>
    <w:p w14:paraId="1FE60415" w14:textId="5562222C" w:rsidR="005838F8" w:rsidRPr="007818D2" w:rsidRDefault="00BC26E8" w:rsidP="007818D2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2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>. Wynagrodzenie, o którym mowa w ust. 1 obejmuje wszystkie koszty jakie powstaną w związku z</w:t>
      </w:r>
      <w:r w:rsidR="007818D2">
        <w:rPr>
          <w:rFonts w:ascii="Verdana" w:eastAsia="Arial Unicode MS" w:hAnsi="Verdana"/>
          <w:iCs/>
          <w:sz w:val="18"/>
          <w:szCs w:val="18"/>
        </w:rPr>
        <w:t> 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 xml:space="preserve">wykonaniem Umowy. Wykonawcy nie przysługuje zwrot od Zamawiającego jakichkolwiek dodatkowych kosztów, opłat i podatków poniesionych przez Wykonawcę w związku z realizacją przedmiotu umowy. </w:t>
      </w:r>
    </w:p>
    <w:p w14:paraId="56376CF3" w14:textId="3D28747C" w:rsidR="005838F8" w:rsidRPr="007818D2" w:rsidRDefault="00D37286" w:rsidP="007818D2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  <w:lang w:eastAsia="zh-CN"/>
        </w:rPr>
        <w:t>3</w:t>
      </w:r>
      <w:r w:rsidR="005838F8" w:rsidRPr="007818D2">
        <w:rPr>
          <w:rFonts w:ascii="Verdana" w:hAnsi="Verdana"/>
          <w:sz w:val="18"/>
          <w:szCs w:val="18"/>
          <w:lang w:eastAsia="zh-CN"/>
        </w:rPr>
        <w:t xml:space="preserve">. 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Należność będzie </w:t>
      </w:r>
      <w:r w:rsidR="001C213C" w:rsidRPr="007818D2">
        <w:rPr>
          <w:rFonts w:ascii="Verdana" w:eastAsia="Arial Unicode MS" w:hAnsi="Verdana"/>
          <w:sz w:val="18"/>
          <w:szCs w:val="18"/>
        </w:rPr>
        <w:t>u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regulowana przez Zamawiającego po zakończeniu realizacji </w:t>
      </w:r>
      <w:r w:rsidR="00A42C4A" w:rsidRPr="007818D2">
        <w:rPr>
          <w:rFonts w:ascii="Verdana" w:eastAsia="Arial Unicode MS" w:hAnsi="Verdana"/>
          <w:sz w:val="18"/>
          <w:szCs w:val="18"/>
        </w:rPr>
        <w:t xml:space="preserve">całego przedmiotu zamówienia 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na podstawie protokołu odbioru, potwierdzającego szkolenia </w:t>
      </w:r>
      <w:r w:rsidR="005C5C76" w:rsidRPr="007818D2">
        <w:rPr>
          <w:rFonts w:ascii="Verdana" w:eastAsia="Arial Unicode MS" w:hAnsi="Verdana"/>
          <w:sz w:val="18"/>
          <w:szCs w:val="18"/>
        </w:rPr>
        <w:t xml:space="preserve">i </w:t>
      </w:r>
      <w:r w:rsidR="00C25F2A" w:rsidRPr="007818D2">
        <w:rPr>
          <w:rFonts w:ascii="Verdana" w:eastAsia="Arial Unicode MS" w:hAnsi="Verdana"/>
          <w:sz w:val="18"/>
          <w:szCs w:val="18"/>
        </w:rPr>
        <w:t>test</w:t>
      </w:r>
      <w:r w:rsidR="008C7235" w:rsidRPr="007818D2">
        <w:rPr>
          <w:rFonts w:ascii="Verdana" w:eastAsia="Arial Unicode MS" w:hAnsi="Verdana"/>
          <w:sz w:val="18"/>
          <w:szCs w:val="18"/>
        </w:rPr>
        <w:t>y</w:t>
      </w:r>
      <w:r w:rsidR="00A42C4A" w:rsidRPr="007818D2">
        <w:rPr>
          <w:rFonts w:ascii="Verdana" w:eastAsia="Arial Unicode MS" w:hAnsi="Verdana"/>
          <w:sz w:val="18"/>
          <w:szCs w:val="18"/>
        </w:rPr>
        <w:t xml:space="preserve"> </w:t>
      </w:r>
      <w:r w:rsidR="005838F8" w:rsidRPr="007818D2">
        <w:rPr>
          <w:rFonts w:ascii="Verdana" w:eastAsia="Arial Unicode MS" w:hAnsi="Verdana"/>
          <w:sz w:val="18"/>
          <w:szCs w:val="18"/>
        </w:rPr>
        <w:t>w terminie do 21 dni od daty otrzymania przez Zamawiającego poprawnie wystawionej przez Wykonawcę faktury VAT.</w:t>
      </w:r>
    </w:p>
    <w:p w14:paraId="275B7F85" w14:textId="52679D19" w:rsidR="005838F8" w:rsidRPr="007818D2" w:rsidRDefault="00645543" w:rsidP="007818D2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4. 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Warunkiem uznania umowy za wykonaną jest przeprowadzenie usługi szkolenia oraz dostarczenie Zamawiającemu dokumentów określonych w </w:t>
      </w:r>
      <w:r w:rsidR="005C5C76" w:rsidRPr="007818D2">
        <w:rPr>
          <w:rFonts w:ascii="Verdana" w:hAnsi="Verdana"/>
          <w:bCs/>
          <w:sz w:val="18"/>
          <w:szCs w:val="18"/>
        </w:rPr>
        <w:t>SWZ</w:t>
      </w:r>
      <w:r w:rsidR="005838F8" w:rsidRPr="007818D2">
        <w:rPr>
          <w:rFonts w:ascii="Verdana" w:hAnsi="Verdana"/>
          <w:bCs/>
          <w:sz w:val="18"/>
          <w:szCs w:val="18"/>
        </w:rPr>
        <w:t>.</w:t>
      </w:r>
    </w:p>
    <w:p w14:paraId="7C37D19A" w14:textId="3C093C82" w:rsidR="005838F8" w:rsidRPr="007818D2" w:rsidRDefault="00645543" w:rsidP="007818D2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  <w:iCs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5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>. Na fakturze Wykonawca umieści numer niniejszej umowy.</w:t>
      </w:r>
    </w:p>
    <w:p w14:paraId="0470FB4F" w14:textId="7BBBD20D" w:rsidR="005838F8" w:rsidRPr="007818D2" w:rsidRDefault="00645543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6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 xml:space="preserve">. </w:t>
      </w:r>
      <w:r w:rsidR="005838F8" w:rsidRPr="007818D2">
        <w:rPr>
          <w:rFonts w:ascii="Verdana" w:hAnsi="Verdana"/>
          <w:bCs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</w:t>
      </w:r>
    </w:p>
    <w:p w14:paraId="7D65AAA3" w14:textId="18352341" w:rsidR="005838F8" w:rsidRPr="007818D2" w:rsidRDefault="00645543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7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 w:rsidRPr="007818D2">
        <w:rPr>
          <w:rFonts w:ascii="Verdana" w:eastAsia="Arial Unicode MS" w:hAnsi="Verdana"/>
          <w:iCs/>
          <w:sz w:val="18"/>
          <w:szCs w:val="18"/>
        </w:rPr>
        <w:t>9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>.</w:t>
      </w:r>
    </w:p>
    <w:p w14:paraId="40501E1C" w14:textId="0E6B1D25" w:rsidR="005838F8" w:rsidRPr="007818D2" w:rsidRDefault="00645543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8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>. Za dzień zapłaty uważa się dzień obciążenia rachunku bankowego Zamawiającego poleceniem przelewu na rachunek bankowy Wykonawcy.</w:t>
      </w:r>
    </w:p>
    <w:p w14:paraId="5C9FEB6A" w14:textId="31DD3925" w:rsidR="005838F8" w:rsidRPr="007818D2" w:rsidRDefault="00645543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9</w:t>
      </w:r>
      <w:r w:rsidR="005838F8" w:rsidRPr="007818D2">
        <w:rPr>
          <w:rFonts w:ascii="Verdana" w:eastAsia="Arial Unicode MS" w:hAnsi="Verdana"/>
          <w:iCs/>
          <w:sz w:val="18"/>
          <w:szCs w:val="18"/>
        </w:rPr>
        <w:t>. Za niedotrzymanie terminu płatności faktury Wykonawca może naliczyć odsetki w ustawowej wysokości.</w:t>
      </w:r>
    </w:p>
    <w:p w14:paraId="4A0E5136" w14:textId="2A7FE55E" w:rsidR="00563EF9" w:rsidRPr="007818D2" w:rsidRDefault="005838F8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1</w:t>
      </w:r>
      <w:r w:rsidR="00645543" w:rsidRPr="007818D2">
        <w:rPr>
          <w:rFonts w:ascii="Verdana" w:eastAsia="Arial Unicode MS" w:hAnsi="Verdana"/>
          <w:iCs/>
          <w:sz w:val="18"/>
          <w:szCs w:val="18"/>
        </w:rPr>
        <w:t>0</w:t>
      </w:r>
      <w:r w:rsidRPr="007818D2">
        <w:rPr>
          <w:rFonts w:ascii="Verdana" w:eastAsia="Arial Unicode MS" w:hAnsi="Verdana"/>
          <w:iCs/>
          <w:sz w:val="18"/>
          <w:szCs w:val="18"/>
        </w:rPr>
        <w:t>. Zamawiający nie wyraża zgody na cesję wierzytelności wynikającą z realizacji niniejszej umowy</w:t>
      </w:r>
      <w:r w:rsidR="00563EF9" w:rsidRPr="007818D2">
        <w:rPr>
          <w:rFonts w:ascii="Verdana" w:eastAsia="Arial Unicode MS" w:hAnsi="Verdana"/>
          <w:iCs/>
          <w:sz w:val="18"/>
          <w:szCs w:val="18"/>
        </w:rPr>
        <w:t>.</w:t>
      </w:r>
    </w:p>
    <w:p w14:paraId="7C124171" w14:textId="164AFA1B" w:rsidR="00563EF9" w:rsidRPr="007818D2" w:rsidRDefault="00563EF9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r w:rsidRPr="007818D2">
        <w:rPr>
          <w:rFonts w:ascii="Verdana" w:eastAsia="Arial Unicode MS" w:hAnsi="Verdana"/>
          <w:iCs/>
          <w:sz w:val="18"/>
          <w:szCs w:val="18"/>
        </w:rPr>
        <w:t>1</w:t>
      </w:r>
      <w:r w:rsidR="00645543" w:rsidRPr="007818D2">
        <w:rPr>
          <w:rFonts w:ascii="Verdana" w:eastAsia="Arial Unicode MS" w:hAnsi="Verdana"/>
          <w:iCs/>
          <w:sz w:val="18"/>
          <w:szCs w:val="18"/>
        </w:rPr>
        <w:t>1</w:t>
      </w:r>
      <w:r w:rsidRPr="007818D2">
        <w:rPr>
          <w:rFonts w:ascii="Verdana" w:eastAsia="Arial Unicode MS" w:hAnsi="Verdana"/>
          <w:iCs/>
          <w:sz w:val="18"/>
          <w:szCs w:val="18"/>
        </w:rPr>
        <w:t xml:space="preserve">. </w:t>
      </w:r>
      <w:r w:rsidRPr="007818D2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7818D2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818D2">
        <w:rPr>
          <w:rFonts w:ascii="Verdana" w:eastAsia="Arial Unicode MS" w:hAnsi="Verdana"/>
          <w:sz w:val="18"/>
          <w:szCs w:val="18"/>
        </w:rPr>
        <w:t xml:space="preserve">), w każdym przypadku, w którym obowiązek ten wynika z przepisów powszechnie obowiązującego prawa, w szczególności z ustawy z dnia 11 marca 2004 r. o podatku od towarów i usług oraz aktów ją nowelizujących. W przypadku spełniania ustawowych </w:t>
      </w:r>
      <w:r w:rsidRPr="007818D2">
        <w:rPr>
          <w:rFonts w:ascii="Verdana" w:eastAsia="Arial Unicode MS" w:hAnsi="Verdana"/>
          <w:sz w:val="18"/>
          <w:szCs w:val="18"/>
        </w:rPr>
        <w:lastRenderedPageBreak/>
        <w:t>przesłanek stosowania Krajowego Systemu e Faktur (</w:t>
      </w:r>
      <w:proofErr w:type="spellStart"/>
      <w:r w:rsidRPr="007818D2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818D2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7818D2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818D2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7818D2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7818D2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6365970A" w14:textId="4FEB98B0" w:rsidR="00563EF9" w:rsidRPr="007818D2" w:rsidRDefault="00563EF9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1</w:t>
      </w:r>
      <w:r w:rsidR="00645543" w:rsidRPr="007818D2">
        <w:rPr>
          <w:rFonts w:ascii="Verdana" w:eastAsia="Arial Unicode MS" w:hAnsi="Verdana"/>
          <w:sz w:val="18"/>
          <w:szCs w:val="18"/>
        </w:rPr>
        <w:t>2</w:t>
      </w:r>
      <w:r w:rsidRPr="007818D2">
        <w:rPr>
          <w:rFonts w:ascii="Verdana" w:eastAsia="Arial Unicode MS" w:hAnsi="Verdana"/>
          <w:sz w:val="18"/>
          <w:szCs w:val="18"/>
        </w:rPr>
        <w:t>. Za moment doręczenia faktury ustrukturyzowanej wystawionej za pośrednictwem Krajowego Systemu e Faktur uważa się dzień przydzielenia jej w tym systemie numeru identyfikującego (</w:t>
      </w:r>
      <w:proofErr w:type="spellStart"/>
      <w:r w:rsidRPr="007818D2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818D2">
        <w:rPr>
          <w:rFonts w:ascii="Verdana" w:eastAsia="Arial Unicode MS" w:hAnsi="Verdana"/>
          <w:sz w:val="18"/>
          <w:szCs w:val="18"/>
        </w:rPr>
        <w:t xml:space="preserve"> ID).</w:t>
      </w:r>
    </w:p>
    <w:p w14:paraId="4B6058BD" w14:textId="63C79D4E" w:rsidR="00563EF9" w:rsidRPr="007818D2" w:rsidRDefault="00563EF9" w:rsidP="007818D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1</w:t>
      </w:r>
      <w:r w:rsidR="00645543" w:rsidRPr="007818D2">
        <w:rPr>
          <w:rFonts w:ascii="Verdana" w:eastAsia="Arial Unicode MS" w:hAnsi="Verdana"/>
          <w:sz w:val="18"/>
          <w:szCs w:val="18"/>
        </w:rPr>
        <w:t>3</w:t>
      </w:r>
      <w:r w:rsidRPr="007818D2">
        <w:rPr>
          <w:rFonts w:ascii="Verdana" w:eastAsia="Arial Unicode MS" w:hAnsi="Verdana"/>
          <w:sz w:val="18"/>
          <w:szCs w:val="18"/>
        </w:rPr>
        <w:t>. Faktura powinna zawierać numer wewnętrzny zamówienia lub umowy nadany przez Zamawiającego.</w:t>
      </w:r>
    </w:p>
    <w:p w14:paraId="5C1E61D9" w14:textId="77777777" w:rsidR="005838F8" w:rsidRPr="007818D2" w:rsidRDefault="005838F8" w:rsidP="007818D2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  <w:sz w:val="18"/>
          <w:szCs w:val="18"/>
        </w:rPr>
      </w:pPr>
      <w:bookmarkStart w:id="5" w:name="_Toc447696301"/>
      <w:bookmarkStart w:id="6" w:name="_Toc470857625"/>
    </w:p>
    <w:p w14:paraId="149CBBE5" w14:textId="77777777" w:rsidR="005838F8" w:rsidRPr="007818D2" w:rsidRDefault="005838F8" w:rsidP="007818D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7818D2">
        <w:rPr>
          <w:rFonts w:ascii="Verdana" w:hAnsi="Verdana"/>
          <w:b/>
          <w:bCs/>
          <w:sz w:val="18"/>
          <w:szCs w:val="18"/>
        </w:rPr>
        <w:t>§ 4 Oświadczenia Stron</w:t>
      </w:r>
      <w:bookmarkEnd w:id="5"/>
      <w:bookmarkEnd w:id="6"/>
    </w:p>
    <w:p w14:paraId="5BE0EF8B" w14:textId="77777777" w:rsidR="005838F8" w:rsidRPr="007818D2" w:rsidRDefault="005838F8" w:rsidP="007818D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1. Wykonawca zobowiązuje się do wykonania przedmiotu Umowy ze szczególną starannością, przestrzegając wszelkich wymaganych prawem przepisów, stosownych norm.</w:t>
      </w:r>
    </w:p>
    <w:p w14:paraId="5F529FE7" w14:textId="77777777" w:rsidR="005838F8" w:rsidRPr="007818D2" w:rsidRDefault="005838F8" w:rsidP="007818D2">
      <w:p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 xml:space="preserve">2. Wykonawca oświadcza, że </w:t>
      </w:r>
      <w:r w:rsidRPr="007818D2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047B5ACB" w14:textId="59B7F0C4" w:rsidR="009A5F22" w:rsidRPr="007818D2" w:rsidRDefault="005838F8" w:rsidP="007818D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18"/>
          <w:szCs w:val="18"/>
        </w:rPr>
      </w:pPr>
      <w:r w:rsidRPr="007818D2">
        <w:rPr>
          <w:rFonts w:ascii="Verdana" w:hAnsi="Verdana"/>
          <w:color w:val="000000"/>
          <w:sz w:val="18"/>
          <w:szCs w:val="18"/>
        </w:rPr>
        <w:t>3. Wykonawca zapewni kadrę prowadzącą zajęcia, gwarantującą odpowiedni poziom merytoryczny szkolenia</w:t>
      </w:r>
      <w:r w:rsidR="007818D2"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 w:rsidR="009A5F22" w:rsidRPr="007818D2">
        <w:rPr>
          <w:rFonts w:ascii="Verdana" w:hAnsi="Verdana"/>
          <w:color w:val="000000"/>
          <w:sz w:val="18"/>
          <w:szCs w:val="18"/>
        </w:rPr>
        <w:t>tj</w:t>
      </w:r>
      <w:proofErr w:type="spellEnd"/>
      <w:r w:rsidR="009A5F22" w:rsidRPr="007818D2">
        <w:rPr>
          <w:rFonts w:ascii="Verdana" w:hAnsi="Verdana"/>
          <w:color w:val="000000"/>
          <w:sz w:val="18"/>
          <w:szCs w:val="18"/>
        </w:rPr>
        <w:t xml:space="preserve"> ……………………………..………. </w:t>
      </w:r>
      <w:r w:rsidR="009A5F22" w:rsidRPr="007818D2">
        <w:rPr>
          <w:rFonts w:ascii="Verdana" w:hAnsi="Verdana"/>
          <w:i/>
          <w:color w:val="000000"/>
          <w:sz w:val="18"/>
          <w:szCs w:val="18"/>
        </w:rPr>
        <w:t>(imię i nazwisko).</w:t>
      </w:r>
    </w:p>
    <w:p w14:paraId="0B56C516" w14:textId="77777777" w:rsidR="005838F8" w:rsidRPr="007818D2" w:rsidRDefault="005838F8" w:rsidP="007818D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4. Po podpisaniu umowy nadzór nad jej realizacją sprawuje:</w:t>
      </w:r>
    </w:p>
    <w:p w14:paraId="1AD39E55" w14:textId="0E1FDE05" w:rsidR="005838F8" w:rsidRPr="007818D2" w:rsidRDefault="005838F8" w:rsidP="007818D2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- ze strony Zamawiającego: …………………………..……… </w:t>
      </w:r>
      <w:r w:rsidR="007818D2">
        <w:rPr>
          <w:rFonts w:ascii="Verdana" w:eastAsia="Arial Unicode MS" w:hAnsi="Verdana"/>
          <w:sz w:val="18"/>
          <w:szCs w:val="18"/>
        </w:rPr>
        <w:t>t</w:t>
      </w:r>
      <w:r w:rsidRPr="007818D2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436DE557" w14:textId="31032C60" w:rsidR="005838F8" w:rsidRPr="007818D2" w:rsidRDefault="005838F8" w:rsidP="007818D2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- ze strony Wykonawcy: …………………………………… </w:t>
      </w:r>
      <w:r w:rsidR="007818D2">
        <w:rPr>
          <w:rFonts w:ascii="Verdana" w:eastAsia="Arial Unicode MS" w:hAnsi="Verdana"/>
          <w:sz w:val="18"/>
          <w:szCs w:val="18"/>
        </w:rPr>
        <w:t>t</w:t>
      </w:r>
      <w:r w:rsidRPr="007818D2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A0418DD" w14:textId="77777777" w:rsidR="005838F8" w:rsidRPr="007818D2" w:rsidRDefault="005838F8" w:rsidP="007818D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5. Zmiana osób oraz danych wskazanych w ust. 4 nie stanowi zamiany umowy, a jedynie wymaga pisemnego powiadomienia drugiej Strony.</w:t>
      </w:r>
    </w:p>
    <w:p w14:paraId="7FF018A1" w14:textId="77EE018C" w:rsidR="005838F8" w:rsidRPr="007818D2" w:rsidRDefault="005838F8" w:rsidP="007818D2">
      <w:pPr>
        <w:jc w:val="center"/>
        <w:rPr>
          <w:rFonts w:ascii="Verdana" w:hAnsi="Verdana"/>
          <w:sz w:val="18"/>
          <w:szCs w:val="18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7818D2">
        <w:rPr>
          <w:rFonts w:ascii="Verdana" w:hAnsi="Verdana"/>
          <w:b/>
          <w:bCs/>
          <w:sz w:val="18"/>
          <w:szCs w:val="18"/>
        </w:rPr>
        <w:t>§ 5 Kary umowne</w:t>
      </w:r>
      <w:bookmarkEnd w:id="10"/>
      <w:bookmarkEnd w:id="11"/>
    </w:p>
    <w:p w14:paraId="38EDCE0D" w14:textId="77777777" w:rsidR="005838F8" w:rsidRPr="007818D2" w:rsidRDefault="005838F8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/>
          <w:sz w:val="18"/>
          <w:szCs w:val="18"/>
        </w:rPr>
      </w:pPr>
      <w:bookmarkStart w:id="12" w:name="_§_9_Odstąpienie"/>
      <w:bookmarkStart w:id="13" w:name="_Toc447696306"/>
      <w:bookmarkStart w:id="14" w:name="_Toc470857629"/>
      <w:bookmarkEnd w:id="12"/>
      <w:r w:rsidRPr="007818D2">
        <w:rPr>
          <w:rFonts w:ascii="Verdana" w:eastAsia="Arial Unicode MS" w:hAnsi="Verdana"/>
          <w:sz w:val="18"/>
          <w:szCs w:val="18"/>
        </w:rPr>
        <w:t xml:space="preserve">1. Wykonawca zapłaci na rzecz Zamawiającego, karę umowną za niedotrzymanie uzgodnionego </w:t>
      </w:r>
      <w:r w:rsidRPr="007818D2">
        <w:rPr>
          <w:rFonts w:ascii="Verdana" w:hAnsi="Verdana"/>
          <w:iCs/>
          <w:sz w:val="18"/>
          <w:szCs w:val="18"/>
        </w:rPr>
        <w:t xml:space="preserve">terminu realizacji szkoleń w wysokości 1% </w:t>
      </w:r>
      <w:r w:rsidRPr="007818D2">
        <w:rPr>
          <w:rFonts w:ascii="Verdana" w:hAnsi="Verdana"/>
          <w:iCs/>
          <w:color w:val="000000"/>
          <w:sz w:val="18"/>
          <w:szCs w:val="18"/>
        </w:rPr>
        <w:t>całkowitego wynagrodzenia umownego, za każdy rozpoczęty dzień kalendarzowy zwłoki.</w:t>
      </w:r>
    </w:p>
    <w:p w14:paraId="1606A26A" w14:textId="77777777" w:rsidR="005838F8" w:rsidRPr="007818D2" w:rsidRDefault="005838F8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/>
          <w:sz w:val="18"/>
          <w:szCs w:val="18"/>
        </w:rPr>
      </w:pPr>
      <w:r w:rsidRPr="007818D2">
        <w:rPr>
          <w:rFonts w:ascii="Verdana" w:eastAsia="Arial Unicode MS" w:hAnsi="Verdana"/>
          <w:color w:val="000000"/>
          <w:sz w:val="18"/>
          <w:szCs w:val="18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7818D2">
        <w:rPr>
          <w:rFonts w:ascii="Verdana" w:hAnsi="Verdana"/>
          <w:iCs/>
          <w:color w:val="000000"/>
          <w:sz w:val="18"/>
          <w:szCs w:val="18"/>
        </w:rPr>
        <w:t>wynagrodzenia umownego.</w:t>
      </w:r>
    </w:p>
    <w:p w14:paraId="3C1E5D2B" w14:textId="77777777" w:rsidR="0087059D" w:rsidRPr="007818D2" w:rsidRDefault="005838F8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  <w:sz w:val="18"/>
          <w:szCs w:val="18"/>
        </w:rPr>
      </w:pPr>
      <w:r w:rsidRPr="007818D2">
        <w:rPr>
          <w:rFonts w:ascii="Verdana" w:hAnsi="Verdana"/>
          <w:iCs/>
          <w:sz w:val="18"/>
          <w:szCs w:val="18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5" w:name="_Hlk183426549"/>
      <w:r w:rsidR="00634976" w:rsidRPr="007818D2">
        <w:rPr>
          <w:rFonts w:ascii="Verdana" w:hAnsi="Verdana"/>
          <w:iCs/>
          <w:sz w:val="18"/>
          <w:szCs w:val="18"/>
        </w:rPr>
        <w:t xml:space="preserve">z przyczyn będących po stronie </w:t>
      </w:r>
      <w:r w:rsidRPr="007818D2">
        <w:rPr>
          <w:rFonts w:ascii="Verdana" w:hAnsi="Verdana"/>
          <w:iCs/>
          <w:sz w:val="18"/>
          <w:szCs w:val="18"/>
        </w:rPr>
        <w:t xml:space="preserve"> </w:t>
      </w:r>
      <w:bookmarkEnd w:id="15"/>
      <w:r w:rsidRPr="007818D2">
        <w:rPr>
          <w:rFonts w:ascii="Verdana" w:hAnsi="Verdana"/>
          <w:iCs/>
          <w:sz w:val="18"/>
          <w:szCs w:val="18"/>
        </w:rPr>
        <w:t xml:space="preserve">Wykonawcy. </w:t>
      </w:r>
    </w:p>
    <w:p w14:paraId="5CE58395" w14:textId="15EDCE7C" w:rsidR="0087059D" w:rsidRPr="007818D2" w:rsidRDefault="0087059D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  <w:sz w:val="18"/>
          <w:szCs w:val="18"/>
        </w:rPr>
      </w:pPr>
      <w:r w:rsidRPr="007818D2">
        <w:rPr>
          <w:rFonts w:ascii="Verdana" w:hAnsi="Verdana"/>
          <w:iCs/>
          <w:sz w:val="18"/>
          <w:szCs w:val="18"/>
        </w:rPr>
        <w:t xml:space="preserve">4. Wykonawca zapłaci na rzecz Zamawiającego karę </w:t>
      </w:r>
      <w:r w:rsidRPr="007818D2">
        <w:rPr>
          <w:rFonts w:ascii="Verdana" w:hAnsi="Verdana"/>
          <w:sz w:val="18"/>
          <w:szCs w:val="18"/>
        </w:rPr>
        <w:t>z tytułu wypowiedzenia umowy z przyczyn leżących po stronie Zleceniobiorcy, w wysokości 10 % od kwoty stanowiącej różnicę pomiędzy całkowitym wynagrodzeniem brutto za przedmiot umowy określonym w § 3 ust. 1, a sumą wynagrodzeń brutto za usługi zrealizowane do dnia wypowiedzenia umowy.</w:t>
      </w:r>
    </w:p>
    <w:p w14:paraId="43F1AC28" w14:textId="0EA81AA8" w:rsidR="005838F8" w:rsidRPr="007818D2" w:rsidRDefault="0087059D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hAnsi="Verdana"/>
          <w:iCs/>
          <w:sz w:val="18"/>
          <w:szCs w:val="18"/>
        </w:rPr>
        <w:t>5</w:t>
      </w:r>
      <w:r w:rsidR="005838F8" w:rsidRPr="007818D2">
        <w:rPr>
          <w:rFonts w:ascii="Verdana" w:hAnsi="Verdana"/>
          <w:iCs/>
          <w:sz w:val="18"/>
          <w:szCs w:val="18"/>
        </w:rPr>
        <w:t xml:space="preserve">. Zamawiający zapłaci na rzecz Wykonawcy karę umowną w wysokości 10% całkowitego wynagrodzenia, w przypadku odstąpienia od umowy przez Wykonawcę lub  Zamawiającego, </w:t>
      </w:r>
      <w:r w:rsidR="00634976" w:rsidRPr="007818D2">
        <w:rPr>
          <w:rFonts w:ascii="Verdana" w:hAnsi="Verdana"/>
          <w:iCs/>
          <w:sz w:val="18"/>
          <w:szCs w:val="18"/>
        </w:rPr>
        <w:t xml:space="preserve">z przyczyn będących po stronie  </w:t>
      </w:r>
      <w:r w:rsidR="005838F8" w:rsidRPr="007818D2">
        <w:rPr>
          <w:rFonts w:ascii="Verdana" w:hAnsi="Verdana"/>
          <w:iCs/>
          <w:sz w:val="18"/>
          <w:szCs w:val="18"/>
        </w:rPr>
        <w:t xml:space="preserve">Zamawiającego. </w:t>
      </w:r>
    </w:p>
    <w:p w14:paraId="29664802" w14:textId="194B82AB" w:rsidR="005838F8" w:rsidRPr="007818D2" w:rsidRDefault="0087059D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6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. Jeżeli kary umowne, o których mowa w </w:t>
      </w:r>
      <w:r w:rsidR="005838F8" w:rsidRPr="007818D2">
        <w:rPr>
          <w:rFonts w:ascii="Verdana" w:hAnsi="Verdana"/>
          <w:bCs/>
          <w:sz w:val="18"/>
          <w:szCs w:val="18"/>
        </w:rPr>
        <w:t>§ 10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 nie pokryją rzeczywistej szkody Zamawiającego, to przysługuje mu prawo żądania odszkodowania na zasadach ogólnych Kodeksu cywilnego.</w:t>
      </w:r>
    </w:p>
    <w:p w14:paraId="1DF5AE82" w14:textId="6049FA20" w:rsidR="005838F8" w:rsidRPr="007818D2" w:rsidRDefault="0087059D" w:rsidP="007818D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7</w:t>
      </w:r>
      <w:r w:rsidR="002B2F2E" w:rsidRPr="007818D2">
        <w:rPr>
          <w:rFonts w:ascii="Verdana" w:eastAsia="Arial Unicode MS" w:hAnsi="Verdana"/>
          <w:sz w:val="18"/>
          <w:szCs w:val="18"/>
        </w:rPr>
        <w:t xml:space="preserve">. </w:t>
      </w:r>
      <w:r w:rsidR="005838F8" w:rsidRPr="007818D2">
        <w:rPr>
          <w:rFonts w:ascii="Verdana" w:eastAsia="Arial Unicode MS" w:hAnsi="Verdana"/>
          <w:sz w:val="18"/>
          <w:szCs w:val="18"/>
        </w:rPr>
        <w:t>Zastrzeżenia co do kar umownych pozostają w mocy w całości lub w części, pomimo oświadczenia o odstąpieniu od umowy.</w:t>
      </w:r>
    </w:p>
    <w:p w14:paraId="753467FF" w14:textId="04F2DB51" w:rsidR="005838F8" w:rsidRPr="007818D2" w:rsidRDefault="002B2F2E" w:rsidP="007818D2">
      <w:pPr>
        <w:ind w:right="-45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8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. Łączna maksymalna wysokość kar umownych, których mogą dochodzić Strony nie może przekroczyć 20% wynagrodzenia </w:t>
      </w:r>
      <w:r w:rsidRPr="007818D2">
        <w:rPr>
          <w:rFonts w:ascii="Verdana" w:eastAsia="Arial Unicode MS" w:hAnsi="Verdana"/>
          <w:sz w:val="18"/>
          <w:szCs w:val="18"/>
        </w:rPr>
        <w:t>brutto</w:t>
      </w:r>
      <w:r w:rsidR="005838F8" w:rsidRPr="007818D2">
        <w:rPr>
          <w:rFonts w:ascii="Verdana" w:eastAsia="Arial Unicode MS" w:hAnsi="Verdana"/>
          <w:sz w:val="18"/>
          <w:szCs w:val="18"/>
        </w:rPr>
        <w:t xml:space="preserve"> o którym mowa w § 3 ust. 1 umowy.</w:t>
      </w:r>
    </w:p>
    <w:p w14:paraId="7686995E" w14:textId="77777777" w:rsidR="005838F8" w:rsidRPr="007818D2" w:rsidRDefault="005838F8" w:rsidP="007818D2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sz w:val="18"/>
          <w:szCs w:val="18"/>
        </w:rPr>
      </w:pPr>
    </w:p>
    <w:p w14:paraId="24B6B58B" w14:textId="34B83337" w:rsidR="005838F8" w:rsidRPr="007818D2" w:rsidRDefault="005838F8" w:rsidP="007818D2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r w:rsidRPr="007818D2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2B2F2E" w:rsidRPr="007818D2">
        <w:rPr>
          <w:rFonts w:ascii="Verdana" w:eastAsia="Arial Unicode MS" w:hAnsi="Verdana"/>
          <w:b/>
          <w:sz w:val="18"/>
          <w:szCs w:val="18"/>
        </w:rPr>
        <w:t>7</w:t>
      </w:r>
      <w:r w:rsidR="005C5C76" w:rsidRPr="007818D2">
        <w:rPr>
          <w:rFonts w:ascii="Verdana" w:eastAsia="Arial Unicode MS" w:hAnsi="Verdana"/>
          <w:b/>
          <w:sz w:val="18"/>
          <w:szCs w:val="18"/>
        </w:rPr>
        <w:t xml:space="preserve"> </w:t>
      </w:r>
      <w:r w:rsidRPr="007818D2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3"/>
      <w:bookmarkEnd w:id="14"/>
    </w:p>
    <w:p w14:paraId="105F5BDB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 w:rsidRPr="007818D2">
        <w:rPr>
          <w:rFonts w:ascii="Verdana" w:eastAsia="Arial Unicode MS" w:hAnsi="Verdana"/>
          <w:sz w:val="18"/>
          <w:szCs w:val="18"/>
        </w:rPr>
        <w:t>2024.1320</w:t>
      </w:r>
      <w:r w:rsidRPr="007818D2">
        <w:rPr>
          <w:rFonts w:ascii="Verdana" w:eastAsia="Arial Unicode MS" w:hAnsi="Verdana"/>
          <w:sz w:val="18"/>
          <w:szCs w:val="18"/>
        </w:rPr>
        <w:t>).</w:t>
      </w:r>
    </w:p>
    <w:p w14:paraId="3553A98A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59BE9D3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 xml:space="preserve">3. Odstąpienie i wypowiedzenie Umowy wymaga pisemnego oświadczenia z podaniem uzasadnienia pod rygorem nieważności w terminie do </w:t>
      </w:r>
      <w:r w:rsidR="00BC26E8" w:rsidRPr="007818D2">
        <w:rPr>
          <w:rFonts w:ascii="Verdana" w:eastAsia="Arial Unicode MS" w:hAnsi="Verdana"/>
          <w:sz w:val="18"/>
          <w:szCs w:val="18"/>
        </w:rPr>
        <w:t>30</w:t>
      </w:r>
      <w:r w:rsidRPr="007818D2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ust.1-2.</w:t>
      </w:r>
    </w:p>
    <w:p w14:paraId="29662390" w14:textId="77777777" w:rsidR="005838F8" w:rsidRPr="007818D2" w:rsidRDefault="005838F8" w:rsidP="007818D2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4E6F11F8" w14:textId="7F6D53A7" w:rsidR="005838F8" w:rsidRPr="007818D2" w:rsidRDefault="005838F8" w:rsidP="007818D2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7818D2">
        <w:rPr>
          <w:rFonts w:ascii="Verdana" w:hAnsi="Verdana"/>
          <w:b/>
          <w:bCs/>
          <w:sz w:val="18"/>
          <w:szCs w:val="18"/>
        </w:rPr>
        <w:t xml:space="preserve">§ </w:t>
      </w:r>
      <w:r w:rsidR="002B2F2E" w:rsidRPr="007818D2">
        <w:rPr>
          <w:rFonts w:ascii="Verdana" w:hAnsi="Verdana"/>
          <w:b/>
          <w:bCs/>
          <w:sz w:val="18"/>
          <w:szCs w:val="18"/>
        </w:rPr>
        <w:t>8</w:t>
      </w:r>
      <w:r w:rsidR="005C5C76" w:rsidRPr="007818D2">
        <w:rPr>
          <w:rFonts w:ascii="Verdana" w:hAnsi="Verdana"/>
          <w:b/>
          <w:bCs/>
          <w:sz w:val="18"/>
          <w:szCs w:val="18"/>
        </w:rPr>
        <w:t xml:space="preserve"> </w:t>
      </w:r>
      <w:r w:rsidRPr="007818D2">
        <w:rPr>
          <w:rFonts w:ascii="Verdana" w:hAnsi="Verdana"/>
          <w:b/>
          <w:bCs/>
          <w:sz w:val="18"/>
          <w:szCs w:val="18"/>
        </w:rPr>
        <w:t>Zmiany Umowy</w:t>
      </w:r>
    </w:p>
    <w:p w14:paraId="16113BF3" w14:textId="77777777" w:rsidR="005838F8" w:rsidRPr="007818D2" w:rsidRDefault="005838F8" w:rsidP="007818D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2E359F7D" w14:textId="77777777" w:rsidR="005838F8" w:rsidRPr="007818D2" w:rsidRDefault="005838F8" w:rsidP="007818D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5A343974" w14:textId="77777777" w:rsidR="005838F8" w:rsidRPr="007818D2" w:rsidRDefault="005838F8" w:rsidP="007818D2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</w:t>
      </w:r>
      <w:r w:rsidRPr="007818D2">
        <w:rPr>
          <w:rFonts w:ascii="Verdana" w:hAnsi="Verdana"/>
          <w:kern w:val="2"/>
          <w:sz w:val="18"/>
          <w:szCs w:val="18"/>
        </w:rPr>
        <w:t xml:space="preserve">Wykonawcy 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w następującym zakresie: </w:t>
      </w:r>
    </w:p>
    <w:p w14:paraId="208CF614" w14:textId="77777777" w:rsidR="005838F8" w:rsidRPr="007818D2" w:rsidRDefault="005838F8" w:rsidP="007818D2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5AC9160F" w14:textId="77777777" w:rsidR="005838F8" w:rsidRPr="007818D2" w:rsidRDefault="005838F8" w:rsidP="007818D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wojennym, wojną.</w:t>
      </w:r>
    </w:p>
    <w:p w14:paraId="6F603183" w14:textId="77777777" w:rsidR="005838F8" w:rsidRPr="007818D2" w:rsidRDefault="005838F8" w:rsidP="007818D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lastRenderedPageBreak/>
        <w:t>następstwem okoliczności leżących po stronie Zamawiającego lub przeszkodami dającymi się przypisać</w:t>
      </w:r>
      <w:r w:rsidRPr="007818D2">
        <w:rPr>
          <w:rFonts w:ascii="Verdana" w:hAnsi="Verdana"/>
          <w:strike/>
          <w:color w:val="000000"/>
          <w:kern w:val="2"/>
          <w:sz w:val="18"/>
          <w:szCs w:val="18"/>
        </w:rPr>
        <w:t xml:space="preserve"> 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Zamawiającemu, </w:t>
      </w:r>
    </w:p>
    <w:p w14:paraId="5858564A" w14:textId="77777777" w:rsidR="005838F8" w:rsidRPr="007818D2" w:rsidRDefault="005838F8" w:rsidP="007818D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4FF33DB5" w14:textId="719AF003" w:rsidR="005838F8" w:rsidRPr="007818D2" w:rsidRDefault="005838F8" w:rsidP="007818D2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b/>
          <w:color w:val="000000"/>
          <w:kern w:val="2"/>
          <w:sz w:val="18"/>
          <w:szCs w:val="18"/>
        </w:rPr>
        <w:t>os</w:t>
      </w:r>
      <w:r w:rsidR="00E9056B">
        <w:rPr>
          <w:rFonts w:ascii="Verdana" w:hAnsi="Verdana"/>
          <w:b/>
          <w:color w:val="000000"/>
          <w:kern w:val="2"/>
          <w:sz w:val="18"/>
          <w:szCs w:val="18"/>
        </w:rPr>
        <w:t>oby</w:t>
      </w:r>
      <w:r w:rsidRPr="007818D2">
        <w:rPr>
          <w:rFonts w:ascii="Verdana" w:hAnsi="Verdana"/>
          <w:b/>
          <w:color w:val="000000"/>
          <w:kern w:val="2"/>
          <w:sz w:val="18"/>
          <w:szCs w:val="18"/>
        </w:rPr>
        <w:t xml:space="preserve"> przewidzian</w:t>
      </w:r>
      <w:r w:rsidR="00E9056B">
        <w:rPr>
          <w:rFonts w:ascii="Verdana" w:hAnsi="Verdana"/>
          <w:b/>
          <w:color w:val="000000"/>
          <w:kern w:val="2"/>
          <w:sz w:val="18"/>
          <w:szCs w:val="18"/>
        </w:rPr>
        <w:t>ej</w:t>
      </w:r>
      <w:r w:rsidRPr="007818D2">
        <w:rPr>
          <w:rFonts w:ascii="Verdana" w:hAnsi="Verdana"/>
          <w:b/>
          <w:color w:val="000000"/>
          <w:kern w:val="2"/>
          <w:sz w:val="18"/>
          <w:szCs w:val="18"/>
        </w:rPr>
        <w:t xml:space="preserve"> do realizacji zamówienia przez Strony 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pod warunkiem, że </w:t>
      </w:r>
      <w:r w:rsidR="00E9056B">
        <w:rPr>
          <w:rFonts w:ascii="Verdana" w:hAnsi="Verdana"/>
          <w:color w:val="000000"/>
          <w:kern w:val="2"/>
          <w:sz w:val="18"/>
          <w:szCs w:val="18"/>
        </w:rPr>
        <w:t xml:space="preserve">nowa 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>osob</w:t>
      </w:r>
      <w:r w:rsidR="00E9056B">
        <w:rPr>
          <w:rFonts w:ascii="Verdana" w:hAnsi="Verdana"/>
          <w:color w:val="000000"/>
          <w:kern w:val="2"/>
          <w:sz w:val="18"/>
          <w:szCs w:val="18"/>
        </w:rPr>
        <w:t>a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zaproponowan</w:t>
      </w:r>
      <w:r w:rsidR="00E9056B">
        <w:rPr>
          <w:rFonts w:ascii="Verdana" w:hAnsi="Verdana"/>
          <w:color w:val="000000"/>
          <w:kern w:val="2"/>
          <w:sz w:val="18"/>
          <w:szCs w:val="18"/>
        </w:rPr>
        <w:t>a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będ</w:t>
      </w:r>
      <w:r w:rsidR="00E9056B">
        <w:rPr>
          <w:rFonts w:ascii="Verdana" w:hAnsi="Verdana"/>
          <w:color w:val="000000"/>
          <w:kern w:val="2"/>
          <w:sz w:val="18"/>
          <w:szCs w:val="18"/>
        </w:rPr>
        <w:t>zie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posiadał</w:t>
      </w:r>
      <w:r w:rsidR="00E9056B">
        <w:rPr>
          <w:rFonts w:ascii="Verdana" w:hAnsi="Verdana"/>
          <w:color w:val="000000"/>
          <w:kern w:val="2"/>
          <w:sz w:val="18"/>
          <w:szCs w:val="18"/>
        </w:rPr>
        <w:t>a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co najmniej takie doświadczenie i kompetencje, jak osob</w:t>
      </w:r>
      <w:r w:rsidR="00E9056B">
        <w:rPr>
          <w:rFonts w:ascii="Verdana" w:hAnsi="Verdana"/>
          <w:color w:val="000000"/>
          <w:kern w:val="2"/>
          <w:sz w:val="18"/>
          <w:szCs w:val="18"/>
        </w:rPr>
        <w:t>a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wskazane w ofercie</w:t>
      </w:r>
      <w:r w:rsidR="002B2F2E" w:rsidRPr="007818D2">
        <w:rPr>
          <w:rFonts w:ascii="Verdana" w:hAnsi="Verdana"/>
          <w:color w:val="000000"/>
          <w:kern w:val="2"/>
          <w:sz w:val="18"/>
          <w:szCs w:val="18"/>
        </w:rPr>
        <w:t>.</w:t>
      </w:r>
    </w:p>
    <w:p w14:paraId="41932704" w14:textId="77777777" w:rsidR="005838F8" w:rsidRPr="007818D2" w:rsidRDefault="005838F8" w:rsidP="007818D2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54C8B43" w14:textId="77777777" w:rsidR="005838F8" w:rsidRPr="007818D2" w:rsidRDefault="005838F8" w:rsidP="007818D2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76F22487" w14:textId="77777777" w:rsidR="005838F8" w:rsidRPr="007818D2" w:rsidRDefault="005838F8" w:rsidP="007818D2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42705790" w14:textId="77777777" w:rsidR="005838F8" w:rsidRPr="007818D2" w:rsidRDefault="005838F8" w:rsidP="007818D2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7818D2">
        <w:rPr>
          <w:rFonts w:ascii="Verdana" w:hAnsi="Verdana"/>
          <w:iCs/>
          <w:sz w:val="18"/>
          <w:szCs w:val="18"/>
        </w:rPr>
        <w:t>gdy nastąpiła zmiana przepisów prawa powszechnie obowiązującego, która ma wpływ na termin, sposób lub zakres realizacji przedmiotu umowy.</w:t>
      </w:r>
    </w:p>
    <w:p w14:paraId="6ADC075A" w14:textId="77777777" w:rsidR="005838F8" w:rsidRPr="007818D2" w:rsidRDefault="005838F8" w:rsidP="007818D2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7818D2">
        <w:rPr>
          <w:rFonts w:ascii="Verdana" w:hAnsi="Verdana"/>
          <w:iCs/>
          <w:sz w:val="18"/>
          <w:szCs w:val="18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1612F1F2" w14:textId="77777777" w:rsidR="005838F8" w:rsidRPr="007818D2" w:rsidRDefault="005838F8" w:rsidP="007818D2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7818D2">
        <w:rPr>
          <w:rFonts w:ascii="Verdana" w:hAnsi="Verdana"/>
          <w:kern w:val="2"/>
          <w:sz w:val="18"/>
          <w:szCs w:val="18"/>
        </w:rPr>
        <w:t>wynagrodzenie  Wykonawcy.</w:t>
      </w:r>
      <w:r w:rsidRPr="007818D2">
        <w:rPr>
          <w:rFonts w:ascii="Verdana" w:hAnsi="Verdana"/>
          <w:color w:val="000000"/>
          <w:kern w:val="2"/>
          <w:sz w:val="18"/>
          <w:szCs w:val="18"/>
        </w:rPr>
        <w:t xml:space="preserve">  </w:t>
      </w:r>
    </w:p>
    <w:p w14:paraId="6FD89A44" w14:textId="77777777" w:rsidR="00E4187E" w:rsidRPr="007818D2" w:rsidRDefault="00E4187E" w:rsidP="007818D2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</w:p>
    <w:p w14:paraId="63A31C3C" w14:textId="5E43C729" w:rsidR="00E4187E" w:rsidRPr="007818D2" w:rsidRDefault="00E4187E" w:rsidP="007818D2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7818D2">
        <w:rPr>
          <w:rFonts w:ascii="Verdana" w:hAnsi="Verdana"/>
          <w:b/>
          <w:bCs/>
          <w:sz w:val="18"/>
          <w:szCs w:val="18"/>
        </w:rPr>
        <w:t xml:space="preserve">§ </w:t>
      </w:r>
      <w:r w:rsidR="002B2F2E" w:rsidRPr="007818D2">
        <w:rPr>
          <w:rFonts w:ascii="Verdana" w:hAnsi="Verdana"/>
          <w:b/>
          <w:bCs/>
          <w:sz w:val="18"/>
          <w:szCs w:val="18"/>
        </w:rPr>
        <w:t>9</w:t>
      </w:r>
      <w:r w:rsidRPr="007818D2">
        <w:rPr>
          <w:rFonts w:ascii="Verdana" w:hAnsi="Verdana"/>
          <w:b/>
          <w:bCs/>
          <w:sz w:val="18"/>
          <w:szCs w:val="18"/>
        </w:rPr>
        <w:t xml:space="preserve"> Zmiany wysokości wynagrodzenia</w:t>
      </w:r>
    </w:p>
    <w:p w14:paraId="037F1B9E" w14:textId="684CF871" w:rsidR="00E4187E" w:rsidRPr="007818D2" w:rsidRDefault="00E4187E" w:rsidP="007818D2">
      <w:pPr>
        <w:pStyle w:val="western"/>
        <w:numPr>
          <w:ilvl w:val="0"/>
          <w:numId w:val="31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bookmarkStart w:id="16" w:name="__DdeLink__33_2718204298"/>
      <w:bookmarkStart w:id="17" w:name="__DdeLink__27_780793616"/>
      <w:bookmarkEnd w:id="16"/>
      <w:bookmarkEnd w:id="17"/>
      <w:r w:rsidRPr="007818D2">
        <w:rPr>
          <w:rFonts w:ascii="Verdana" w:hAnsi="Verdana"/>
          <w:sz w:val="18"/>
          <w:szCs w:val="18"/>
        </w:rPr>
        <w:t xml:space="preserve">Strony przewidują możliwość zmiany poziomu maksymalnego wynagrodzenia, o którym mowa w § </w:t>
      </w:r>
      <w:r w:rsidR="002B2F2E" w:rsidRPr="007818D2">
        <w:rPr>
          <w:rFonts w:ascii="Verdana" w:hAnsi="Verdana"/>
          <w:sz w:val="18"/>
          <w:szCs w:val="18"/>
        </w:rPr>
        <w:t>3</w:t>
      </w:r>
      <w:r w:rsidRPr="007818D2">
        <w:rPr>
          <w:rFonts w:ascii="Verdana" w:hAnsi="Verdana"/>
          <w:sz w:val="18"/>
          <w:szCs w:val="18"/>
        </w:rPr>
        <w:t xml:space="preserve"> ust. </w:t>
      </w:r>
      <w:r w:rsidR="002B2F2E" w:rsidRPr="007818D2">
        <w:rPr>
          <w:rFonts w:ascii="Verdana" w:hAnsi="Verdana"/>
          <w:sz w:val="18"/>
          <w:szCs w:val="18"/>
        </w:rPr>
        <w:t>1</w:t>
      </w:r>
      <w:r w:rsidRPr="007818D2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E532C81" w14:textId="77777777" w:rsidR="00E4187E" w:rsidRPr="007818D2" w:rsidRDefault="00E4187E" w:rsidP="007818D2">
      <w:pPr>
        <w:pStyle w:val="NormalnyWeb"/>
        <w:numPr>
          <w:ilvl w:val="0"/>
          <w:numId w:val="28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17DF1BDF" w14:textId="77777777" w:rsidR="00E4187E" w:rsidRPr="007818D2" w:rsidRDefault="00E4187E" w:rsidP="007818D2">
      <w:pPr>
        <w:pStyle w:val="NormalnyWeb"/>
        <w:numPr>
          <w:ilvl w:val="0"/>
          <w:numId w:val="28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bookmarkStart w:id="18" w:name="__DdeLink__26_1732152858"/>
      <w:bookmarkEnd w:id="18"/>
      <w:r w:rsidRPr="007818D2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53CE6AB" w14:textId="77777777" w:rsidR="00E4187E" w:rsidRPr="007818D2" w:rsidRDefault="00E4187E" w:rsidP="007818D2">
      <w:pPr>
        <w:pStyle w:val="NormalnyWeb"/>
        <w:numPr>
          <w:ilvl w:val="0"/>
          <w:numId w:val="28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bookmarkStart w:id="19" w:name="_Hlk153287805"/>
      <w:bookmarkEnd w:id="19"/>
      <w:r w:rsidRPr="007818D2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6C6A11D9" w14:textId="77777777" w:rsidR="00E4187E" w:rsidRPr="007818D2" w:rsidRDefault="00E4187E" w:rsidP="007818D2">
      <w:pPr>
        <w:pStyle w:val="NormalnyWeb"/>
        <w:numPr>
          <w:ilvl w:val="0"/>
          <w:numId w:val="28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C3BA8F8" w14:textId="1121F1B6" w:rsidR="00E4187E" w:rsidRPr="007818D2" w:rsidRDefault="00E4187E" w:rsidP="007818D2">
      <w:pPr>
        <w:pStyle w:val="western"/>
        <w:numPr>
          <w:ilvl w:val="0"/>
          <w:numId w:val="31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 xml:space="preserve">Zmiana wynagrodzenia, może zostać wprowadzona na wniosek Stron, zgodnie z poniższymi zasadami: </w:t>
      </w:r>
    </w:p>
    <w:p w14:paraId="57CE04BD" w14:textId="77777777" w:rsidR="00E4187E" w:rsidRPr="007818D2" w:rsidRDefault="00E4187E" w:rsidP="007818D2">
      <w:pPr>
        <w:pStyle w:val="NormalnyWeb"/>
        <w:numPr>
          <w:ilvl w:val="0"/>
          <w:numId w:val="29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598ADEA" w14:textId="77777777" w:rsidR="00E4187E" w:rsidRPr="007818D2" w:rsidRDefault="00E4187E" w:rsidP="007818D2">
      <w:pPr>
        <w:pStyle w:val="NormalnyWeb"/>
        <w:numPr>
          <w:ilvl w:val="0"/>
          <w:numId w:val="29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1D54A906" w14:textId="48819CB2" w:rsidR="00E4187E" w:rsidRPr="007818D2" w:rsidRDefault="00E4187E" w:rsidP="007818D2">
      <w:pPr>
        <w:pStyle w:val="NormalnyWeb"/>
        <w:numPr>
          <w:ilvl w:val="0"/>
          <w:numId w:val="29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2B2F2E" w:rsidRPr="007818D2">
        <w:rPr>
          <w:rFonts w:ascii="Verdana" w:hAnsi="Verdana"/>
          <w:sz w:val="18"/>
          <w:szCs w:val="18"/>
        </w:rPr>
        <w:t>3</w:t>
      </w:r>
      <w:r w:rsidRPr="007818D2">
        <w:rPr>
          <w:rFonts w:ascii="Verdana" w:hAnsi="Verdana"/>
          <w:sz w:val="18"/>
          <w:szCs w:val="18"/>
        </w:rPr>
        <w:t xml:space="preserve"> ust. </w:t>
      </w:r>
      <w:r w:rsidR="00645543" w:rsidRPr="007818D2">
        <w:rPr>
          <w:rFonts w:ascii="Verdana" w:hAnsi="Verdana"/>
          <w:sz w:val="18"/>
          <w:szCs w:val="18"/>
        </w:rPr>
        <w:t>1</w:t>
      </w:r>
      <w:r w:rsidRPr="007818D2">
        <w:rPr>
          <w:rFonts w:ascii="Verdana" w:hAnsi="Verdana"/>
          <w:sz w:val="18"/>
          <w:szCs w:val="18"/>
        </w:rPr>
        <w:t xml:space="preserve"> niniejszej Umowy, </w:t>
      </w:r>
    </w:p>
    <w:p w14:paraId="1FE862BD" w14:textId="471CC75F" w:rsidR="009C3FE7" w:rsidRPr="007818D2" w:rsidRDefault="00E4187E" w:rsidP="007818D2">
      <w:pPr>
        <w:pStyle w:val="NormalnyWeb"/>
        <w:numPr>
          <w:ilvl w:val="0"/>
          <w:numId w:val="29"/>
        </w:numPr>
        <w:spacing w:before="0" w:beforeAutospacing="0" w:after="0" w:afterAutospacing="0"/>
        <w:ind w:left="284"/>
        <w:jc w:val="both"/>
        <w:rPr>
          <w:rFonts w:ascii="Verdana" w:hAnsi="Verdana"/>
          <w:sz w:val="18"/>
          <w:szCs w:val="18"/>
        </w:rPr>
      </w:pPr>
      <w:bookmarkStart w:id="20" w:name="__DdeLink__39_441634219"/>
      <w:bookmarkStart w:id="21" w:name="__DdeLink__32_4020073998"/>
      <w:bookmarkStart w:id="22" w:name="__DdeLink__36_3766401547"/>
      <w:bookmarkEnd w:id="20"/>
      <w:bookmarkEnd w:id="21"/>
      <w:bookmarkEnd w:id="22"/>
      <w:r w:rsidRPr="007818D2"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23" w:name="__DdeLink__33_2718204298_Copy_1"/>
      <w:bookmarkEnd w:id="23"/>
    </w:p>
    <w:p w14:paraId="3120AC6D" w14:textId="77777777" w:rsidR="009C3FE7" w:rsidRPr="007818D2" w:rsidRDefault="009C3FE7" w:rsidP="007818D2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4D839B2D" w14:textId="3E349952" w:rsidR="005838F8" w:rsidRPr="007818D2" w:rsidRDefault="005838F8" w:rsidP="007818D2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7818D2">
        <w:rPr>
          <w:rFonts w:ascii="Verdana" w:hAnsi="Verdana"/>
          <w:b/>
          <w:bCs/>
          <w:sz w:val="18"/>
          <w:szCs w:val="18"/>
        </w:rPr>
        <w:t>§ 1</w:t>
      </w:r>
      <w:r w:rsidR="002B2F2E" w:rsidRPr="007818D2">
        <w:rPr>
          <w:rFonts w:ascii="Verdana" w:hAnsi="Verdana"/>
          <w:b/>
          <w:bCs/>
          <w:sz w:val="18"/>
          <w:szCs w:val="18"/>
        </w:rPr>
        <w:t>0</w:t>
      </w:r>
      <w:r w:rsidRPr="007818D2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4CE4F56C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06A8158B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lastRenderedPageBreak/>
        <w:t>2. Ewentualne spory powstałe w trakcie realizacji umowy podlegają rozpoznaniu przez sąd właściwy dla siedziby Zamawiającego.</w:t>
      </w:r>
    </w:p>
    <w:p w14:paraId="794F18C9" w14:textId="77777777" w:rsidR="005838F8" w:rsidRPr="007818D2" w:rsidRDefault="005838F8" w:rsidP="007818D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7818D2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A76C610" w14:textId="77777777" w:rsidR="005838F8" w:rsidRPr="007818D2" w:rsidRDefault="005838F8" w:rsidP="007818D2">
      <w:pPr>
        <w:tabs>
          <w:tab w:val="left" w:pos="5812"/>
        </w:tabs>
        <w:suppressAutoHyphens/>
        <w:rPr>
          <w:rFonts w:ascii="Verdana" w:hAnsi="Verdana"/>
          <w:b/>
          <w:bCs/>
          <w:sz w:val="18"/>
          <w:szCs w:val="18"/>
          <w:lang w:eastAsia="zh-CN"/>
        </w:rPr>
      </w:pPr>
      <w:r w:rsidRPr="007818D2">
        <w:rPr>
          <w:rFonts w:ascii="Verdana" w:hAnsi="Verdana"/>
          <w:b/>
          <w:bCs/>
          <w:sz w:val="18"/>
          <w:szCs w:val="18"/>
          <w:lang w:eastAsia="zh-CN"/>
        </w:rPr>
        <w:t xml:space="preserve">   </w:t>
      </w:r>
    </w:p>
    <w:p w14:paraId="69993524" w14:textId="77777777" w:rsidR="005838F8" w:rsidRPr="007818D2" w:rsidRDefault="005838F8" w:rsidP="007818D2">
      <w:pPr>
        <w:tabs>
          <w:tab w:val="left" w:pos="5812"/>
        </w:tabs>
        <w:suppressAutoHyphens/>
        <w:rPr>
          <w:rFonts w:ascii="Verdana" w:hAnsi="Verdana"/>
          <w:b/>
          <w:bCs/>
          <w:sz w:val="18"/>
          <w:szCs w:val="18"/>
          <w:lang w:eastAsia="zh-CN"/>
        </w:rPr>
      </w:pPr>
      <w:r w:rsidRPr="007818D2">
        <w:rPr>
          <w:rFonts w:ascii="Verdana" w:hAnsi="Verdana"/>
          <w:b/>
          <w:bCs/>
          <w:sz w:val="18"/>
          <w:szCs w:val="18"/>
          <w:lang w:eastAsia="zh-CN"/>
        </w:rPr>
        <w:t xml:space="preserve">   </w:t>
      </w:r>
    </w:p>
    <w:p w14:paraId="3598A468" w14:textId="23D4D7DC" w:rsidR="005838F8" w:rsidRPr="007818D2" w:rsidRDefault="005838F8" w:rsidP="007818D2">
      <w:pPr>
        <w:tabs>
          <w:tab w:val="left" w:pos="5812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7818D2">
        <w:rPr>
          <w:rFonts w:ascii="Verdana" w:hAnsi="Verdana"/>
          <w:b/>
          <w:bCs/>
          <w:sz w:val="18"/>
          <w:szCs w:val="18"/>
          <w:lang w:eastAsia="zh-CN"/>
        </w:rPr>
        <w:t xml:space="preserve">  </w:t>
      </w:r>
      <w:r w:rsidR="00D37286" w:rsidRPr="007818D2">
        <w:rPr>
          <w:rFonts w:ascii="Verdana" w:hAnsi="Verdana"/>
          <w:b/>
          <w:bCs/>
          <w:sz w:val="18"/>
          <w:szCs w:val="18"/>
          <w:lang w:eastAsia="zh-CN"/>
        </w:rPr>
        <w:t>WYKONAWCA</w:t>
      </w:r>
      <w:r w:rsidRPr="007818D2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                                  </w:t>
      </w:r>
      <w:r w:rsidR="00D37286" w:rsidRPr="007818D2">
        <w:rPr>
          <w:rFonts w:ascii="Verdana" w:hAnsi="Verdana"/>
          <w:b/>
          <w:bCs/>
          <w:sz w:val="18"/>
          <w:szCs w:val="18"/>
          <w:lang w:eastAsia="zh-CN"/>
        </w:rPr>
        <w:t xml:space="preserve">         ZAMAWIAJĄCY</w:t>
      </w:r>
      <w:r w:rsidRPr="007818D2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7818D2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7818D2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7818D2">
        <w:rPr>
          <w:rFonts w:ascii="Verdana" w:hAnsi="Verdana"/>
          <w:b/>
          <w:bCs/>
          <w:sz w:val="18"/>
          <w:szCs w:val="18"/>
          <w:lang w:eastAsia="zh-CN"/>
        </w:rPr>
        <w:tab/>
      </w:r>
    </w:p>
    <w:p w14:paraId="3BE80D10" w14:textId="77777777" w:rsidR="005838F8" w:rsidRPr="007818D2" w:rsidRDefault="005838F8" w:rsidP="007818D2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5049EC23" w14:textId="77777777" w:rsidR="005838F8" w:rsidRPr="007818D2" w:rsidRDefault="005838F8" w:rsidP="007818D2">
      <w:pPr>
        <w:rPr>
          <w:rFonts w:ascii="Verdana" w:hAnsi="Verdana"/>
          <w:sz w:val="18"/>
          <w:szCs w:val="18"/>
        </w:rPr>
      </w:pPr>
    </w:p>
    <w:p w14:paraId="3EF4E5F0" w14:textId="77777777" w:rsidR="005838F8" w:rsidRPr="007818D2" w:rsidRDefault="005838F8" w:rsidP="007818D2">
      <w:pPr>
        <w:rPr>
          <w:rFonts w:ascii="Verdana" w:hAnsi="Verdana"/>
          <w:sz w:val="18"/>
          <w:szCs w:val="18"/>
        </w:rPr>
      </w:pPr>
      <w:r w:rsidRPr="007818D2">
        <w:rPr>
          <w:rFonts w:ascii="Verdana" w:hAnsi="Verdana"/>
          <w:sz w:val="18"/>
          <w:szCs w:val="18"/>
        </w:rPr>
        <w:t xml:space="preserve">………………………………..                                                                    </w:t>
      </w:r>
      <w:r w:rsidRPr="007818D2">
        <w:rPr>
          <w:rFonts w:ascii="Verdana" w:hAnsi="Verdana"/>
          <w:sz w:val="18"/>
          <w:szCs w:val="18"/>
        </w:rPr>
        <w:tab/>
        <w:t>………………………………..</w:t>
      </w:r>
    </w:p>
    <w:p w14:paraId="5425FF41" w14:textId="6488B6F0" w:rsidR="005838F8" w:rsidRPr="007818D2" w:rsidRDefault="005838F8" w:rsidP="007818D2">
      <w:pPr>
        <w:rPr>
          <w:rFonts w:ascii="Verdana" w:hAnsi="Verdana"/>
          <w:i/>
          <w:sz w:val="18"/>
          <w:szCs w:val="18"/>
        </w:rPr>
      </w:pPr>
      <w:r w:rsidRPr="007818D2">
        <w:rPr>
          <w:rFonts w:ascii="Verdana" w:hAnsi="Verdana"/>
          <w:i/>
          <w:sz w:val="18"/>
          <w:szCs w:val="18"/>
        </w:rPr>
        <w:t xml:space="preserve"> Data i podpis                                                                                   Data i podpis</w:t>
      </w:r>
    </w:p>
    <w:p w14:paraId="50BE3D00" w14:textId="77777777" w:rsidR="005838F8" w:rsidRPr="007818D2" w:rsidRDefault="005838F8" w:rsidP="007818D2">
      <w:pPr>
        <w:tabs>
          <w:tab w:val="left" w:pos="6690"/>
        </w:tabs>
        <w:autoSpaceDE w:val="0"/>
        <w:autoSpaceDN w:val="0"/>
        <w:adjustRightInd w:val="0"/>
        <w:rPr>
          <w:rFonts w:ascii="Verdana" w:hAnsi="Verdana"/>
          <w:b/>
          <w:bCs/>
          <w:color w:val="000000"/>
          <w:sz w:val="18"/>
          <w:szCs w:val="18"/>
        </w:rPr>
      </w:pPr>
      <w:r w:rsidRPr="007818D2"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                                         </w:t>
      </w:r>
    </w:p>
    <w:p w14:paraId="2D37016B" w14:textId="77777777" w:rsidR="005838F8" w:rsidRPr="007818D2" w:rsidRDefault="005838F8" w:rsidP="007818D2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323E263C" w14:textId="3786AFCC" w:rsidR="005838F8" w:rsidRPr="007818D2" w:rsidRDefault="00D37286" w:rsidP="007818D2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iCs/>
          <w:color w:val="000000"/>
          <w:sz w:val="18"/>
          <w:szCs w:val="18"/>
        </w:rPr>
      </w:pPr>
      <w:r w:rsidRPr="007818D2"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                                                                                </w:t>
      </w:r>
      <w:r w:rsidR="005838F8" w:rsidRPr="007818D2">
        <w:rPr>
          <w:rFonts w:ascii="Verdana" w:hAnsi="Verdana"/>
          <w:b/>
          <w:bCs/>
          <w:i/>
          <w:iCs/>
          <w:color w:val="000000"/>
          <w:sz w:val="18"/>
          <w:szCs w:val="18"/>
        </w:rPr>
        <w:t>KONTRASYGNATA FINANSOWA</w:t>
      </w:r>
    </w:p>
    <w:p w14:paraId="154DA6C3" w14:textId="77777777" w:rsidR="005838F8" w:rsidRPr="007818D2" w:rsidRDefault="005838F8" w:rsidP="007818D2">
      <w:pPr>
        <w:tabs>
          <w:tab w:val="left" w:pos="6690"/>
        </w:tabs>
        <w:autoSpaceDE w:val="0"/>
        <w:autoSpaceDN w:val="0"/>
        <w:adjustRightInd w:val="0"/>
        <w:rPr>
          <w:rFonts w:ascii="Verdana" w:hAnsi="Verdana"/>
          <w:bCs/>
          <w:color w:val="000000"/>
          <w:sz w:val="18"/>
          <w:szCs w:val="18"/>
        </w:rPr>
      </w:pPr>
    </w:p>
    <w:p w14:paraId="13428F63" w14:textId="77777777" w:rsidR="002B2F2E" w:rsidRPr="007818D2" w:rsidRDefault="002B2F2E" w:rsidP="007818D2">
      <w:pPr>
        <w:rPr>
          <w:rFonts w:ascii="Verdana" w:hAnsi="Verdana"/>
          <w:bCs/>
          <w:color w:val="000000"/>
          <w:sz w:val="18"/>
          <w:szCs w:val="18"/>
        </w:rPr>
      </w:pPr>
    </w:p>
    <w:p w14:paraId="64F41A12" w14:textId="77777777" w:rsidR="009C3FE7" w:rsidRPr="007818D2" w:rsidRDefault="009C3FE7" w:rsidP="007818D2">
      <w:pPr>
        <w:rPr>
          <w:rFonts w:ascii="Verdana" w:hAnsi="Verdana"/>
          <w:bCs/>
          <w:color w:val="000000"/>
          <w:sz w:val="18"/>
          <w:szCs w:val="18"/>
        </w:rPr>
      </w:pPr>
    </w:p>
    <w:p w14:paraId="03990B6B" w14:textId="77777777" w:rsidR="009C3FE7" w:rsidRPr="007818D2" w:rsidRDefault="009C3FE7" w:rsidP="007818D2">
      <w:pPr>
        <w:rPr>
          <w:rFonts w:ascii="Verdana" w:hAnsi="Verdana"/>
          <w:i/>
          <w:iCs/>
          <w:sz w:val="18"/>
          <w:szCs w:val="18"/>
        </w:rPr>
      </w:pPr>
      <w:r w:rsidRPr="007818D2">
        <w:rPr>
          <w:rFonts w:ascii="Verdana" w:hAnsi="Verdana"/>
          <w:bCs/>
          <w:color w:val="000000"/>
          <w:sz w:val="18"/>
          <w:szCs w:val="18"/>
        </w:rPr>
        <w:t>Z</w:t>
      </w:r>
      <w:r w:rsidRPr="007818D2">
        <w:rPr>
          <w:rFonts w:ascii="Verdana" w:hAnsi="Verdana"/>
          <w:i/>
          <w:iCs/>
          <w:sz w:val="18"/>
          <w:szCs w:val="18"/>
        </w:rPr>
        <w:t>łączniki do umowy:</w:t>
      </w:r>
    </w:p>
    <w:p w14:paraId="2157CA69" w14:textId="77777777" w:rsidR="009C3FE7" w:rsidRPr="007818D2" w:rsidRDefault="009C3FE7" w:rsidP="007818D2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818D2">
        <w:rPr>
          <w:rFonts w:ascii="Verdana" w:hAnsi="Verdana" w:cs="Times New Roman"/>
          <w:i/>
          <w:iCs/>
          <w:sz w:val="18"/>
          <w:szCs w:val="18"/>
        </w:rPr>
        <w:t xml:space="preserve">1) Szczegółowa specyfikacja sprzętu/opis przedmiotu zamówienia </w:t>
      </w:r>
    </w:p>
    <w:p w14:paraId="3FFCDD02" w14:textId="77777777" w:rsidR="009C3FE7" w:rsidRPr="007818D2" w:rsidRDefault="009C3FE7" w:rsidP="007818D2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818D2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749BB2CB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B9E704C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26F5933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4A14971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2A45708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BA732FD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B6EBCE5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8FA2EF8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9E186A1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E17ED8C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110737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EBE2702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23A72A0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F8265F9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0708B74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55F2731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2B4A091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35D74D5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CC92FF7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7F5C8EB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EA4110B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860D4C2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DBB328C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6B9A017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4EEBDCD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17B0CF1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16A8A27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2983938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7ED2E09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1A44136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E31251B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12F9F59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509856A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7C7D574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1DD71EE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4EDE25D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6FF61F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972619A" w14:textId="77777777" w:rsidR="007818D2" w:rsidRDefault="007818D2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2B77EC6" w14:textId="7141EEC8" w:rsidR="005838F8" w:rsidRPr="007818D2" w:rsidRDefault="009C3FE7" w:rsidP="007818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hAnsi="Verdana" w:cs="Arial"/>
          <w:sz w:val="18"/>
          <w:szCs w:val="18"/>
        </w:rPr>
        <w:t>Z</w:t>
      </w:r>
      <w:r w:rsidR="005838F8" w:rsidRPr="007818D2">
        <w:rPr>
          <w:rFonts w:ascii="Verdana" w:hAnsi="Verdana" w:cs="Arial"/>
          <w:sz w:val="18"/>
          <w:szCs w:val="18"/>
        </w:rPr>
        <w:t>ałącznik nr 2 do umowy</w:t>
      </w:r>
    </w:p>
    <w:p w14:paraId="34876518" w14:textId="77777777" w:rsidR="005838F8" w:rsidRPr="007818D2" w:rsidRDefault="005838F8" w:rsidP="007818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3E2A87" w14:textId="77777777" w:rsidR="005838F8" w:rsidRPr="007818D2" w:rsidRDefault="005838F8" w:rsidP="007818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0F24A97" w14:textId="77777777" w:rsidR="005838F8" w:rsidRPr="007818D2" w:rsidRDefault="005838F8" w:rsidP="007818D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7818D2">
        <w:rPr>
          <w:rFonts w:ascii="Verdana" w:hAnsi="Verdana" w:cs="Arial"/>
          <w:sz w:val="18"/>
          <w:szCs w:val="18"/>
        </w:rPr>
        <w:t>.....................................… </w:t>
      </w:r>
    </w:p>
    <w:p w14:paraId="1A2482FC" w14:textId="77777777" w:rsidR="005838F8" w:rsidRPr="007818D2" w:rsidRDefault="005838F8" w:rsidP="007818D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hAnsi="Verdana" w:cs="Arial"/>
          <w:sz w:val="18"/>
          <w:szCs w:val="18"/>
        </w:rPr>
        <w:t>Nazwa Wykonawcy</w:t>
      </w:r>
    </w:p>
    <w:p w14:paraId="05C1C867" w14:textId="77777777" w:rsidR="005838F8" w:rsidRPr="007818D2" w:rsidRDefault="005838F8" w:rsidP="007818D2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631DC80" w14:textId="77777777" w:rsidR="005838F8" w:rsidRPr="007818D2" w:rsidRDefault="005838F8" w:rsidP="007818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hAnsi="Verdana" w:cs="Arial"/>
          <w:sz w:val="18"/>
          <w:szCs w:val="18"/>
        </w:rPr>
        <w:lastRenderedPageBreak/>
        <w:t>.....................................…</w:t>
      </w:r>
    </w:p>
    <w:p w14:paraId="71E50678" w14:textId="77777777" w:rsidR="005838F8" w:rsidRPr="007818D2" w:rsidRDefault="005838F8" w:rsidP="007818D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7818D2">
        <w:rPr>
          <w:rFonts w:ascii="Verdana" w:hAnsi="Verdana" w:cs="Arial"/>
          <w:sz w:val="18"/>
          <w:szCs w:val="18"/>
        </w:rPr>
        <w:t>NIP</w:t>
      </w:r>
      <w:r w:rsidRPr="007818D2">
        <w:rPr>
          <w:rFonts w:ascii="Verdana" w:hAnsi="Verdana" w:cs="Calibri"/>
          <w:sz w:val="18"/>
          <w:szCs w:val="18"/>
        </w:rPr>
        <w:tab/>
      </w:r>
      <w:r w:rsidRPr="007818D2">
        <w:rPr>
          <w:rFonts w:ascii="Verdana" w:hAnsi="Verdana" w:cs="Arial"/>
          <w:sz w:val="18"/>
          <w:szCs w:val="18"/>
        </w:rPr>
        <w:t> </w:t>
      </w:r>
    </w:p>
    <w:p w14:paraId="7A36200D" w14:textId="77777777" w:rsidR="005838F8" w:rsidRPr="007818D2" w:rsidRDefault="005838F8" w:rsidP="007818D2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97899AC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AC1434" w14:textId="77777777" w:rsidR="005838F8" w:rsidRPr="007818D2" w:rsidRDefault="005838F8" w:rsidP="007818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4E8FFBFC" w14:textId="77777777" w:rsidR="005838F8" w:rsidRPr="007818D2" w:rsidRDefault="005838F8" w:rsidP="007818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4C2DE5F" w14:textId="77777777" w:rsidR="005838F8" w:rsidRPr="007818D2" w:rsidRDefault="005838F8" w:rsidP="007818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818D2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42D9A499" w14:textId="77777777" w:rsidR="005838F8" w:rsidRPr="007818D2" w:rsidRDefault="005838F8" w:rsidP="007818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818D2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328C635D" w14:textId="77777777" w:rsidR="005838F8" w:rsidRPr="007818D2" w:rsidRDefault="005838F8" w:rsidP="007818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4ECCC232" w14:textId="77777777" w:rsidR="005838F8" w:rsidRPr="007818D2" w:rsidRDefault="005838F8" w:rsidP="007818D2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7818D2">
        <w:rPr>
          <w:rFonts w:ascii="Verdana" w:hAnsi="Verdana" w:cs="Arial"/>
          <w:b/>
          <w:bCs/>
          <w:sz w:val="18"/>
          <w:szCs w:val="18"/>
        </w:rPr>
        <w:t>Podmiot</w:t>
      </w:r>
      <w:r w:rsidRPr="007818D2">
        <w:rPr>
          <w:rFonts w:ascii="Verdana" w:hAnsi="Verdana" w:cs="Arial"/>
          <w:sz w:val="18"/>
          <w:szCs w:val="18"/>
        </w:rPr>
        <w:t>”) niniejszym oświadcza, że Podmiot:</w:t>
      </w:r>
    </w:p>
    <w:p w14:paraId="2042E915" w14:textId="77777777" w:rsidR="005838F8" w:rsidRPr="007818D2" w:rsidRDefault="005838F8" w:rsidP="007818D2">
      <w:pPr>
        <w:widowControl w:val="0"/>
        <w:numPr>
          <w:ilvl w:val="0"/>
          <w:numId w:val="23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hAnsi="Verdana" w:cs="Arial"/>
          <w:b/>
          <w:bCs/>
          <w:sz w:val="18"/>
          <w:szCs w:val="18"/>
        </w:rPr>
        <w:t>jest / nie jest</w:t>
      </w:r>
      <w:r w:rsidRPr="007818D2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7818D2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7818D2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818D2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7818D2">
        <w:rPr>
          <w:rFonts w:ascii="Verdana" w:hAnsi="Verdana" w:cs="Arial"/>
          <w:sz w:val="18"/>
          <w:szCs w:val="18"/>
        </w:rPr>
        <w:t>;</w:t>
      </w:r>
    </w:p>
    <w:p w14:paraId="41F49A34" w14:textId="77777777" w:rsidR="005838F8" w:rsidRPr="007818D2" w:rsidRDefault="005838F8" w:rsidP="007818D2">
      <w:pPr>
        <w:widowControl w:val="0"/>
        <w:numPr>
          <w:ilvl w:val="0"/>
          <w:numId w:val="23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7818D2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7818D2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818D2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5FCC92FB" w14:textId="77777777" w:rsidR="005838F8" w:rsidRPr="007818D2" w:rsidRDefault="005838F8" w:rsidP="007818D2">
      <w:pPr>
        <w:widowControl w:val="0"/>
        <w:numPr>
          <w:ilvl w:val="0"/>
          <w:numId w:val="23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818D2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7818D2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7818D2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7818D2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818D2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462F9C12" w14:textId="77777777" w:rsidR="005838F8" w:rsidRPr="007818D2" w:rsidRDefault="005838F8" w:rsidP="007818D2">
      <w:pPr>
        <w:widowControl w:val="0"/>
        <w:numPr>
          <w:ilvl w:val="0"/>
          <w:numId w:val="23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7818D2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7818D2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7818D2">
        <w:rPr>
          <w:rFonts w:ascii="Verdana" w:hAnsi="Verdana" w:cs="Arial"/>
          <w:sz w:val="18"/>
          <w:szCs w:val="18"/>
        </w:rPr>
        <w:t xml:space="preserve"> </w:t>
      </w:r>
      <w:r w:rsidRPr="007818D2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818D2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7818D2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2B83462B" w14:textId="77777777" w:rsidR="005838F8" w:rsidRPr="007818D2" w:rsidRDefault="005838F8" w:rsidP="007818D2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6279B1D" w14:textId="77777777" w:rsidR="005838F8" w:rsidRPr="007818D2" w:rsidRDefault="005838F8" w:rsidP="007818D2">
      <w:pPr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818D2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87689EB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695C2CE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A5F28CA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FAC7996" w14:textId="77777777" w:rsidR="005838F8" w:rsidRPr="007818D2" w:rsidRDefault="005838F8" w:rsidP="007818D2">
      <w:pPr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7818D2" w14:paraId="5EA41C19" w14:textId="77777777" w:rsidTr="00015861">
        <w:tc>
          <w:tcPr>
            <w:tcW w:w="4105" w:type="dxa"/>
            <w:hideMark/>
          </w:tcPr>
          <w:p w14:paraId="16C17624" w14:textId="77777777" w:rsidR="005838F8" w:rsidRPr="007818D2" w:rsidRDefault="005838F8" w:rsidP="007818D2">
            <w:pPr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7818D2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16DE064B" w14:textId="77777777" w:rsidR="005838F8" w:rsidRPr="007818D2" w:rsidRDefault="005838F8" w:rsidP="007818D2">
            <w:pPr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818D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7818D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7818D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58D6D567" w14:textId="77777777" w:rsidR="005838F8" w:rsidRPr="007818D2" w:rsidRDefault="005838F8" w:rsidP="007818D2">
      <w:pPr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44C5C6F4" w14:textId="77777777" w:rsidR="005838F8" w:rsidRPr="007818D2" w:rsidRDefault="005838F8" w:rsidP="007818D2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26E661D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05060D2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69F1C8C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11712E8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D3D256B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DD18397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9B20C4C" w14:textId="77777777" w:rsidR="005838F8" w:rsidRPr="007818D2" w:rsidRDefault="005838F8" w:rsidP="007818D2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8EB4A6" w14:textId="77777777" w:rsidR="005838F8" w:rsidRPr="007818D2" w:rsidRDefault="005838F8" w:rsidP="007818D2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3B51381" w14:textId="77777777" w:rsidR="005838F8" w:rsidRPr="007818D2" w:rsidRDefault="005838F8" w:rsidP="007818D2">
      <w:pPr>
        <w:rPr>
          <w:rFonts w:ascii="Verdana" w:hAnsi="Verdana"/>
          <w:sz w:val="18"/>
          <w:szCs w:val="18"/>
        </w:rPr>
      </w:pPr>
    </w:p>
    <w:p w14:paraId="34BA157B" w14:textId="77777777" w:rsidR="007007FD" w:rsidRPr="007818D2" w:rsidRDefault="007007FD" w:rsidP="007818D2">
      <w:pPr>
        <w:pStyle w:val="Zwykytekst"/>
        <w:rPr>
          <w:rFonts w:ascii="Verdana" w:hAnsi="Verdana"/>
          <w:sz w:val="18"/>
          <w:szCs w:val="18"/>
        </w:rPr>
      </w:pPr>
    </w:p>
    <w:sectPr w:rsidR="007007FD" w:rsidRPr="007818D2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1BEA2" w14:textId="77777777" w:rsidR="003D79F4" w:rsidRDefault="003D79F4">
      <w:r>
        <w:separator/>
      </w:r>
    </w:p>
  </w:endnote>
  <w:endnote w:type="continuationSeparator" w:id="0">
    <w:p w14:paraId="53C7990A" w14:textId="77777777" w:rsidR="003D79F4" w:rsidRDefault="003D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A6470" w14:textId="77777777" w:rsidR="003D79F4" w:rsidRDefault="003D79F4">
      <w:r>
        <w:separator/>
      </w:r>
    </w:p>
  </w:footnote>
  <w:footnote w:type="continuationSeparator" w:id="0">
    <w:p w14:paraId="59B94578" w14:textId="77777777" w:rsidR="003D79F4" w:rsidRDefault="003D79F4">
      <w:r>
        <w:continuationSeparator/>
      </w:r>
    </w:p>
  </w:footnote>
  <w:footnote w:id="1">
    <w:p w14:paraId="400A7514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C3A5E60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43681D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FDCEEB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F7D18E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2F19AA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869DF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02650E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BEBAA26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EB2209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858FE1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D980F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EF51D1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42274A6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E1E736" w14:textId="77777777"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D6FD378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1055B1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B462DC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241598D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1568F0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679C9F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1F06D03" w14:textId="77777777"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F92B91E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AD4BA79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E028735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209A82A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8517AC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E9CEBD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AD1DC7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F5C0B18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26591"/>
    <w:multiLevelType w:val="multilevel"/>
    <w:tmpl w:val="7492A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6593403"/>
    <w:multiLevelType w:val="hybridMultilevel"/>
    <w:tmpl w:val="7BE47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A25885"/>
    <w:multiLevelType w:val="multilevel"/>
    <w:tmpl w:val="6C3812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2F7A86"/>
    <w:multiLevelType w:val="hybridMultilevel"/>
    <w:tmpl w:val="D46A7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999155">
    <w:abstractNumId w:val="24"/>
  </w:num>
  <w:num w:numId="2" w16cid:durableId="1245802565">
    <w:abstractNumId w:val="31"/>
  </w:num>
  <w:num w:numId="3" w16cid:durableId="1730882077">
    <w:abstractNumId w:val="5"/>
  </w:num>
  <w:num w:numId="4" w16cid:durableId="1091899697">
    <w:abstractNumId w:val="19"/>
  </w:num>
  <w:num w:numId="5" w16cid:durableId="2145079328">
    <w:abstractNumId w:val="23"/>
  </w:num>
  <w:num w:numId="6" w16cid:durableId="41440621">
    <w:abstractNumId w:val="18"/>
  </w:num>
  <w:num w:numId="7" w16cid:durableId="399600911">
    <w:abstractNumId w:val="27"/>
  </w:num>
  <w:num w:numId="8" w16cid:durableId="602225971">
    <w:abstractNumId w:val="20"/>
  </w:num>
  <w:num w:numId="9" w16cid:durableId="908002759">
    <w:abstractNumId w:val="4"/>
  </w:num>
  <w:num w:numId="10" w16cid:durableId="2046444446">
    <w:abstractNumId w:val="13"/>
  </w:num>
  <w:num w:numId="11" w16cid:durableId="815531539">
    <w:abstractNumId w:val="8"/>
  </w:num>
  <w:num w:numId="12" w16cid:durableId="1539125260">
    <w:abstractNumId w:val="12"/>
  </w:num>
  <w:num w:numId="13" w16cid:durableId="169472316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15529674">
    <w:abstractNumId w:val="22"/>
  </w:num>
  <w:num w:numId="15" w16cid:durableId="1076826306">
    <w:abstractNumId w:val="17"/>
  </w:num>
  <w:num w:numId="16" w16cid:durableId="741681808">
    <w:abstractNumId w:val="26"/>
  </w:num>
  <w:num w:numId="17" w16cid:durableId="107550003">
    <w:abstractNumId w:val="0"/>
  </w:num>
  <w:num w:numId="18" w16cid:durableId="658537344">
    <w:abstractNumId w:val="10"/>
  </w:num>
  <w:num w:numId="19" w16cid:durableId="1095057495">
    <w:abstractNumId w:val="16"/>
  </w:num>
  <w:num w:numId="20" w16cid:durableId="2107075084">
    <w:abstractNumId w:val="29"/>
  </w:num>
  <w:num w:numId="21" w16cid:durableId="16806395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7389618">
    <w:abstractNumId w:val="25"/>
  </w:num>
  <w:num w:numId="23" w16cid:durableId="1496407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410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943500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363734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260831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6174695">
    <w:abstractNumId w:val="21"/>
  </w:num>
  <w:num w:numId="29" w16cid:durableId="873880953">
    <w:abstractNumId w:val="2"/>
  </w:num>
  <w:num w:numId="30" w16cid:durableId="1299652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14205203">
    <w:abstractNumId w:val="15"/>
  </w:num>
  <w:num w:numId="32" w16cid:durableId="162307011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2323F"/>
    <w:rsid w:val="00054342"/>
    <w:rsid w:val="000671EB"/>
    <w:rsid w:val="000B6493"/>
    <w:rsid w:val="000E0BB9"/>
    <w:rsid w:val="000E6EAF"/>
    <w:rsid w:val="0011045A"/>
    <w:rsid w:val="00144876"/>
    <w:rsid w:val="00171DD9"/>
    <w:rsid w:val="0017698A"/>
    <w:rsid w:val="001836C1"/>
    <w:rsid w:val="00192464"/>
    <w:rsid w:val="001B682A"/>
    <w:rsid w:val="001C213C"/>
    <w:rsid w:val="001F222F"/>
    <w:rsid w:val="002A7E70"/>
    <w:rsid w:val="002B2F2E"/>
    <w:rsid w:val="002D2813"/>
    <w:rsid w:val="002D5E0A"/>
    <w:rsid w:val="002E094E"/>
    <w:rsid w:val="002E438A"/>
    <w:rsid w:val="00343660"/>
    <w:rsid w:val="00355650"/>
    <w:rsid w:val="003A63B1"/>
    <w:rsid w:val="003B4022"/>
    <w:rsid w:val="003D79F4"/>
    <w:rsid w:val="003E0CB2"/>
    <w:rsid w:val="00446B8D"/>
    <w:rsid w:val="00451B18"/>
    <w:rsid w:val="00496879"/>
    <w:rsid w:val="004973AF"/>
    <w:rsid w:val="004A0F0D"/>
    <w:rsid w:val="004C1054"/>
    <w:rsid w:val="0050385D"/>
    <w:rsid w:val="00563EF9"/>
    <w:rsid w:val="005838F8"/>
    <w:rsid w:val="00597CF8"/>
    <w:rsid w:val="005B49DD"/>
    <w:rsid w:val="005C2D04"/>
    <w:rsid w:val="005C5C76"/>
    <w:rsid w:val="005D69AA"/>
    <w:rsid w:val="005F09DD"/>
    <w:rsid w:val="00603256"/>
    <w:rsid w:val="00634976"/>
    <w:rsid w:val="00645543"/>
    <w:rsid w:val="00691104"/>
    <w:rsid w:val="00691222"/>
    <w:rsid w:val="00691893"/>
    <w:rsid w:val="006D0F7E"/>
    <w:rsid w:val="007007FD"/>
    <w:rsid w:val="00712A20"/>
    <w:rsid w:val="007613A2"/>
    <w:rsid w:val="00774622"/>
    <w:rsid w:val="007818D2"/>
    <w:rsid w:val="007858A8"/>
    <w:rsid w:val="0082238D"/>
    <w:rsid w:val="008461B7"/>
    <w:rsid w:val="0087059D"/>
    <w:rsid w:val="00892E0C"/>
    <w:rsid w:val="008C438A"/>
    <w:rsid w:val="008C634A"/>
    <w:rsid w:val="008C7235"/>
    <w:rsid w:val="009062DD"/>
    <w:rsid w:val="00907C96"/>
    <w:rsid w:val="00976B68"/>
    <w:rsid w:val="009A2DE8"/>
    <w:rsid w:val="009A5F22"/>
    <w:rsid w:val="009C3FE7"/>
    <w:rsid w:val="009D554D"/>
    <w:rsid w:val="00A326F9"/>
    <w:rsid w:val="00A42C4A"/>
    <w:rsid w:val="00A5295E"/>
    <w:rsid w:val="00A82F98"/>
    <w:rsid w:val="00AB4654"/>
    <w:rsid w:val="00AC2D9E"/>
    <w:rsid w:val="00AE506E"/>
    <w:rsid w:val="00AF42D3"/>
    <w:rsid w:val="00B46AF2"/>
    <w:rsid w:val="00B56686"/>
    <w:rsid w:val="00B746A2"/>
    <w:rsid w:val="00B75500"/>
    <w:rsid w:val="00B76766"/>
    <w:rsid w:val="00B8264E"/>
    <w:rsid w:val="00B93047"/>
    <w:rsid w:val="00BC26E8"/>
    <w:rsid w:val="00BD05F1"/>
    <w:rsid w:val="00BD7C2A"/>
    <w:rsid w:val="00BE4C54"/>
    <w:rsid w:val="00BE7125"/>
    <w:rsid w:val="00C04C2A"/>
    <w:rsid w:val="00C25F2A"/>
    <w:rsid w:val="00C600CB"/>
    <w:rsid w:val="00C62F4E"/>
    <w:rsid w:val="00C93228"/>
    <w:rsid w:val="00CB1CBE"/>
    <w:rsid w:val="00CC0FAC"/>
    <w:rsid w:val="00D15551"/>
    <w:rsid w:val="00D369AB"/>
    <w:rsid w:val="00D37286"/>
    <w:rsid w:val="00D44EBD"/>
    <w:rsid w:val="00D47905"/>
    <w:rsid w:val="00D54AE8"/>
    <w:rsid w:val="00D679EB"/>
    <w:rsid w:val="00D67DB9"/>
    <w:rsid w:val="00DA1BE1"/>
    <w:rsid w:val="00DA5EA4"/>
    <w:rsid w:val="00DB133F"/>
    <w:rsid w:val="00E32983"/>
    <w:rsid w:val="00E37817"/>
    <w:rsid w:val="00E4187E"/>
    <w:rsid w:val="00E44E16"/>
    <w:rsid w:val="00E73A2C"/>
    <w:rsid w:val="00E861C0"/>
    <w:rsid w:val="00E9056B"/>
    <w:rsid w:val="00ED2BA1"/>
    <w:rsid w:val="00F16EC6"/>
    <w:rsid w:val="00F20D4C"/>
    <w:rsid w:val="00F26E76"/>
    <w:rsid w:val="00F433BB"/>
    <w:rsid w:val="00F54208"/>
    <w:rsid w:val="00F9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1994A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C3FE7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72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72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235"/>
    <w:rPr>
      <w:b/>
      <w:bCs/>
    </w:rPr>
  </w:style>
  <w:style w:type="paragraph" w:styleId="Akapitzlist">
    <w:name w:val="List Paragraph"/>
    <w:basedOn w:val="Normalny"/>
    <w:uiPriority w:val="34"/>
    <w:qFormat/>
    <w:rsid w:val="00E9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B61C-62D8-4BF4-B069-E03710AC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2230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2024-12-20T07:50:00Z</cp:lastPrinted>
  <dcterms:created xsi:type="dcterms:W3CDTF">2026-04-13T08:54:00Z</dcterms:created>
  <dcterms:modified xsi:type="dcterms:W3CDTF">2026-04-13T08:54:00Z</dcterms:modified>
</cp:coreProperties>
</file>