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6380D" w14:textId="44E27636" w:rsidR="008D2AB8" w:rsidRPr="00554C29" w:rsidRDefault="008D2AB8" w:rsidP="00554C29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b w:val="0"/>
          <w:sz w:val="20"/>
          <w:szCs w:val="20"/>
        </w:rPr>
        <w:tab/>
      </w:r>
      <w:r w:rsidRPr="00554C29">
        <w:rPr>
          <w:rFonts w:ascii="Verdana" w:hAnsi="Verdana"/>
          <w:b w:val="0"/>
          <w:sz w:val="20"/>
          <w:szCs w:val="20"/>
        </w:rPr>
        <w:tab/>
      </w:r>
      <w:r w:rsidRPr="00554C29">
        <w:rPr>
          <w:rFonts w:ascii="Verdana" w:hAnsi="Verdana"/>
          <w:b w:val="0"/>
          <w:sz w:val="20"/>
          <w:szCs w:val="20"/>
        </w:rPr>
        <w:tab/>
      </w:r>
      <w:r w:rsidRPr="00554C29">
        <w:rPr>
          <w:rFonts w:ascii="Verdana" w:hAnsi="Verdana"/>
          <w:b w:val="0"/>
          <w:sz w:val="20"/>
          <w:szCs w:val="20"/>
        </w:rPr>
        <w:tab/>
      </w:r>
      <w:r w:rsidRPr="00554C29">
        <w:rPr>
          <w:rFonts w:ascii="Verdana" w:hAnsi="Verdana"/>
          <w:b w:val="0"/>
          <w:sz w:val="20"/>
          <w:szCs w:val="20"/>
        </w:rPr>
        <w:tab/>
      </w:r>
      <w:r w:rsidRPr="00554C29">
        <w:rPr>
          <w:rFonts w:ascii="Verdana" w:hAnsi="Verdana"/>
          <w:b w:val="0"/>
          <w:sz w:val="20"/>
          <w:szCs w:val="20"/>
        </w:rPr>
        <w:tab/>
      </w:r>
      <w:r w:rsidRPr="00554C29">
        <w:rPr>
          <w:rFonts w:ascii="Verdana" w:hAnsi="Verdana"/>
          <w:b w:val="0"/>
          <w:sz w:val="20"/>
          <w:szCs w:val="20"/>
        </w:rPr>
        <w:tab/>
      </w:r>
      <w:r w:rsidRPr="00554C29">
        <w:rPr>
          <w:rFonts w:ascii="Verdana" w:hAnsi="Verdana"/>
          <w:sz w:val="20"/>
          <w:szCs w:val="20"/>
        </w:rPr>
        <w:t xml:space="preserve">Załącznik nr </w:t>
      </w:r>
      <w:r w:rsidR="00012286" w:rsidRPr="00554C29">
        <w:rPr>
          <w:rFonts w:ascii="Verdana" w:hAnsi="Verdana"/>
          <w:sz w:val="20"/>
          <w:szCs w:val="20"/>
        </w:rPr>
        <w:t>1</w:t>
      </w:r>
    </w:p>
    <w:p w14:paraId="639115CD" w14:textId="77777777" w:rsidR="008D2AB8" w:rsidRPr="00554C29" w:rsidRDefault="008D2AB8" w:rsidP="00554C2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FE3376" w14:textId="77777777" w:rsidR="008D2AB8" w:rsidRPr="00554C29" w:rsidRDefault="008D2AB8" w:rsidP="00554C2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>FORMULARZ OFERTY</w:t>
      </w:r>
    </w:p>
    <w:p w14:paraId="66091579" w14:textId="77777777" w:rsidR="008D2AB8" w:rsidRPr="00554C29" w:rsidRDefault="008D2AB8" w:rsidP="00554C2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589BA79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FC35C92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54C311BF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8CBBE1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4108B5D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54C29">
        <w:rPr>
          <w:rFonts w:ascii="Verdana" w:hAnsi="Verdana"/>
          <w:sz w:val="20"/>
          <w:szCs w:val="20"/>
          <w:lang w:val="de-DE"/>
        </w:rPr>
        <w:t>TEL.</w:t>
      </w:r>
      <w:r w:rsidRPr="00554C2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9BF6CD0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54C29">
        <w:rPr>
          <w:rFonts w:ascii="Verdana" w:hAnsi="Verdana"/>
          <w:sz w:val="20"/>
          <w:szCs w:val="20"/>
          <w:lang w:val="de-DE"/>
        </w:rPr>
        <w:t xml:space="preserve">FAX </w:t>
      </w:r>
      <w:r w:rsidRPr="00554C2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FBE5554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54C29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3DC7BB0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554C29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C81F8A9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12D509F" w14:textId="77777777" w:rsidR="008D2AB8" w:rsidRPr="00554C29" w:rsidRDefault="008D2AB8" w:rsidP="00554C29">
      <w:pPr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Do: Nazwa i siedziba Zamawiającego:</w:t>
      </w:r>
    </w:p>
    <w:p w14:paraId="527ACCE3" w14:textId="77777777" w:rsidR="00560BE6" w:rsidRPr="00554C29" w:rsidRDefault="00560BE6" w:rsidP="00554C29">
      <w:pPr>
        <w:ind w:right="-110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>Akademia Górniczo - Hutnicza</w:t>
      </w:r>
    </w:p>
    <w:p w14:paraId="4C12F43C" w14:textId="77777777" w:rsidR="00560BE6" w:rsidRPr="00554C29" w:rsidRDefault="00560BE6" w:rsidP="00554C29">
      <w:pPr>
        <w:ind w:right="-110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>im. Stanisława Staszica w Krakowie</w:t>
      </w:r>
    </w:p>
    <w:p w14:paraId="0E307E7D" w14:textId="77777777" w:rsidR="008D2AB8" w:rsidRPr="00554C29" w:rsidRDefault="00560BE6" w:rsidP="00554C29">
      <w:pPr>
        <w:ind w:right="-110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>Dział Zamówień Publicznych</w:t>
      </w:r>
      <w:r w:rsidR="008D2AB8" w:rsidRPr="00554C29">
        <w:rPr>
          <w:rFonts w:ascii="Verdana" w:hAnsi="Verdana"/>
          <w:b/>
          <w:sz w:val="20"/>
          <w:szCs w:val="20"/>
        </w:rPr>
        <w:t xml:space="preserve">  </w:t>
      </w:r>
    </w:p>
    <w:p w14:paraId="113DAEB4" w14:textId="1B27ECDF" w:rsidR="008D2AB8" w:rsidRPr="00554C29" w:rsidRDefault="00560BE6" w:rsidP="00554C29">
      <w:pPr>
        <w:ind w:right="-110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>Al. Mickiewicza</w:t>
      </w:r>
      <w:r w:rsidR="008D2AB8" w:rsidRPr="00554C29">
        <w:rPr>
          <w:rFonts w:ascii="Verdana" w:hAnsi="Verdana"/>
          <w:b/>
          <w:sz w:val="20"/>
          <w:szCs w:val="20"/>
        </w:rPr>
        <w:t xml:space="preserve"> </w:t>
      </w:r>
      <w:r w:rsidRPr="00554C29">
        <w:rPr>
          <w:rFonts w:ascii="Verdana" w:hAnsi="Verdana"/>
          <w:b/>
          <w:sz w:val="20"/>
          <w:szCs w:val="20"/>
        </w:rPr>
        <w:t>30</w:t>
      </w:r>
      <w:r w:rsidR="00554C29" w:rsidRPr="00554C29">
        <w:rPr>
          <w:rFonts w:ascii="Verdana" w:hAnsi="Verdana"/>
          <w:b/>
          <w:sz w:val="20"/>
          <w:szCs w:val="20"/>
        </w:rPr>
        <w:t xml:space="preserve">, </w:t>
      </w:r>
      <w:r w:rsidRPr="00554C29">
        <w:rPr>
          <w:rFonts w:ascii="Verdana" w:hAnsi="Verdana"/>
          <w:b/>
          <w:sz w:val="20"/>
          <w:szCs w:val="20"/>
        </w:rPr>
        <w:t>30-059</w:t>
      </w:r>
      <w:r w:rsidR="008D2AB8" w:rsidRPr="00554C29">
        <w:rPr>
          <w:rFonts w:ascii="Verdana" w:hAnsi="Verdana"/>
          <w:b/>
          <w:sz w:val="20"/>
          <w:szCs w:val="20"/>
        </w:rPr>
        <w:t xml:space="preserve"> </w:t>
      </w:r>
      <w:r w:rsidRPr="00554C29">
        <w:rPr>
          <w:rFonts w:ascii="Verdana" w:hAnsi="Verdana"/>
          <w:b/>
          <w:sz w:val="20"/>
          <w:szCs w:val="20"/>
        </w:rPr>
        <w:t>Kraków</w:t>
      </w:r>
      <w:r w:rsidR="008D2AB8" w:rsidRPr="00554C29">
        <w:rPr>
          <w:rFonts w:ascii="Verdana" w:hAnsi="Verdana"/>
          <w:b/>
          <w:sz w:val="20"/>
          <w:szCs w:val="20"/>
        </w:rPr>
        <w:t xml:space="preserve">,  </w:t>
      </w:r>
    </w:p>
    <w:p w14:paraId="0663E591" w14:textId="77777777" w:rsidR="008D2AB8" w:rsidRPr="00554C29" w:rsidRDefault="008D2AB8" w:rsidP="00554C29">
      <w:pPr>
        <w:ind w:firstLine="3969"/>
        <w:rPr>
          <w:rFonts w:ascii="Verdana" w:hAnsi="Verdana"/>
          <w:b/>
          <w:sz w:val="20"/>
          <w:szCs w:val="20"/>
        </w:rPr>
      </w:pPr>
    </w:p>
    <w:p w14:paraId="416AABAA" w14:textId="435484DD" w:rsidR="008D2AB8" w:rsidRPr="00554C29" w:rsidRDefault="008D2AB8" w:rsidP="00554C2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65174A" w:rsidRPr="00554C29">
        <w:rPr>
          <w:rFonts w:ascii="Verdana" w:hAnsi="Verdana"/>
          <w:b/>
          <w:sz w:val="20"/>
          <w:szCs w:val="20"/>
        </w:rPr>
        <w:t>Organizacja i przeprowadzenia 3 szkoleń dla 60 pracowników AGH i Partnerów Projektu realizowanego</w:t>
      </w:r>
      <w:r w:rsidR="00554C29" w:rsidRPr="00554C29">
        <w:rPr>
          <w:rFonts w:ascii="Verdana" w:hAnsi="Verdana"/>
          <w:b/>
          <w:sz w:val="20"/>
          <w:szCs w:val="20"/>
        </w:rPr>
        <w:t xml:space="preserve"> </w:t>
      </w:r>
      <w:r w:rsidR="0065174A" w:rsidRPr="00554C29">
        <w:rPr>
          <w:rFonts w:ascii="Verdana" w:hAnsi="Verdana"/>
          <w:b/>
          <w:sz w:val="20"/>
          <w:szCs w:val="20"/>
        </w:rPr>
        <w:t>w ramach Programu Sieć  NAWA-E</w:t>
      </w:r>
      <w:r w:rsidR="00E65693">
        <w:rPr>
          <w:rFonts w:ascii="Verdana" w:hAnsi="Verdana"/>
          <w:b/>
          <w:sz w:val="20"/>
          <w:szCs w:val="20"/>
        </w:rPr>
        <w:t>U</w:t>
      </w:r>
      <w:r w:rsidR="0065174A" w:rsidRPr="00554C29">
        <w:rPr>
          <w:rFonts w:ascii="Verdana" w:hAnsi="Verdana"/>
          <w:b/>
          <w:sz w:val="20"/>
          <w:szCs w:val="20"/>
        </w:rPr>
        <w:t>RAXESS</w:t>
      </w:r>
      <w:r w:rsidR="00C52250">
        <w:rPr>
          <w:rFonts w:ascii="Verdana" w:hAnsi="Verdana"/>
          <w:b/>
          <w:sz w:val="20"/>
          <w:szCs w:val="20"/>
        </w:rPr>
        <w:t xml:space="preserve"> </w:t>
      </w:r>
      <w:r w:rsidR="0065174A" w:rsidRPr="00554C29">
        <w:rPr>
          <w:rFonts w:ascii="Verdana" w:hAnsi="Verdana"/>
          <w:b/>
          <w:sz w:val="20"/>
          <w:szCs w:val="20"/>
        </w:rPr>
        <w:t>(umowa</w:t>
      </w:r>
      <w:r w:rsidR="00C52250">
        <w:rPr>
          <w:rFonts w:ascii="Verdana" w:hAnsi="Verdana"/>
          <w:b/>
          <w:sz w:val="20"/>
          <w:szCs w:val="20"/>
        </w:rPr>
        <w:t xml:space="preserve"> </w:t>
      </w:r>
      <w:r w:rsidR="0065174A" w:rsidRPr="00554C29">
        <w:rPr>
          <w:rFonts w:ascii="Verdana" w:hAnsi="Verdana"/>
          <w:b/>
          <w:sz w:val="20"/>
          <w:szCs w:val="20"/>
        </w:rPr>
        <w:t>BPI/EUR/2024/1/00006/U/00001)</w:t>
      </w:r>
      <w:r w:rsidR="00C52250">
        <w:rPr>
          <w:rFonts w:ascii="Verdana" w:hAnsi="Verdana"/>
          <w:b/>
          <w:sz w:val="20"/>
          <w:szCs w:val="20"/>
        </w:rPr>
        <w:t xml:space="preserve"> </w:t>
      </w:r>
      <w:r w:rsidR="0065174A" w:rsidRPr="00554C29">
        <w:rPr>
          <w:rFonts w:ascii="Verdana" w:hAnsi="Verdana"/>
          <w:b/>
          <w:sz w:val="20"/>
          <w:szCs w:val="20"/>
        </w:rPr>
        <w:t>-</w:t>
      </w:r>
      <w:r w:rsidR="00C52250">
        <w:rPr>
          <w:rFonts w:ascii="Verdana" w:hAnsi="Verdana"/>
          <w:b/>
          <w:sz w:val="20"/>
          <w:szCs w:val="20"/>
        </w:rPr>
        <w:t xml:space="preserve"> </w:t>
      </w:r>
      <w:r w:rsidR="0065174A" w:rsidRPr="00554C29">
        <w:rPr>
          <w:rFonts w:ascii="Verdana" w:hAnsi="Verdana"/>
          <w:b/>
          <w:sz w:val="20"/>
          <w:szCs w:val="20"/>
        </w:rPr>
        <w:t>KC-DE.zp.25.106.2026</w:t>
      </w:r>
      <w:r w:rsidRPr="00554C29">
        <w:rPr>
          <w:rFonts w:ascii="Verdana" w:hAnsi="Verdana"/>
          <w:b/>
          <w:sz w:val="20"/>
          <w:szCs w:val="20"/>
        </w:rPr>
        <w:t xml:space="preserve">, </w:t>
      </w:r>
      <w:r w:rsidRPr="00554C29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448773E" w14:textId="77777777" w:rsidR="008D2AB8" w:rsidRPr="00554C29" w:rsidRDefault="008D2AB8" w:rsidP="00554C29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DF2993C" w14:textId="77777777" w:rsidR="00554C29" w:rsidRPr="00554C29" w:rsidRDefault="00554C29" w:rsidP="00554C2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>Cena brutto za całość przedmiotu zamówienia tj. (szkolenie dla 60 osób): ......................................PLN</w:t>
      </w:r>
    </w:p>
    <w:p w14:paraId="3EED7913" w14:textId="68EF7697" w:rsidR="00554C29" w:rsidRPr="00554C29" w:rsidRDefault="00554C29" w:rsidP="00554C2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Słownie brutto: ............................................................................................</w:t>
      </w:r>
    </w:p>
    <w:p w14:paraId="374AA56B" w14:textId="77777777" w:rsidR="00554C29" w:rsidRPr="00554C29" w:rsidRDefault="00554C29" w:rsidP="00554C29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45B8D9B4" w14:textId="755B6671" w:rsidR="00554C29" w:rsidRPr="00554C29" w:rsidRDefault="00554C29" w:rsidP="00554C29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 xml:space="preserve">Powyższa cena zawiera </w:t>
      </w:r>
      <w:r w:rsidR="00C52250">
        <w:rPr>
          <w:rFonts w:ascii="Verdana" w:hAnsi="Verdana"/>
          <w:b/>
          <w:sz w:val="20"/>
          <w:szCs w:val="20"/>
        </w:rPr>
        <w:t>właściwą stawkę podatku VAT</w:t>
      </w:r>
    </w:p>
    <w:p w14:paraId="5F84B471" w14:textId="77777777" w:rsidR="00554C29" w:rsidRPr="00554C29" w:rsidRDefault="00554C29" w:rsidP="00554C2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10B3C08" w14:textId="3C27E6AE" w:rsidR="00554C29" w:rsidRPr="00554C29" w:rsidRDefault="00554C29" w:rsidP="00554C2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>Termin realizacji umowy</w:t>
      </w:r>
      <w:r w:rsidRPr="00554C29">
        <w:rPr>
          <w:rFonts w:ascii="Verdana" w:hAnsi="Verdana"/>
          <w:b/>
          <w:color w:val="000000"/>
          <w:sz w:val="20"/>
          <w:szCs w:val="20"/>
        </w:rPr>
        <w:t>: nie później niż do 30/</w:t>
      </w:r>
      <w:r w:rsidR="008F71D0" w:rsidRPr="008F71D0">
        <w:rPr>
          <w:rFonts w:ascii="Verdana" w:hAnsi="Verdana"/>
          <w:b/>
          <w:color w:val="000000"/>
          <w:sz w:val="20"/>
          <w:szCs w:val="20"/>
        </w:rPr>
        <w:t>12</w:t>
      </w:r>
      <w:r w:rsidRPr="00554C29">
        <w:rPr>
          <w:rFonts w:ascii="Verdana" w:hAnsi="Verdana"/>
          <w:b/>
          <w:color w:val="000000"/>
          <w:sz w:val="20"/>
          <w:szCs w:val="20"/>
        </w:rPr>
        <w:t>/2026</w:t>
      </w:r>
      <w:r w:rsidR="008F71D0" w:rsidRPr="008F71D0">
        <w:rPr>
          <w:rFonts w:ascii="Verdana" w:hAnsi="Verdana"/>
          <w:b/>
          <w:color w:val="000000"/>
          <w:sz w:val="20"/>
          <w:szCs w:val="20"/>
        </w:rPr>
        <w:t xml:space="preserve"> r.</w:t>
      </w:r>
      <w:r w:rsidRPr="00554C29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554C29">
        <w:rPr>
          <w:rFonts w:ascii="Verdana" w:hAnsi="Verdana"/>
          <w:bCs/>
          <w:sz w:val="20"/>
          <w:szCs w:val="20"/>
        </w:rPr>
        <w:t xml:space="preserve">( w tym pierwsze szkolenie - </w:t>
      </w:r>
      <w:r w:rsidR="008F71D0" w:rsidRPr="008F71D0">
        <w:rPr>
          <w:rFonts w:ascii="Verdana" w:hAnsi="Verdana"/>
          <w:bCs/>
          <w:sz w:val="20"/>
          <w:szCs w:val="20"/>
        </w:rPr>
        <w:t>maj</w:t>
      </w:r>
      <w:r w:rsidRPr="00554C29">
        <w:rPr>
          <w:rFonts w:ascii="Verdana" w:hAnsi="Verdana"/>
          <w:bCs/>
          <w:sz w:val="20"/>
          <w:szCs w:val="20"/>
        </w:rPr>
        <w:t xml:space="preserve"> 2026, drugie szkolenie - </w:t>
      </w:r>
      <w:r w:rsidR="008F71D0" w:rsidRPr="008F71D0">
        <w:rPr>
          <w:rFonts w:ascii="Verdana" w:hAnsi="Verdana"/>
          <w:bCs/>
          <w:sz w:val="20"/>
          <w:szCs w:val="20"/>
        </w:rPr>
        <w:t>październik</w:t>
      </w:r>
      <w:r w:rsidRPr="00554C29">
        <w:rPr>
          <w:rFonts w:ascii="Verdana" w:hAnsi="Verdana"/>
          <w:bCs/>
          <w:sz w:val="20"/>
          <w:szCs w:val="20"/>
        </w:rPr>
        <w:t xml:space="preserve"> 2026, trzecie szkolenie -</w:t>
      </w:r>
      <w:r w:rsidR="008F71D0" w:rsidRPr="008F71D0">
        <w:rPr>
          <w:rFonts w:ascii="Verdana" w:hAnsi="Verdana"/>
          <w:bCs/>
          <w:sz w:val="20"/>
          <w:szCs w:val="20"/>
        </w:rPr>
        <w:t xml:space="preserve"> grudzień</w:t>
      </w:r>
      <w:r w:rsidRPr="00554C29">
        <w:rPr>
          <w:rFonts w:ascii="Verdana" w:hAnsi="Verdana"/>
          <w:bCs/>
          <w:sz w:val="20"/>
          <w:szCs w:val="20"/>
        </w:rPr>
        <w:t xml:space="preserve"> 2026)</w:t>
      </w:r>
    </w:p>
    <w:p w14:paraId="0C385EFE" w14:textId="77777777" w:rsidR="008F71D0" w:rsidRDefault="008F71D0" w:rsidP="00554C29">
      <w:pPr>
        <w:widowControl w:val="0"/>
        <w:ind w:right="1"/>
        <w:rPr>
          <w:rFonts w:ascii="Verdana" w:hAnsi="Verdana"/>
          <w:b/>
          <w:color w:val="FF0000"/>
          <w:sz w:val="20"/>
          <w:szCs w:val="20"/>
        </w:rPr>
      </w:pPr>
    </w:p>
    <w:p w14:paraId="270A9E61" w14:textId="4F690D84" w:rsidR="00554C29" w:rsidRDefault="008F71D0" w:rsidP="00554C29">
      <w:pPr>
        <w:widowControl w:val="0"/>
        <w:ind w:right="1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>Kryteria oceny ofert</w:t>
      </w:r>
    </w:p>
    <w:p w14:paraId="364C5B97" w14:textId="20F21809" w:rsidR="00917F22" w:rsidRPr="00917F22" w:rsidRDefault="00917F22" w:rsidP="00554C2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917F22">
        <w:rPr>
          <w:rFonts w:ascii="Verdana" w:hAnsi="Verdana"/>
          <w:b/>
          <w:sz w:val="20"/>
          <w:szCs w:val="20"/>
        </w:rPr>
        <w:t>Osoba wyznaczona do realizacji zamówienia</w:t>
      </w:r>
    </w:p>
    <w:p w14:paraId="79FF4117" w14:textId="716CB0E4" w:rsidR="00917F22" w:rsidRPr="00554C29" w:rsidRDefault="00917F22" w:rsidP="00917F22">
      <w:pPr>
        <w:widowControl w:val="0"/>
        <w:rPr>
          <w:rFonts w:ascii="Verdana" w:hAnsi="Verdana"/>
          <w:i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Oświadczam, że Pan/Pani</w:t>
      </w:r>
      <w:r w:rsidRPr="00554C29">
        <w:rPr>
          <w:rFonts w:ascii="Verdana" w:hAnsi="Verdana"/>
          <w:sz w:val="20"/>
          <w:szCs w:val="20"/>
          <w:highlight w:val="yellow"/>
        </w:rPr>
        <w:t>………………………………...</w:t>
      </w:r>
      <w:r w:rsidRPr="00554C29">
        <w:rPr>
          <w:rFonts w:ascii="Verdana" w:hAnsi="Verdana"/>
          <w:sz w:val="20"/>
          <w:szCs w:val="20"/>
        </w:rPr>
        <w:t xml:space="preserve"> </w:t>
      </w:r>
      <w:r w:rsidRPr="00554C29">
        <w:rPr>
          <w:rFonts w:ascii="Verdana" w:hAnsi="Verdana"/>
          <w:i/>
          <w:sz w:val="20"/>
          <w:szCs w:val="20"/>
        </w:rPr>
        <w:t>/</w:t>
      </w:r>
      <w:r w:rsidR="00C52250" w:rsidRPr="00C52250">
        <w:rPr>
          <w:rFonts w:ascii="Verdana" w:hAnsi="Verdana"/>
          <w:i/>
          <w:sz w:val="20"/>
          <w:szCs w:val="20"/>
          <w:highlight w:val="yellow"/>
        </w:rPr>
        <w:t>wpisać</w:t>
      </w:r>
      <w:r w:rsidR="00C52250">
        <w:rPr>
          <w:rFonts w:ascii="Verdana" w:hAnsi="Verdana"/>
          <w:i/>
          <w:sz w:val="20"/>
          <w:szCs w:val="20"/>
        </w:rPr>
        <w:t xml:space="preserve"> </w:t>
      </w:r>
      <w:r w:rsidRPr="00C52250">
        <w:rPr>
          <w:rFonts w:ascii="Verdana" w:hAnsi="Verdana"/>
          <w:i/>
          <w:sz w:val="20"/>
          <w:szCs w:val="20"/>
          <w:highlight w:val="yellow"/>
        </w:rPr>
        <w:t>imię i nazwisko</w:t>
      </w:r>
      <w:r w:rsidRPr="00554C29">
        <w:rPr>
          <w:rFonts w:ascii="Verdana" w:hAnsi="Verdana"/>
          <w:i/>
          <w:sz w:val="20"/>
          <w:szCs w:val="20"/>
        </w:rPr>
        <w:t xml:space="preserve">/ </w:t>
      </w:r>
      <w:r>
        <w:rPr>
          <w:rFonts w:ascii="Verdana" w:hAnsi="Verdana"/>
          <w:sz w:val="20"/>
          <w:szCs w:val="20"/>
        </w:rPr>
        <w:t>w</w:t>
      </w:r>
      <w:r w:rsidRPr="00554C29">
        <w:rPr>
          <w:rFonts w:ascii="Verdana" w:hAnsi="Verdana"/>
          <w:sz w:val="20"/>
          <w:szCs w:val="20"/>
        </w:rPr>
        <w:t xml:space="preserve"> ciągu trzech ostatnich lat przeprowadził/a</w:t>
      </w:r>
      <w:r>
        <w:rPr>
          <w:rFonts w:ascii="Verdana" w:hAnsi="Verdana"/>
          <w:sz w:val="20"/>
          <w:szCs w:val="20"/>
        </w:rPr>
        <w:t>:</w:t>
      </w:r>
    </w:p>
    <w:p w14:paraId="2E7F07FA" w14:textId="6D146721" w:rsidR="00917F22" w:rsidRDefault="00554C29" w:rsidP="00992AEE">
      <w:pPr>
        <w:widowControl w:val="0"/>
        <w:numPr>
          <w:ilvl w:val="0"/>
          <w:numId w:val="5"/>
        </w:numPr>
        <w:ind w:left="180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  <w:highlight w:val="yellow"/>
        </w:rPr>
        <w:t>…………</w:t>
      </w:r>
      <w:r w:rsidRPr="00554C29">
        <w:rPr>
          <w:rFonts w:ascii="Verdana" w:hAnsi="Verdana"/>
          <w:sz w:val="20"/>
          <w:szCs w:val="20"/>
        </w:rPr>
        <w:t xml:space="preserve">. szkolenia </w:t>
      </w:r>
      <w:r w:rsidRPr="00C52250">
        <w:rPr>
          <w:rFonts w:ascii="Verdana" w:hAnsi="Verdana"/>
          <w:i/>
          <w:sz w:val="20"/>
          <w:szCs w:val="20"/>
          <w:highlight w:val="yellow"/>
        </w:rPr>
        <w:t>/wpisać liczbę/</w:t>
      </w:r>
      <w:r w:rsidR="00917F22">
        <w:rPr>
          <w:rFonts w:ascii="Verdana" w:hAnsi="Verdana"/>
          <w:i/>
          <w:sz w:val="20"/>
          <w:szCs w:val="20"/>
        </w:rPr>
        <w:t xml:space="preserve"> </w:t>
      </w:r>
      <w:r w:rsidRPr="00554C29">
        <w:rPr>
          <w:rFonts w:ascii="Verdana" w:hAnsi="Verdana"/>
          <w:sz w:val="20"/>
          <w:szCs w:val="20"/>
        </w:rPr>
        <w:t>z</w:t>
      </w:r>
      <w:r w:rsidR="008F71D0">
        <w:rPr>
          <w:rFonts w:ascii="Verdana" w:hAnsi="Verdana"/>
          <w:sz w:val="20"/>
          <w:szCs w:val="20"/>
        </w:rPr>
        <w:t> </w:t>
      </w:r>
      <w:r w:rsidRPr="00554C29">
        <w:rPr>
          <w:rFonts w:ascii="Verdana" w:hAnsi="Verdana"/>
          <w:sz w:val="20"/>
          <w:szCs w:val="20"/>
        </w:rPr>
        <w:t xml:space="preserve">zakresu </w:t>
      </w:r>
      <w:r w:rsidR="008F71D0" w:rsidRPr="008F71D0">
        <w:rPr>
          <w:rFonts w:ascii="Verdana" w:hAnsi="Verdana"/>
          <w:sz w:val="20"/>
          <w:szCs w:val="20"/>
        </w:rPr>
        <w:t>obszaru umiędzynarodowienia</w:t>
      </w:r>
      <w:r w:rsidRPr="00554C29">
        <w:rPr>
          <w:rFonts w:ascii="Verdana" w:hAnsi="Verdana"/>
          <w:sz w:val="20"/>
          <w:szCs w:val="20"/>
        </w:rPr>
        <w:t>.</w:t>
      </w:r>
    </w:p>
    <w:p w14:paraId="5A846581" w14:textId="7118BE75" w:rsidR="00554C29" w:rsidRPr="00917F22" w:rsidRDefault="00917F22" w:rsidP="00992AEE">
      <w:pPr>
        <w:widowControl w:val="0"/>
        <w:numPr>
          <w:ilvl w:val="0"/>
          <w:numId w:val="5"/>
        </w:numPr>
        <w:ind w:left="1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co najmniej 5</w:t>
      </w:r>
      <w:r w:rsidR="00554C29" w:rsidRPr="00917F22">
        <w:rPr>
          <w:rFonts w:ascii="Verdana" w:hAnsi="Verdana"/>
          <w:color w:val="000000"/>
          <w:sz w:val="20"/>
          <w:szCs w:val="20"/>
        </w:rPr>
        <w:t xml:space="preserve"> szkoleń dla </w:t>
      </w:r>
      <w:r w:rsidR="00992AEE">
        <w:rPr>
          <w:rFonts w:ascii="Verdana" w:hAnsi="Verdana"/>
          <w:color w:val="000000"/>
          <w:sz w:val="20"/>
          <w:szCs w:val="20"/>
        </w:rPr>
        <w:t>uczelni wyższych i instytutów badawczych</w:t>
      </w:r>
      <w:r w:rsidR="00554C29" w:rsidRPr="00917F22">
        <w:rPr>
          <w:rFonts w:ascii="Verdana" w:hAnsi="Verdana"/>
          <w:color w:val="000000"/>
          <w:sz w:val="20"/>
          <w:szCs w:val="20"/>
        </w:rPr>
        <w:t xml:space="preserve"> </w:t>
      </w:r>
      <w:r w:rsidR="00C52250" w:rsidRPr="00C52250">
        <w:rPr>
          <w:rFonts w:ascii="Verdana" w:hAnsi="Verdana"/>
          <w:sz w:val="20"/>
          <w:szCs w:val="20"/>
        </w:rPr>
        <w:t xml:space="preserve">w zakresie budowania widoczności i wizerunku instytucji na </w:t>
      </w:r>
      <w:r w:rsidR="00992AEE">
        <w:rPr>
          <w:rFonts w:ascii="Verdana" w:hAnsi="Verdana"/>
          <w:sz w:val="20"/>
          <w:szCs w:val="20"/>
        </w:rPr>
        <w:t>arenie</w:t>
      </w:r>
      <w:r w:rsidR="00C52250" w:rsidRPr="00C52250">
        <w:rPr>
          <w:rFonts w:ascii="Verdana" w:hAnsi="Verdana"/>
          <w:sz w:val="20"/>
          <w:szCs w:val="20"/>
        </w:rPr>
        <w:t xml:space="preserve"> międzynarodow</w:t>
      </w:r>
      <w:r w:rsidR="00992AEE">
        <w:rPr>
          <w:rFonts w:ascii="Verdana" w:hAnsi="Verdana"/>
          <w:sz w:val="20"/>
          <w:szCs w:val="20"/>
        </w:rPr>
        <w:t>ej</w:t>
      </w:r>
      <w:r w:rsidR="008F71D0" w:rsidRPr="00917F22">
        <w:rPr>
          <w:rFonts w:ascii="Verdana" w:hAnsi="Verdana"/>
          <w:color w:val="000000"/>
          <w:sz w:val="20"/>
          <w:szCs w:val="20"/>
        </w:rPr>
        <w:t xml:space="preserve">: </w:t>
      </w:r>
      <w:r w:rsidR="00554C29" w:rsidRPr="00917F22">
        <w:rPr>
          <w:rFonts w:ascii="Verdana" w:hAnsi="Verdana"/>
          <w:b/>
          <w:bCs/>
          <w:color w:val="000000"/>
          <w:sz w:val="20"/>
          <w:szCs w:val="20"/>
        </w:rPr>
        <w:t xml:space="preserve">TAK </w:t>
      </w:r>
      <w:r w:rsidR="008F71D0" w:rsidRPr="00917F22">
        <w:rPr>
          <w:rFonts w:ascii="Verdana" w:hAnsi="Verdana"/>
          <w:b/>
          <w:bCs/>
          <w:color w:val="000000"/>
          <w:sz w:val="20"/>
          <w:szCs w:val="20"/>
        </w:rPr>
        <w:t>/</w:t>
      </w:r>
      <w:r w:rsidR="00554C29" w:rsidRPr="00917F22">
        <w:rPr>
          <w:rFonts w:ascii="Verdana" w:hAnsi="Verdana"/>
          <w:b/>
          <w:bCs/>
          <w:color w:val="000000"/>
          <w:sz w:val="20"/>
          <w:szCs w:val="20"/>
        </w:rPr>
        <w:t xml:space="preserve"> NIE</w:t>
      </w:r>
      <w:r w:rsidR="008F71D0" w:rsidRPr="00917F22">
        <w:rPr>
          <w:rFonts w:ascii="Verdana" w:hAnsi="Verdana"/>
          <w:b/>
          <w:bCs/>
          <w:color w:val="000000"/>
          <w:sz w:val="20"/>
          <w:szCs w:val="20"/>
        </w:rPr>
        <w:t>*</w:t>
      </w:r>
    </w:p>
    <w:p w14:paraId="2436EE2A" w14:textId="77777777" w:rsidR="00554C29" w:rsidRPr="00554C29" w:rsidRDefault="00554C29" w:rsidP="00554C29">
      <w:pPr>
        <w:widowControl w:val="0"/>
        <w:rPr>
          <w:rFonts w:ascii="Verdana" w:hAnsi="Verdana"/>
          <w:b/>
          <w:bCs/>
          <w:sz w:val="20"/>
          <w:szCs w:val="20"/>
        </w:rPr>
      </w:pPr>
    </w:p>
    <w:p w14:paraId="6A5B951A" w14:textId="37838C9C" w:rsidR="00554C29" w:rsidRPr="00554C29" w:rsidRDefault="00554C29" w:rsidP="00554C2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554C29">
        <w:rPr>
          <w:rFonts w:ascii="Verdana" w:hAnsi="Verdana"/>
          <w:b/>
          <w:sz w:val="20"/>
          <w:szCs w:val="20"/>
        </w:rPr>
        <w:t xml:space="preserve"> TAK/NIE</w:t>
      </w:r>
      <w:r w:rsidR="008F71D0">
        <w:rPr>
          <w:rFonts w:ascii="Verdana" w:hAnsi="Verdana"/>
          <w:b/>
          <w:sz w:val="20"/>
          <w:szCs w:val="20"/>
        </w:rPr>
        <w:t>*</w:t>
      </w:r>
    </w:p>
    <w:p w14:paraId="00E66D21" w14:textId="77777777" w:rsidR="008F71D0" w:rsidRDefault="008F71D0" w:rsidP="00554C29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D87B625" w14:textId="77777777" w:rsidR="008F71D0" w:rsidRPr="008F71D0" w:rsidRDefault="008F71D0" w:rsidP="008F71D0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i/>
          <w:iCs/>
          <w:sz w:val="20"/>
          <w:szCs w:val="20"/>
          <w:lang w:eastAsia="zh-CN"/>
        </w:rPr>
      </w:pPr>
      <w:r w:rsidRPr="00C52250">
        <w:rPr>
          <w:rFonts w:ascii="Verdana" w:eastAsia="Calibri" w:hAnsi="Verdana"/>
          <w:b/>
          <w:bCs/>
          <w:i/>
          <w:iCs/>
          <w:sz w:val="20"/>
          <w:szCs w:val="20"/>
          <w:lang w:eastAsia="zh-CN"/>
        </w:rPr>
        <w:t>*</w:t>
      </w:r>
      <w:r w:rsidRPr="008F71D0">
        <w:rPr>
          <w:rFonts w:ascii="Verdana" w:eastAsia="Calibri" w:hAnsi="Verdana"/>
          <w:i/>
          <w:iCs/>
          <w:sz w:val="20"/>
          <w:szCs w:val="20"/>
          <w:lang w:eastAsia="zh-CN"/>
        </w:rPr>
        <w:t>odpowiednie zakreślić</w:t>
      </w:r>
    </w:p>
    <w:p w14:paraId="589A2B9B" w14:textId="77777777" w:rsidR="008F71D0" w:rsidRPr="008F71D0" w:rsidRDefault="008F71D0" w:rsidP="00554C29">
      <w:pPr>
        <w:ind w:right="-47"/>
        <w:jc w:val="both"/>
        <w:rPr>
          <w:rFonts w:ascii="Verdana" w:hAnsi="Verdana"/>
          <w:bCs/>
          <w:sz w:val="20"/>
          <w:szCs w:val="20"/>
        </w:rPr>
      </w:pPr>
    </w:p>
    <w:p w14:paraId="5673EA19" w14:textId="4CB618E8" w:rsidR="00554C29" w:rsidRPr="00554C29" w:rsidRDefault="00554C29" w:rsidP="00554C29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554C29">
        <w:rPr>
          <w:rFonts w:ascii="Verdana" w:hAnsi="Verdana"/>
          <w:b/>
          <w:sz w:val="20"/>
          <w:szCs w:val="20"/>
        </w:rPr>
        <w:t xml:space="preserve">Termin płatności: </w:t>
      </w:r>
      <w:r w:rsidRPr="00554C29">
        <w:rPr>
          <w:rFonts w:ascii="Verdana" w:hAnsi="Verdana"/>
          <w:sz w:val="20"/>
          <w:szCs w:val="20"/>
        </w:rPr>
        <w:t>na podstawie faktury VAT w terminie</w:t>
      </w:r>
      <w:r w:rsidRPr="00554C29">
        <w:rPr>
          <w:rFonts w:ascii="Verdana" w:hAnsi="Verdana"/>
          <w:b/>
          <w:sz w:val="20"/>
          <w:szCs w:val="20"/>
        </w:rPr>
        <w:t xml:space="preserve">  </w:t>
      </w:r>
      <w:r w:rsidRPr="00554C29">
        <w:rPr>
          <w:rFonts w:ascii="Verdana" w:hAnsi="Verdana"/>
          <w:bCs/>
          <w:sz w:val="20"/>
          <w:szCs w:val="20"/>
        </w:rPr>
        <w:t xml:space="preserve">do 21 dni od dnia otrzymania faktury VAT wystawionej przez Wykonawcę. </w:t>
      </w:r>
      <w:r w:rsidRPr="00554C29">
        <w:rPr>
          <w:rFonts w:ascii="Verdana" w:eastAsia="Arial Unicode MS" w:hAnsi="Verdana"/>
          <w:sz w:val="20"/>
          <w:szCs w:val="20"/>
        </w:rPr>
        <w:t>Podstawą wystawienia faktury będzie podpisany przez Strony protokół odbioru usługi.</w:t>
      </w:r>
      <w:r w:rsidRPr="00554C29">
        <w:rPr>
          <w:rFonts w:ascii="Verdana" w:hAnsi="Verdana"/>
          <w:bCs/>
          <w:sz w:val="20"/>
          <w:szCs w:val="20"/>
        </w:rPr>
        <w:t xml:space="preserve"> Zapłata wynagrodzenia nastąpi przelewem na rachunek Sprzedawcy zawarty na dzień zlecenia przelewu w wykazie podmiotów o których mowa w art. 96b ust. 1) Ustawy o podatku od towarów i usług.</w:t>
      </w:r>
    </w:p>
    <w:p w14:paraId="32D50AA6" w14:textId="77777777" w:rsidR="008F71D0" w:rsidRDefault="008F71D0" w:rsidP="00554C29">
      <w:pPr>
        <w:rPr>
          <w:rFonts w:ascii="Verdana" w:hAnsi="Verdana"/>
          <w:b/>
          <w:sz w:val="20"/>
          <w:szCs w:val="20"/>
          <w:u w:val="single"/>
        </w:rPr>
      </w:pPr>
    </w:p>
    <w:p w14:paraId="37E8B140" w14:textId="22F52D3C" w:rsidR="00554C29" w:rsidRPr="00554C29" w:rsidRDefault="00554C29" w:rsidP="00554C29">
      <w:pPr>
        <w:rPr>
          <w:rFonts w:ascii="Verdana" w:hAnsi="Verdana"/>
          <w:b/>
          <w:sz w:val="20"/>
          <w:szCs w:val="20"/>
          <w:u w:val="single"/>
        </w:rPr>
      </w:pPr>
      <w:r w:rsidRPr="00554C29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4E4BADD" w14:textId="77777777" w:rsidR="00554C29" w:rsidRPr="00554C29" w:rsidRDefault="00554C29" w:rsidP="00554C2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554C29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5E1AF98" w14:textId="1D1EAB98" w:rsidR="00554C29" w:rsidRPr="00554C29" w:rsidRDefault="00554C29" w:rsidP="00554C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554C29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54C29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E19FEB6" w14:textId="32065BF5" w:rsidR="00554C29" w:rsidRPr="00554C29" w:rsidRDefault="00554C29" w:rsidP="00554C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4D5134" w14:textId="77777777" w:rsidR="00554C29" w:rsidRPr="00554C29" w:rsidRDefault="00554C29" w:rsidP="00554C29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554C29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30FD7F" w14:textId="77777777" w:rsidR="00554C29" w:rsidRPr="00554C29" w:rsidRDefault="00554C29" w:rsidP="00554C29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554C29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79E785" w14:textId="77777777" w:rsidR="00554C29" w:rsidRPr="00554C29" w:rsidRDefault="00554C29" w:rsidP="00554C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554C29" w:rsidRPr="00554C29" w14:paraId="439C19C0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3D938" w14:textId="77777777" w:rsidR="00554C29" w:rsidRPr="00554C29" w:rsidRDefault="00554C29" w:rsidP="00554C2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54C2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11594" w14:textId="77777777" w:rsidR="00554C29" w:rsidRPr="00554C29" w:rsidRDefault="00554C29" w:rsidP="00554C2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54C29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4C5BF9C" w14:textId="77777777" w:rsidR="00554C29" w:rsidRPr="00554C29" w:rsidRDefault="00554C29" w:rsidP="00554C2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54C29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48C6E" w14:textId="77777777" w:rsidR="00554C29" w:rsidRPr="00554C29" w:rsidRDefault="00554C29" w:rsidP="00554C2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54C29">
              <w:rPr>
                <w:rFonts w:ascii="Verdana" w:hAnsi="Verdana"/>
                <w:sz w:val="20"/>
                <w:szCs w:val="20"/>
              </w:rPr>
              <w:t>Nazwa podwykonawcy</w:t>
            </w:r>
            <w:r w:rsidRPr="00554C29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554C29" w:rsidRPr="00554C29" w14:paraId="3354649D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4A0A8" w14:textId="77777777" w:rsidR="00554C29" w:rsidRPr="00554C29" w:rsidRDefault="00554C29" w:rsidP="00554C2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438EE" w14:textId="77777777" w:rsidR="00554C29" w:rsidRPr="00554C29" w:rsidRDefault="00554C29" w:rsidP="00554C2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8CB84" w14:textId="77777777" w:rsidR="00554C29" w:rsidRPr="00554C29" w:rsidRDefault="00554C29" w:rsidP="00554C2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54C29" w:rsidRPr="00554C29" w14:paraId="5413E93F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4B6D2" w14:textId="77777777" w:rsidR="00554C29" w:rsidRPr="00554C29" w:rsidRDefault="00554C29" w:rsidP="00554C2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683B0" w14:textId="77777777" w:rsidR="00554C29" w:rsidRPr="00554C29" w:rsidRDefault="00554C29" w:rsidP="00554C2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6B1E8" w14:textId="77777777" w:rsidR="00554C29" w:rsidRPr="00554C29" w:rsidRDefault="00554C29" w:rsidP="00554C2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E7F92B" w14:textId="77777777" w:rsidR="00554C29" w:rsidRPr="00554C29" w:rsidRDefault="00554C29" w:rsidP="00554C29">
      <w:pPr>
        <w:jc w:val="both"/>
        <w:rPr>
          <w:rFonts w:ascii="Verdana" w:hAnsi="Verdana"/>
          <w:sz w:val="20"/>
          <w:szCs w:val="20"/>
        </w:rPr>
      </w:pPr>
    </w:p>
    <w:p w14:paraId="504EB3F2" w14:textId="77777777" w:rsidR="00554C29" w:rsidRPr="00554C29" w:rsidRDefault="00554C29" w:rsidP="00554C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65A3622" w14:textId="77777777" w:rsidR="00554C29" w:rsidRPr="00554C29" w:rsidRDefault="00554C29" w:rsidP="00554C29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554C29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554C29">
        <w:rPr>
          <w:rFonts w:ascii="Verdana" w:hAnsi="Verdana"/>
          <w:b/>
          <w:bCs/>
          <w:kern w:val="32"/>
          <w:sz w:val="20"/>
          <w:szCs w:val="20"/>
        </w:rPr>
        <w:tab/>
      </w:r>
      <w:r w:rsidRPr="00554C29">
        <w:rPr>
          <w:rFonts w:ascii="Verdana" w:hAnsi="Verdana"/>
          <w:b/>
          <w:bCs/>
          <w:kern w:val="32"/>
          <w:sz w:val="20"/>
          <w:szCs w:val="20"/>
        </w:rPr>
        <w:tab/>
      </w:r>
      <w:r w:rsidRPr="00554C29">
        <w:rPr>
          <w:rFonts w:ascii="Verdana" w:hAnsi="Verdana"/>
          <w:b/>
          <w:bCs/>
          <w:kern w:val="32"/>
          <w:sz w:val="20"/>
          <w:szCs w:val="20"/>
        </w:rPr>
        <w:tab/>
      </w:r>
      <w:r w:rsidRPr="00554C29">
        <w:rPr>
          <w:rFonts w:ascii="Verdana" w:hAnsi="Verdana"/>
          <w:b/>
          <w:bCs/>
          <w:kern w:val="32"/>
          <w:sz w:val="20"/>
          <w:szCs w:val="20"/>
        </w:rPr>
        <w:tab/>
      </w:r>
      <w:r w:rsidRPr="00554C29">
        <w:rPr>
          <w:rFonts w:ascii="Verdana" w:hAnsi="Verdana"/>
          <w:b/>
          <w:bCs/>
          <w:kern w:val="32"/>
          <w:sz w:val="20"/>
          <w:szCs w:val="20"/>
        </w:rPr>
        <w:tab/>
      </w:r>
      <w:r w:rsidRPr="00554C29">
        <w:rPr>
          <w:rFonts w:ascii="Verdana" w:hAnsi="Verdana"/>
          <w:b/>
          <w:bCs/>
          <w:kern w:val="32"/>
          <w:sz w:val="20"/>
          <w:szCs w:val="20"/>
        </w:rPr>
        <w:tab/>
      </w:r>
      <w:r w:rsidRPr="00554C29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DDBB3C7" w14:textId="77777777" w:rsidR="00554C29" w:rsidRPr="00554C29" w:rsidRDefault="00554C29" w:rsidP="00554C29">
      <w:pPr>
        <w:tabs>
          <w:tab w:val="left" w:pos="426"/>
        </w:tabs>
        <w:ind w:right="1"/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 </w:t>
      </w:r>
      <w:r w:rsidRPr="00554C29">
        <w:rPr>
          <w:rFonts w:ascii="Verdana" w:hAnsi="Verdana"/>
          <w:sz w:val="20"/>
          <w:szCs w:val="20"/>
        </w:rPr>
        <w:tab/>
        <w:t xml:space="preserve"> upoważnienie dla powyżej wskazanych osób wynika z następującego (</w:t>
      </w:r>
      <w:proofErr w:type="spellStart"/>
      <w:r w:rsidRPr="00554C29">
        <w:rPr>
          <w:rFonts w:ascii="Verdana" w:hAnsi="Verdana"/>
          <w:sz w:val="20"/>
          <w:szCs w:val="20"/>
        </w:rPr>
        <w:t>ych</w:t>
      </w:r>
      <w:proofErr w:type="spellEnd"/>
      <w:r w:rsidRPr="00554C29">
        <w:rPr>
          <w:rFonts w:ascii="Verdana" w:hAnsi="Verdana"/>
          <w:sz w:val="20"/>
          <w:szCs w:val="20"/>
        </w:rPr>
        <w:t>) dokumentu(ów) ……………...........................……które dołączamy do oferty.</w:t>
      </w:r>
    </w:p>
    <w:p w14:paraId="708CDC31" w14:textId="77777777" w:rsidR="00554C29" w:rsidRPr="00554C29" w:rsidRDefault="00554C29" w:rsidP="00554C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załącznikami do niniejszej oferty są:</w:t>
      </w:r>
    </w:p>
    <w:p w14:paraId="66E82A3A" w14:textId="77777777" w:rsidR="00554C29" w:rsidRPr="00554C29" w:rsidRDefault="00554C29" w:rsidP="00554C2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3A8D898" w14:textId="77777777" w:rsidR="00554C29" w:rsidRPr="00554C29" w:rsidRDefault="00554C29" w:rsidP="00554C2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F8A4425" w14:textId="77777777" w:rsidR="00554C29" w:rsidRPr="00554C29" w:rsidRDefault="00554C29" w:rsidP="00554C2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6664FBE8" w14:textId="77777777" w:rsidR="00554C29" w:rsidRPr="00554C29" w:rsidRDefault="00554C29" w:rsidP="00554C2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54C2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B20E386" w14:textId="77777777" w:rsidR="00554C29" w:rsidRPr="00554C29" w:rsidRDefault="00554C29" w:rsidP="00554C29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47C56944" w14:textId="77777777" w:rsidR="00554C29" w:rsidRPr="00554C29" w:rsidRDefault="00554C29" w:rsidP="00554C29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</w:pPr>
    </w:p>
    <w:p w14:paraId="33C52E33" w14:textId="2E8A27DB" w:rsidR="008F71D0" w:rsidRDefault="00554C29" w:rsidP="008F71D0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554C29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 w:rsidRPr="00554C29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554C29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554C29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554C29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554C29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554C29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54C29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6133FCF0" w14:textId="77777777" w:rsidR="008F71D0" w:rsidRDefault="008F71D0" w:rsidP="008F71D0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</w:p>
    <w:sectPr w:rsidR="008F71D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BA874" w14:textId="77777777" w:rsidR="00144798" w:rsidRDefault="00144798">
      <w:r>
        <w:separator/>
      </w:r>
    </w:p>
  </w:endnote>
  <w:endnote w:type="continuationSeparator" w:id="0">
    <w:p w14:paraId="25C9997F" w14:textId="77777777" w:rsidR="00144798" w:rsidRDefault="0014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D65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88F70" w14:textId="77777777" w:rsidR="00144798" w:rsidRDefault="00144798">
      <w:r>
        <w:separator/>
      </w:r>
    </w:p>
  </w:footnote>
  <w:footnote w:type="continuationSeparator" w:id="0">
    <w:p w14:paraId="52437D8C" w14:textId="77777777" w:rsidR="00144798" w:rsidRDefault="0014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E14D4" w14:textId="77777777" w:rsidR="00554C29" w:rsidRPr="00554C29" w:rsidRDefault="00992AEE" w:rsidP="00554C29">
    <w:pPr>
      <w:pStyle w:val="Nagwek"/>
      <w:rPr>
        <w:sz w:val="22"/>
      </w:rPr>
    </w:pPr>
    <w:r>
      <w:rPr>
        <w:sz w:val="22"/>
      </w:rPr>
      <w:pict w14:anchorId="50CC44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8.25pt;height:48.75pt;visibility:visible;mso-wrap-style:square">
          <v:imagedata r:id="rId1" o:title=""/>
        </v:shape>
      </w:pict>
    </w:r>
  </w:p>
  <w:p w14:paraId="4EE5B5D2" w14:textId="6AE43B85" w:rsidR="00F53146" w:rsidRPr="00554C29" w:rsidRDefault="00F53146" w:rsidP="00554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51B02"/>
    <w:multiLevelType w:val="hybridMultilevel"/>
    <w:tmpl w:val="93A4939A"/>
    <w:lvl w:ilvl="0" w:tplc="28F6E73A">
      <w:start w:val="1"/>
      <w:numFmt w:val="decimal"/>
      <w:lvlText w:val="%1."/>
      <w:lvlJc w:val="left"/>
      <w:pPr>
        <w:ind w:left="720" w:hanging="360"/>
      </w:pPr>
      <w:rPr>
        <w:rFonts w:eastAsia="Calibri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97832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24580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1149434">
    <w:abstractNumId w:val="0"/>
  </w:num>
  <w:num w:numId="4" w16cid:durableId="975141039">
    <w:abstractNumId w:val="2"/>
  </w:num>
  <w:num w:numId="5" w16cid:durableId="11709469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67E"/>
    <w:rsid w:val="00012286"/>
    <w:rsid w:val="000405A4"/>
    <w:rsid w:val="000704FC"/>
    <w:rsid w:val="00071CCC"/>
    <w:rsid w:val="000B731D"/>
    <w:rsid w:val="000D6134"/>
    <w:rsid w:val="000E09C7"/>
    <w:rsid w:val="000F6589"/>
    <w:rsid w:val="00106636"/>
    <w:rsid w:val="00116EC6"/>
    <w:rsid w:val="00144798"/>
    <w:rsid w:val="001801DD"/>
    <w:rsid w:val="001B6278"/>
    <w:rsid w:val="001D4612"/>
    <w:rsid w:val="001E15E4"/>
    <w:rsid w:val="00207E98"/>
    <w:rsid w:val="002723B0"/>
    <w:rsid w:val="00302C48"/>
    <w:rsid w:val="00315A4A"/>
    <w:rsid w:val="00440BDA"/>
    <w:rsid w:val="004B7300"/>
    <w:rsid w:val="004C6753"/>
    <w:rsid w:val="00523E18"/>
    <w:rsid w:val="00554C29"/>
    <w:rsid w:val="00560BE6"/>
    <w:rsid w:val="00595C87"/>
    <w:rsid w:val="005D2C65"/>
    <w:rsid w:val="005E6D94"/>
    <w:rsid w:val="00616299"/>
    <w:rsid w:val="0063384F"/>
    <w:rsid w:val="00643C6F"/>
    <w:rsid w:val="00646202"/>
    <w:rsid w:val="0065174A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71D0"/>
    <w:rsid w:val="0091067E"/>
    <w:rsid w:val="00917F22"/>
    <w:rsid w:val="00970FE4"/>
    <w:rsid w:val="00992AEE"/>
    <w:rsid w:val="00A0022B"/>
    <w:rsid w:val="00A346FE"/>
    <w:rsid w:val="00A47B4D"/>
    <w:rsid w:val="00A83018"/>
    <w:rsid w:val="00AE60E1"/>
    <w:rsid w:val="00B774DC"/>
    <w:rsid w:val="00C52250"/>
    <w:rsid w:val="00C969A6"/>
    <w:rsid w:val="00CA7D36"/>
    <w:rsid w:val="00D24208"/>
    <w:rsid w:val="00D60C38"/>
    <w:rsid w:val="00D66893"/>
    <w:rsid w:val="00D7113E"/>
    <w:rsid w:val="00D90ACB"/>
    <w:rsid w:val="00DC1500"/>
    <w:rsid w:val="00E44371"/>
    <w:rsid w:val="00E65693"/>
    <w:rsid w:val="00E949B0"/>
    <w:rsid w:val="00EC0BEA"/>
    <w:rsid w:val="00F00591"/>
    <w:rsid w:val="00F471D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6364EF"/>
  <w15:chartTrackingRefBased/>
  <w15:docId w15:val="{BE66DA41-9AB2-40F8-B058-C03B743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563</Words>
  <Characters>4407</Characters>
  <Application>Microsoft Office Word</Application>
  <DocSecurity>0</DocSecurity>
  <Lines>107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2026-04-14T09:38:00Z</cp:lastPrinted>
  <dcterms:created xsi:type="dcterms:W3CDTF">2026-04-14T09:38:00Z</dcterms:created>
  <dcterms:modified xsi:type="dcterms:W3CDTF">2026-04-14T09:38:00Z</dcterms:modified>
</cp:coreProperties>
</file>