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6F8F0D" w14:textId="2FF40D88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8B429B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D6F6D43" w14:textId="77777777" w:rsidR="00B00CE8" w:rsidRDefault="00B00CE8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48A1E927" w14:textId="78C9B69C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67C0DF31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057D6A">
        <w:rPr>
          <w:rFonts w:ascii="Times New Roman" w:hAnsi="Times New Roman"/>
        </w:rPr>
        <w:t>202</w:t>
      </w:r>
      <w:r w:rsidR="00B00CE8">
        <w:rPr>
          <w:rFonts w:ascii="Times New Roman" w:hAnsi="Times New Roman"/>
        </w:rPr>
        <w:t>4</w:t>
      </w:r>
      <w:r w:rsidR="00057D6A">
        <w:rPr>
          <w:rFonts w:ascii="Times New Roman" w:hAnsi="Times New Roman"/>
        </w:rPr>
        <w:t>.</w:t>
      </w:r>
      <w:r w:rsidR="00B00CE8">
        <w:rPr>
          <w:rFonts w:ascii="Times New Roman" w:hAnsi="Times New Roman"/>
        </w:rPr>
        <w:t>320</w:t>
      </w:r>
      <w:r w:rsidR="004A52F1" w:rsidRPr="004A52F1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A59C304" w14:textId="684F4F95" w:rsidR="00D77447" w:rsidRDefault="00F11558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bCs/>
          <w:lang w:eastAsia="pl-PL"/>
        </w:rPr>
      </w:pPr>
      <w:r w:rsidRPr="00F11558">
        <w:rPr>
          <w:rFonts w:ascii="Verdana" w:eastAsia="Verdana" w:hAnsi="Verdana" w:cs="Verdana"/>
          <w:sz w:val="20"/>
          <w:szCs w:val="20"/>
        </w:rPr>
        <w:t xml:space="preserve">Świadczenie usług w zakresie wyszukiwania, rezerwacji, zakupu i dostarczenia biletów lotniczych </w:t>
      </w:r>
      <w:r w:rsidR="007B5918" w:rsidRPr="007B5918">
        <w:rPr>
          <w:rFonts w:ascii="Verdana" w:eastAsia="Verdana" w:hAnsi="Verdana" w:cs="Verdana"/>
          <w:sz w:val="20"/>
          <w:szCs w:val="20"/>
        </w:rPr>
        <w:t xml:space="preserve">dla </w:t>
      </w:r>
      <w:r w:rsidRPr="00F11558">
        <w:rPr>
          <w:rFonts w:ascii="Verdana" w:eastAsia="Verdana" w:hAnsi="Verdana" w:cs="Verdana"/>
          <w:sz w:val="20"/>
          <w:szCs w:val="20"/>
        </w:rPr>
        <w:t>projektu NAWA UNIVERSEH Plus! oraz NAWA UNIVERSEH Open - KC-DE-zp.25.130.2026</w:t>
      </w:r>
    </w:p>
    <w:p w14:paraId="1F94EBA1" w14:textId="3C0802A2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5370DB72" w14:textId="77777777" w:rsidR="001A7C64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  <w:sectPr w:rsidR="001A7C64" w:rsidSect="00E7155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426" w:right="1417" w:bottom="1417" w:left="1417" w:header="284" w:footer="363" w:gutter="0"/>
          <w:cols w:space="708"/>
          <w:docGrid w:linePitch="360"/>
        </w:sect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bookmarkEnd w:id="1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bookmarkEnd w:id="0"/>
    <w:p w14:paraId="2E3005AB" w14:textId="77777777" w:rsidR="002F0A95" w:rsidRPr="00CD15DD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03563AC8" w14:textId="0E6D1FA0" w:rsidR="002F0A95" w:rsidRPr="00CD15DD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podpisem elektronicznym lub podpisem zaufanym lub </w:t>
      </w:r>
      <w:r w:rsidR="004C3826"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elektronicznym </w:t>
      </w: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1A7C64">
      <w:pgSz w:w="11906" w:h="16838"/>
      <w:pgMar w:top="425" w:right="1418" w:bottom="1418" w:left="1418" w:header="284" w:footer="3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C4E3CA" w14:textId="77777777" w:rsidR="00DD00AC" w:rsidRDefault="00DD00AC" w:rsidP="00025386">
      <w:pPr>
        <w:spacing w:after="0" w:line="240" w:lineRule="auto"/>
      </w:pPr>
      <w:r>
        <w:separator/>
      </w:r>
    </w:p>
  </w:endnote>
  <w:endnote w:type="continuationSeparator" w:id="0">
    <w:p w14:paraId="3D8AEAD2" w14:textId="77777777" w:rsidR="00DD00AC" w:rsidRDefault="00DD00A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837E4" w14:textId="77777777" w:rsidR="00E6729C" w:rsidRDefault="00E672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5D1AC" w14:textId="631261C4" w:rsidR="001A7C64" w:rsidRDefault="001A7C64">
    <w:pPr>
      <w:pStyle w:val="Stopka"/>
    </w:pP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0077AA3" wp14:editId="409E7919">
              <wp:simplePos x="0" y="0"/>
              <wp:positionH relativeFrom="column">
                <wp:posOffset>398834</wp:posOffset>
              </wp:positionH>
              <wp:positionV relativeFrom="paragraph">
                <wp:posOffset>485748</wp:posOffset>
              </wp:positionV>
              <wp:extent cx="4648200" cy="247650"/>
              <wp:effectExtent l="0" t="0" r="19050" b="19050"/>
              <wp:wrapNone/>
              <wp:docPr id="47742145" name="Pole tekstow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48200" cy="247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schemeClr val="bg1"/>
                        </a:solidFill>
                      </a:ln>
                    </wps:spPr>
                    <wps:txbx>
                      <w:txbxContent>
                        <w:p w14:paraId="39F867C0" w14:textId="77777777" w:rsidR="001A7C64" w:rsidRDefault="001A7C64" w:rsidP="001A7C64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UNIVERSEH ─ European Space University for Earth and Humanity is an alliance of</w:t>
                          </w:r>
                        </w:p>
                      </w:txbxContent>
                    </wps:txbx>
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077AA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1.4pt;margin-top:38.25pt;width:366pt;height:1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" fillcolor="white [3201]" strokecolor="white [3212]" strokeweight=".5pt">
              <v:textbox>
                <w:txbxContent>
                  <w:p w14:paraId="39F867C0" w14:textId="77777777" w:rsidR="001A7C64" w:rsidRDefault="001A7C64" w:rsidP="001A7C64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UNIVERSEH ─ European Space University for Earth and Humanity is an alliance of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D4235" w14:textId="77777777" w:rsidR="00E6729C" w:rsidRDefault="00E672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8F7CC6" w14:textId="77777777" w:rsidR="00DD00AC" w:rsidRDefault="00DD00AC" w:rsidP="00025386">
      <w:pPr>
        <w:spacing w:after="0" w:line="240" w:lineRule="auto"/>
      </w:pPr>
      <w:r>
        <w:separator/>
      </w:r>
    </w:p>
  </w:footnote>
  <w:footnote w:type="continuationSeparator" w:id="0">
    <w:p w14:paraId="58E1BDE9" w14:textId="77777777" w:rsidR="00DD00AC" w:rsidRDefault="00DD00A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ECD94" w14:textId="77777777" w:rsidR="00E6729C" w:rsidRDefault="00E672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0B0DF" w14:textId="78F30601" w:rsidR="00582EF6" w:rsidRDefault="00E6729C">
    <w:pPr>
      <w:pStyle w:val="Nagwek"/>
    </w:pPr>
    <w:r>
      <w:rPr>
        <w:noProof/>
      </w:rPr>
      <w:drawing>
        <wp:inline distT="0" distB="0" distL="0" distR="0" wp14:anchorId="1E3A5FA8" wp14:editId="40747D48">
          <wp:extent cx="1231900" cy="721995"/>
          <wp:effectExtent l="0" t="0" r="6350" b="1905"/>
          <wp:docPr id="14" name="Obraz 1" descr="\\scout.univ-toulouse.fr@SSL\DavWWWRoot\docs\ut.mmarcel\UNIVERSEH\2. Comms\1. Logo\Logo UNIVERSEH\RGB\UNL_Universeh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Obraz 14" descr="\\scout.univ-toulouse.fr@SSL\DavWWWRoot\docs\ut.mmarcel\UNIVERSEH\2. Comms\1. Logo\Logo UNIVERSEH\RGB\UNL_Universeh_RGB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721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4B3512" wp14:editId="103FD88C">
          <wp:extent cx="1968500" cy="238125"/>
          <wp:effectExtent l="0" t="0" r="0" b="9525"/>
          <wp:docPr id="7602310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02310" name="Obraz 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8500" cy="238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F369465" w14:textId="77777777" w:rsidR="00582EF6" w:rsidRDefault="00582EF6">
    <w:pPr>
      <w:pStyle w:val="Nagwek"/>
    </w:pPr>
  </w:p>
  <w:p w14:paraId="0FA8D0A8" w14:textId="0B3973A9" w:rsidR="00582EF6" w:rsidRDefault="00582EF6">
    <w:pPr>
      <w:pStyle w:val="Nagwek"/>
    </w:pPr>
    <w:r>
      <w:rPr>
        <w:noProof/>
      </w:rPr>
      <w:t xml:space="preserve">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2EFC2" w14:textId="77777777" w:rsidR="00E6729C" w:rsidRDefault="00E672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33646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06A71"/>
    <w:rsid w:val="00025386"/>
    <w:rsid w:val="000423B9"/>
    <w:rsid w:val="00057D6A"/>
    <w:rsid w:val="00084786"/>
    <w:rsid w:val="00091A31"/>
    <w:rsid w:val="000C7D41"/>
    <w:rsid w:val="0016158F"/>
    <w:rsid w:val="00184071"/>
    <w:rsid w:val="001A06E9"/>
    <w:rsid w:val="001A5CEF"/>
    <w:rsid w:val="001A7C64"/>
    <w:rsid w:val="001C2314"/>
    <w:rsid w:val="002128E4"/>
    <w:rsid w:val="00213980"/>
    <w:rsid w:val="0022617E"/>
    <w:rsid w:val="00260C68"/>
    <w:rsid w:val="00290D69"/>
    <w:rsid w:val="002C6D0F"/>
    <w:rsid w:val="002F0A95"/>
    <w:rsid w:val="0030724F"/>
    <w:rsid w:val="00323BE5"/>
    <w:rsid w:val="003270EB"/>
    <w:rsid w:val="003313EB"/>
    <w:rsid w:val="00350032"/>
    <w:rsid w:val="003830DB"/>
    <w:rsid w:val="00387029"/>
    <w:rsid w:val="00392117"/>
    <w:rsid w:val="004374F2"/>
    <w:rsid w:val="00460705"/>
    <w:rsid w:val="00485239"/>
    <w:rsid w:val="004A52F1"/>
    <w:rsid w:val="004C3826"/>
    <w:rsid w:val="004E27D7"/>
    <w:rsid w:val="0055145C"/>
    <w:rsid w:val="005624D8"/>
    <w:rsid w:val="00582EF6"/>
    <w:rsid w:val="005D2FB3"/>
    <w:rsid w:val="00620476"/>
    <w:rsid w:val="00657A47"/>
    <w:rsid w:val="006759AC"/>
    <w:rsid w:val="006812C9"/>
    <w:rsid w:val="006A0D00"/>
    <w:rsid w:val="007264BF"/>
    <w:rsid w:val="00745A44"/>
    <w:rsid w:val="007504F9"/>
    <w:rsid w:val="00761837"/>
    <w:rsid w:val="007666D6"/>
    <w:rsid w:val="007A25B2"/>
    <w:rsid w:val="007B5918"/>
    <w:rsid w:val="007D7B39"/>
    <w:rsid w:val="007F49A9"/>
    <w:rsid w:val="00805D88"/>
    <w:rsid w:val="00824D73"/>
    <w:rsid w:val="00830970"/>
    <w:rsid w:val="00865E0B"/>
    <w:rsid w:val="00866FB5"/>
    <w:rsid w:val="00881547"/>
    <w:rsid w:val="008B429B"/>
    <w:rsid w:val="008B797E"/>
    <w:rsid w:val="008E0486"/>
    <w:rsid w:val="008F2498"/>
    <w:rsid w:val="00900086"/>
    <w:rsid w:val="009311B1"/>
    <w:rsid w:val="0093388F"/>
    <w:rsid w:val="009E7E12"/>
    <w:rsid w:val="00A24575"/>
    <w:rsid w:val="00A56A6F"/>
    <w:rsid w:val="00A87380"/>
    <w:rsid w:val="00AF7375"/>
    <w:rsid w:val="00B00CE8"/>
    <w:rsid w:val="00B16FDC"/>
    <w:rsid w:val="00B42F90"/>
    <w:rsid w:val="00B77707"/>
    <w:rsid w:val="00BE3BCE"/>
    <w:rsid w:val="00BE7A4F"/>
    <w:rsid w:val="00CA7D53"/>
    <w:rsid w:val="00CB29AC"/>
    <w:rsid w:val="00CC42F9"/>
    <w:rsid w:val="00CD15DD"/>
    <w:rsid w:val="00D3075C"/>
    <w:rsid w:val="00D54030"/>
    <w:rsid w:val="00D55FC4"/>
    <w:rsid w:val="00D70112"/>
    <w:rsid w:val="00D77447"/>
    <w:rsid w:val="00D77AB3"/>
    <w:rsid w:val="00D9320D"/>
    <w:rsid w:val="00DC4842"/>
    <w:rsid w:val="00DC587A"/>
    <w:rsid w:val="00DC652A"/>
    <w:rsid w:val="00DD00AC"/>
    <w:rsid w:val="00DE3B21"/>
    <w:rsid w:val="00DE73DD"/>
    <w:rsid w:val="00E27ABB"/>
    <w:rsid w:val="00E67109"/>
    <w:rsid w:val="00E6729C"/>
    <w:rsid w:val="00E71559"/>
    <w:rsid w:val="00E76B58"/>
    <w:rsid w:val="00E77966"/>
    <w:rsid w:val="00E86D3B"/>
    <w:rsid w:val="00EB04DF"/>
    <w:rsid w:val="00ED0C58"/>
    <w:rsid w:val="00EF3368"/>
    <w:rsid w:val="00F11558"/>
    <w:rsid w:val="00F12681"/>
    <w:rsid w:val="00F334B4"/>
    <w:rsid w:val="00F81357"/>
    <w:rsid w:val="00FA0854"/>
    <w:rsid w:val="00FA6BD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C1624D-0D1F-4F64-B278-38E866601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281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Sylwia Lempart</cp:lastModifiedBy>
  <cp:revision>2</cp:revision>
  <cp:lastPrinted>2024-01-17T08:07:00Z</cp:lastPrinted>
  <dcterms:created xsi:type="dcterms:W3CDTF">2026-04-09T07:52:00Z</dcterms:created>
  <dcterms:modified xsi:type="dcterms:W3CDTF">2026-04-09T07:52:00Z</dcterms:modified>
</cp:coreProperties>
</file>