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15B18" w14:textId="731BBF05" w:rsidR="008D2AB8" w:rsidRPr="000A5ACE" w:rsidRDefault="008D2AB8" w:rsidP="000A5AC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b w:val="0"/>
          <w:sz w:val="20"/>
          <w:szCs w:val="20"/>
        </w:rPr>
        <w:tab/>
      </w:r>
      <w:r w:rsidRPr="000A5ACE">
        <w:rPr>
          <w:rFonts w:ascii="Verdana" w:hAnsi="Verdana"/>
          <w:sz w:val="20"/>
          <w:szCs w:val="20"/>
        </w:rPr>
        <w:t xml:space="preserve">Załącznik nr </w:t>
      </w:r>
      <w:r w:rsidR="00012286" w:rsidRPr="000A5ACE">
        <w:rPr>
          <w:rFonts w:ascii="Verdana" w:hAnsi="Verdana"/>
          <w:sz w:val="20"/>
          <w:szCs w:val="20"/>
        </w:rPr>
        <w:t>1</w:t>
      </w:r>
    </w:p>
    <w:p w14:paraId="0BF07D5E" w14:textId="77777777" w:rsidR="008D2AB8" w:rsidRPr="000A5ACE" w:rsidRDefault="008D2AB8" w:rsidP="000A5AC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40623DE" w14:textId="77777777" w:rsidR="008D2AB8" w:rsidRPr="000A5ACE" w:rsidRDefault="008D2AB8" w:rsidP="000A5AC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>FORMULARZ OFERTY</w:t>
      </w:r>
    </w:p>
    <w:p w14:paraId="1A9AAF47" w14:textId="77777777" w:rsidR="008D2AB8" w:rsidRPr="000A5ACE" w:rsidRDefault="008D2AB8" w:rsidP="000A5AC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B42F00A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1FF80C9" w14:textId="565E33BD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11FC47A2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654D690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FB81B71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A5ACE">
        <w:rPr>
          <w:rFonts w:ascii="Verdana" w:hAnsi="Verdana"/>
          <w:sz w:val="20"/>
          <w:szCs w:val="20"/>
          <w:lang w:val="de-DE"/>
        </w:rPr>
        <w:t>TEL.</w:t>
      </w:r>
      <w:r w:rsidRPr="000A5AC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501A2AD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A5ACE">
        <w:rPr>
          <w:rFonts w:ascii="Verdana" w:hAnsi="Verdana"/>
          <w:sz w:val="20"/>
          <w:szCs w:val="20"/>
          <w:lang w:val="de-DE"/>
        </w:rPr>
        <w:t xml:space="preserve">FAX </w:t>
      </w:r>
      <w:r w:rsidRPr="000A5AC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ACAC4E1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A5AC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FEFB326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A5AC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9B87040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0259110" w14:textId="77777777" w:rsidR="000A5ACE" w:rsidRDefault="000A5ACE" w:rsidP="000A5ACE">
      <w:pPr>
        <w:rPr>
          <w:rFonts w:ascii="Verdana" w:hAnsi="Verdana"/>
          <w:sz w:val="20"/>
          <w:szCs w:val="20"/>
        </w:rPr>
      </w:pPr>
    </w:p>
    <w:p w14:paraId="43B730F9" w14:textId="76F3C04F" w:rsidR="008D2AB8" w:rsidRPr="000A5ACE" w:rsidRDefault="008D2AB8" w:rsidP="000A5ACE">
      <w:pPr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Do: Nazwa i siedziba Zamawiającego:</w:t>
      </w:r>
    </w:p>
    <w:p w14:paraId="298433C1" w14:textId="578E0AE1" w:rsidR="009522A6" w:rsidRPr="000A5ACE" w:rsidRDefault="009522A6" w:rsidP="000A5ACE">
      <w:pPr>
        <w:ind w:right="-110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 xml:space="preserve">Akademia Górniczo </w:t>
      </w:r>
      <w:r w:rsidR="000A5ACE">
        <w:rPr>
          <w:rFonts w:ascii="Verdana" w:hAnsi="Verdana"/>
          <w:b/>
          <w:sz w:val="20"/>
          <w:szCs w:val="20"/>
        </w:rPr>
        <w:t>–</w:t>
      </w:r>
      <w:r w:rsidRPr="000A5ACE">
        <w:rPr>
          <w:rFonts w:ascii="Verdana" w:hAnsi="Verdana"/>
          <w:b/>
          <w:sz w:val="20"/>
          <w:szCs w:val="20"/>
        </w:rPr>
        <w:t xml:space="preserve"> Hutnicza</w:t>
      </w:r>
      <w:r w:rsidR="000A5ACE">
        <w:rPr>
          <w:rFonts w:ascii="Verdana" w:hAnsi="Verdana"/>
          <w:b/>
          <w:sz w:val="20"/>
          <w:szCs w:val="20"/>
        </w:rPr>
        <w:t xml:space="preserve"> </w:t>
      </w:r>
      <w:r w:rsidRPr="000A5ACE">
        <w:rPr>
          <w:rFonts w:ascii="Verdana" w:hAnsi="Verdana"/>
          <w:b/>
          <w:sz w:val="20"/>
          <w:szCs w:val="20"/>
        </w:rPr>
        <w:t>im. Stanisława Staszica w Krakowie</w:t>
      </w:r>
    </w:p>
    <w:p w14:paraId="4FC24409" w14:textId="77777777" w:rsidR="008D2AB8" w:rsidRPr="000A5ACE" w:rsidRDefault="009522A6" w:rsidP="000A5ACE">
      <w:pPr>
        <w:ind w:right="-110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>Dział Zamówień Publicznych</w:t>
      </w:r>
      <w:r w:rsidR="008D2AB8" w:rsidRPr="000A5ACE">
        <w:rPr>
          <w:rFonts w:ascii="Verdana" w:hAnsi="Verdana"/>
          <w:b/>
          <w:sz w:val="20"/>
          <w:szCs w:val="20"/>
        </w:rPr>
        <w:t xml:space="preserve">  </w:t>
      </w:r>
    </w:p>
    <w:p w14:paraId="5383E376" w14:textId="57C46A81" w:rsidR="008D2AB8" w:rsidRPr="000A5ACE" w:rsidRDefault="009522A6" w:rsidP="000A5ACE">
      <w:pPr>
        <w:ind w:right="-110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>Al. Mickiewicza</w:t>
      </w:r>
      <w:r w:rsidR="008D2AB8" w:rsidRPr="000A5ACE">
        <w:rPr>
          <w:rFonts w:ascii="Verdana" w:hAnsi="Verdana"/>
          <w:b/>
          <w:sz w:val="20"/>
          <w:szCs w:val="20"/>
        </w:rPr>
        <w:t xml:space="preserve"> </w:t>
      </w:r>
      <w:r w:rsidRPr="000A5ACE">
        <w:rPr>
          <w:rFonts w:ascii="Verdana" w:hAnsi="Verdana"/>
          <w:b/>
          <w:sz w:val="20"/>
          <w:szCs w:val="20"/>
        </w:rPr>
        <w:t>30</w:t>
      </w:r>
      <w:r w:rsidR="000A5ACE">
        <w:rPr>
          <w:rFonts w:ascii="Verdana" w:hAnsi="Verdana"/>
          <w:b/>
          <w:sz w:val="20"/>
          <w:szCs w:val="20"/>
        </w:rPr>
        <w:t xml:space="preserve">, </w:t>
      </w:r>
      <w:r w:rsidRPr="000A5ACE">
        <w:rPr>
          <w:rFonts w:ascii="Verdana" w:hAnsi="Verdana"/>
          <w:b/>
          <w:sz w:val="20"/>
          <w:szCs w:val="20"/>
        </w:rPr>
        <w:t>30-059</w:t>
      </w:r>
      <w:r w:rsidR="008D2AB8" w:rsidRPr="000A5ACE">
        <w:rPr>
          <w:rFonts w:ascii="Verdana" w:hAnsi="Verdana"/>
          <w:b/>
          <w:sz w:val="20"/>
          <w:szCs w:val="20"/>
        </w:rPr>
        <w:t xml:space="preserve"> </w:t>
      </w:r>
      <w:r w:rsidRPr="000A5ACE">
        <w:rPr>
          <w:rFonts w:ascii="Verdana" w:hAnsi="Verdana"/>
          <w:b/>
          <w:sz w:val="20"/>
          <w:szCs w:val="20"/>
        </w:rPr>
        <w:t>Kraków</w:t>
      </w:r>
      <w:r w:rsidR="008D2AB8" w:rsidRPr="000A5ACE">
        <w:rPr>
          <w:rFonts w:ascii="Verdana" w:hAnsi="Verdana"/>
          <w:b/>
          <w:sz w:val="20"/>
          <w:szCs w:val="20"/>
        </w:rPr>
        <w:t xml:space="preserve">,  </w:t>
      </w:r>
    </w:p>
    <w:p w14:paraId="05BA143E" w14:textId="77777777" w:rsidR="008D2AB8" w:rsidRPr="000A5ACE" w:rsidRDefault="008D2AB8" w:rsidP="000A5ACE">
      <w:pPr>
        <w:ind w:firstLine="3969"/>
        <w:rPr>
          <w:rFonts w:ascii="Verdana" w:hAnsi="Verdana"/>
          <w:b/>
          <w:sz w:val="20"/>
          <w:szCs w:val="20"/>
        </w:rPr>
      </w:pPr>
    </w:p>
    <w:p w14:paraId="4EA730FD" w14:textId="0A4AE39B" w:rsidR="008D2AB8" w:rsidRPr="000A5ACE" w:rsidRDefault="008D2AB8" w:rsidP="000A5AC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522A6" w:rsidRPr="000A5ACE">
        <w:rPr>
          <w:rFonts w:ascii="Verdana" w:hAnsi="Verdana"/>
          <w:b/>
          <w:sz w:val="20"/>
          <w:szCs w:val="20"/>
        </w:rPr>
        <w:t xml:space="preserve">Świadczenie usług w zakresie wyszukiwania, rezerwacji, zakupu i dostarczenia biletów lotniczych </w:t>
      </w:r>
      <w:r w:rsidR="00E7657D" w:rsidRPr="00E7657D">
        <w:rPr>
          <w:rFonts w:ascii="Verdana" w:hAnsi="Verdana"/>
          <w:b/>
          <w:sz w:val="20"/>
          <w:szCs w:val="20"/>
        </w:rPr>
        <w:t xml:space="preserve">dla </w:t>
      </w:r>
      <w:r w:rsidR="009522A6" w:rsidRPr="000A5ACE">
        <w:rPr>
          <w:rFonts w:ascii="Verdana" w:hAnsi="Verdana"/>
          <w:b/>
          <w:sz w:val="20"/>
          <w:szCs w:val="20"/>
        </w:rPr>
        <w:t>projektu NAWA UNIVERSEH Plus! oraz NAWA UNIVERSEH Open - KC-DE-zp.25.130.2026</w:t>
      </w:r>
      <w:r w:rsidRPr="000A5ACE">
        <w:rPr>
          <w:rFonts w:ascii="Verdana" w:hAnsi="Verdana"/>
          <w:b/>
          <w:sz w:val="20"/>
          <w:szCs w:val="20"/>
        </w:rPr>
        <w:t xml:space="preserve">, </w:t>
      </w:r>
      <w:r w:rsidRPr="000A5ACE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F0F4906" w14:textId="77777777" w:rsidR="008D2AB8" w:rsidRPr="000A5ACE" w:rsidRDefault="008D2AB8" w:rsidP="000A5AC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D7B9519" w14:textId="77777777" w:rsidR="000A5ACE" w:rsidRPr="000A5ACE" w:rsidRDefault="000A5ACE" w:rsidP="000A5ACE">
      <w:pPr>
        <w:jc w:val="both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0A5ACE">
        <w:rPr>
          <w:rFonts w:ascii="Verdana" w:hAnsi="Verdana"/>
          <w:b/>
          <w:sz w:val="20"/>
          <w:szCs w:val="20"/>
        </w:rPr>
        <w:t xml:space="preserve">………………………PLN, </w:t>
      </w:r>
    </w:p>
    <w:p w14:paraId="59139C53" w14:textId="77777777" w:rsidR="000A5ACE" w:rsidRPr="000A5ACE" w:rsidRDefault="000A5ACE" w:rsidP="000A5ACE">
      <w:p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 xml:space="preserve">(słownie: ……………………………………………………………………........... ) </w:t>
      </w:r>
    </w:p>
    <w:p w14:paraId="6060F77D" w14:textId="77777777" w:rsidR="000A5ACE" w:rsidRPr="000A5ACE" w:rsidRDefault="000A5ACE" w:rsidP="000A5ACE">
      <w:pPr>
        <w:jc w:val="both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 xml:space="preserve">Wysokość opłaty transakcyjnej brutto za wystawienie jednego biletu lotniczego: </w:t>
      </w:r>
      <w:bookmarkStart w:id="0" w:name="_Hlk102988132"/>
      <w:r w:rsidRPr="000A5ACE">
        <w:rPr>
          <w:rFonts w:ascii="Verdana" w:hAnsi="Verdana"/>
          <w:b/>
          <w:sz w:val="20"/>
          <w:szCs w:val="20"/>
        </w:rPr>
        <w:t xml:space="preserve">………………………PLN, </w:t>
      </w:r>
    </w:p>
    <w:p w14:paraId="0303605D" w14:textId="77777777" w:rsidR="000A5ACE" w:rsidRPr="000A5ACE" w:rsidRDefault="000A5ACE" w:rsidP="000A5ACE">
      <w:pPr>
        <w:jc w:val="both"/>
        <w:rPr>
          <w:rFonts w:ascii="Verdana" w:hAnsi="Verdana"/>
          <w:b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 xml:space="preserve">(słownie: ………………………………………………........... ) </w:t>
      </w:r>
    </w:p>
    <w:bookmarkEnd w:id="0"/>
    <w:p w14:paraId="33947D1E" w14:textId="6B5870D8" w:rsidR="000A5ACE" w:rsidRPr="000A5ACE" w:rsidRDefault="00B0062C" w:rsidP="000A5ACE">
      <w:pPr>
        <w:jc w:val="both"/>
        <w:rPr>
          <w:rFonts w:ascii="Verdana" w:hAnsi="Verdana"/>
          <w:sz w:val="20"/>
          <w:szCs w:val="20"/>
        </w:rPr>
      </w:pPr>
      <w:r w:rsidRPr="00B0062C">
        <w:rPr>
          <w:rFonts w:ascii="Verdana" w:hAnsi="Verdana"/>
          <w:b/>
          <w:sz w:val="20"/>
          <w:szCs w:val="20"/>
        </w:rPr>
        <w:t>Powyższ</w:t>
      </w:r>
      <w:r>
        <w:rPr>
          <w:rFonts w:ascii="Verdana" w:hAnsi="Verdana"/>
          <w:b/>
          <w:sz w:val="20"/>
          <w:szCs w:val="20"/>
        </w:rPr>
        <w:t>e</w:t>
      </w:r>
      <w:r w:rsidRPr="00B0062C">
        <w:rPr>
          <w:rFonts w:ascii="Verdana" w:hAnsi="Verdana"/>
          <w:b/>
          <w:sz w:val="20"/>
          <w:szCs w:val="20"/>
        </w:rPr>
        <w:t xml:space="preserve"> cen</w:t>
      </w:r>
      <w:r>
        <w:rPr>
          <w:rFonts w:ascii="Verdana" w:hAnsi="Verdana"/>
          <w:b/>
          <w:sz w:val="20"/>
          <w:szCs w:val="20"/>
        </w:rPr>
        <w:t>y</w:t>
      </w:r>
      <w:r w:rsidRPr="00B0062C">
        <w:rPr>
          <w:rFonts w:ascii="Verdana" w:hAnsi="Verdana"/>
          <w:b/>
          <w:sz w:val="20"/>
          <w:szCs w:val="20"/>
        </w:rPr>
        <w:t xml:space="preserve"> zawiera</w:t>
      </w:r>
      <w:r>
        <w:rPr>
          <w:rFonts w:ascii="Verdana" w:hAnsi="Verdana"/>
          <w:b/>
          <w:sz w:val="20"/>
          <w:szCs w:val="20"/>
        </w:rPr>
        <w:t>ją</w:t>
      </w:r>
      <w:r w:rsidRPr="00B0062C">
        <w:rPr>
          <w:rFonts w:ascii="Verdana" w:hAnsi="Verdana"/>
          <w:b/>
          <w:sz w:val="20"/>
          <w:szCs w:val="20"/>
        </w:rPr>
        <w:t xml:space="preserve"> właściwą stawkę podatku VAT</w:t>
      </w:r>
      <w:r w:rsidR="000A5ACE" w:rsidRPr="000A5ACE">
        <w:rPr>
          <w:rFonts w:ascii="Verdana" w:hAnsi="Verdana"/>
          <w:sz w:val="20"/>
          <w:szCs w:val="20"/>
        </w:rPr>
        <w:t xml:space="preserve"> </w:t>
      </w:r>
    </w:p>
    <w:p w14:paraId="4BAC76B6" w14:textId="77777777" w:rsidR="00B0062C" w:rsidRDefault="00B0062C" w:rsidP="000A5ACE">
      <w:p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</w:p>
    <w:p w14:paraId="6290BD9E" w14:textId="6AD6C0B9" w:rsidR="000A5ACE" w:rsidRPr="000A5ACE" w:rsidRDefault="000A5ACE" w:rsidP="000A5ACE">
      <w:p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 w:rsidRPr="000A5ACE">
        <w:rPr>
          <w:rFonts w:ascii="Verdana" w:hAnsi="Verdana"/>
          <w:b/>
          <w:bCs/>
          <w:color w:val="000000"/>
          <w:sz w:val="20"/>
          <w:szCs w:val="20"/>
          <w:u w:val="single"/>
        </w:rPr>
        <w:t>Oświadczamy, że:</w:t>
      </w:r>
    </w:p>
    <w:p w14:paraId="65C73F72" w14:textId="77777777" w:rsidR="000A5ACE" w:rsidRPr="000A5ACE" w:rsidRDefault="000A5ACE" w:rsidP="000A5ACE">
      <w:pPr>
        <w:numPr>
          <w:ilvl w:val="0"/>
          <w:numId w:val="5"/>
        </w:numPr>
        <w:tabs>
          <w:tab w:val="left" w:pos="426"/>
          <w:tab w:val="left" w:pos="2586"/>
        </w:tabs>
        <w:ind w:left="426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0A5ACE">
        <w:rPr>
          <w:rFonts w:ascii="Verdana" w:hAnsi="Verdana"/>
          <w:color w:val="000000"/>
          <w:sz w:val="20"/>
          <w:szCs w:val="20"/>
        </w:rPr>
        <w:t xml:space="preserve">posiadamy akredytację IATA uprawniającą do usługi w zakresie agencji sprzedaży pasażerskiej IATA– </w:t>
      </w:r>
      <w:r w:rsidRPr="000A5ACE">
        <w:rPr>
          <w:rFonts w:ascii="Verdana" w:hAnsi="Verdana"/>
          <w:b/>
          <w:color w:val="000000"/>
          <w:sz w:val="20"/>
          <w:szCs w:val="20"/>
          <w:u w:val="single"/>
        </w:rPr>
        <w:t xml:space="preserve">TAK/NIE* </w:t>
      </w:r>
      <w:r w:rsidRPr="000A5ACE">
        <w:rPr>
          <w:rFonts w:ascii="Verdana" w:hAnsi="Verdana"/>
          <w:bCs/>
          <w:color w:val="000000"/>
          <w:sz w:val="20"/>
          <w:szCs w:val="20"/>
          <w:u w:val="single"/>
        </w:rPr>
        <w:t>lub równoważną</w:t>
      </w:r>
      <w:r w:rsidRPr="000A5ACE">
        <w:rPr>
          <w:rFonts w:ascii="Verdana" w:hAnsi="Verdana"/>
          <w:b/>
          <w:color w:val="000000"/>
          <w:sz w:val="20"/>
          <w:szCs w:val="20"/>
          <w:u w:val="single"/>
        </w:rPr>
        <w:t xml:space="preserve"> </w:t>
      </w:r>
      <w:r w:rsidRPr="000A5ACE">
        <w:rPr>
          <w:rFonts w:ascii="Verdana" w:hAnsi="Verdana"/>
          <w:color w:val="000000"/>
          <w:sz w:val="20"/>
          <w:szCs w:val="20"/>
        </w:rPr>
        <w:t>………………………………………………(</w:t>
      </w:r>
      <w:r w:rsidRPr="000A5ACE">
        <w:rPr>
          <w:rFonts w:ascii="Verdana" w:hAnsi="Verdana"/>
          <w:i/>
          <w:color w:val="000000"/>
          <w:sz w:val="20"/>
          <w:szCs w:val="20"/>
        </w:rPr>
        <w:t>podać dane/ numer licencji</w:t>
      </w:r>
      <w:r w:rsidRPr="000A5ACE">
        <w:rPr>
          <w:rFonts w:ascii="Verdana" w:hAnsi="Verdana"/>
          <w:color w:val="000000"/>
          <w:sz w:val="20"/>
          <w:szCs w:val="20"/>
        </w:rPr>
        <w:t xml:space="preserve">) </w:t>
      </w:r>
      <w:r w:rsidRPr="000A5ACE">
        <w:rPr>
          <w:rFonts w:ascii="Verdana" w:hAnsi="Verdana"/>
          <w:b/>
          <w:color w:val="000000"/>
          <w:sz w:val="20"/>
          <w:szCs w:val="20"/>
          <w:u w:val="single"/>
        </w:rPr>
        <w:t>TAK/NIE*</w:t>
      </w:r>
    </w:p>
    <w:p w14:paraId="27D9EB95" w14:textId="77777777" w:rsidR="000A5ACE" w:rsidRPr="000A5ACE" w:rsidRDefault="000A5ACE" w:rsidP="000A5ACE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20"/>
          <w:szCs w:val="20"/>
        </w:rPr>
      </w:pPr>
    </w:p>
    <w:p w14:paraId="6E2F6D92" w14:textId="77777777" w:rsidR="000A5ACE" w:rsidRPr="000A5ACE" w:rsidRDefault="000A5ACE" w:rsidP="000A5ACE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0A5ACE">
        <w:rPr>
          <w:rFonts w:ascii="Verdana" w:hAnsi="Verdana"/>
          <w:b/>
          <w:sz w:val="20"/>
          <w:szCs w:val="20"/>
          <w:u w:val="single"/>
        </w:rPr>
        <w:t>Kryterium oceny ofert:</w:t>
      </w:r>
    </w:p>
    <w:p w14:paraId="2C8B6DF4" w14:textId="77777777" w:rsidR="000A5ACE" w:rsidRPr="000A5ACE" w:rsidRDefault="000A5ACE" w:rsidP="000A5ACE">
      <w:pPr>
        <w:jc w:val="both"/>
        <w:rPr>
          <w:rFonts w:ascii="Verdana" w:hAnsi="Verdana"/>
          <w:bCs/>
          <w:sz w:val="20"/>
          <w:szCs w:val="20"/>
        </w:rPr>
      </w:pPr>
      <w:r w:rsidRPr="000A5ACE">
        <w:rPr>
          <w:rFonts w:ascii="Verdana" w:hAnsi="Verdana"/>
          <w:bCs/>
          <w:sz w:val="20"/>
          <w:szCs w:val="20"/>
        </w:rPr>
        <w:t xml:space="preserve">Czas dostarczenia/przesyłania rezerwacji, począwszy od momentu złożenia zamówienia przez Zamawiającego  </w:t>
      </w:r>
      <w:r w:rsidRPr="000A5ACE">
        <w:rPr>
          <w:rFonts w:ascii="Verdana" w:hAnsi="Verdana"/>
          <w:b/>
          <w:sz w:val="20"/>
          <w:szCs w:val="20"/>
          <w:highlight w:val="yellow"/>
        </w:rPr>
        <w:t>do</w:t>
      </w:r>
      <w:r w:rsidRPr="000A5ACE">
        <w:rPr>
          <w:rFonts w:ascii="Verdana" w:hAnsi="Verdana"/>
          <w:b/>
          <w:sz w:val="20"/>
          <w:szCs w:val="20"/>
        </w:rPr>
        <w:t xml:space="preserve"> </w:t>
      </w:r>
      <w:r w:rsidRPr="000A5ACE">
        <w:rPr>
          <w:rFonts w:ascii="Verdana" w:hAnsi="Verdana"/>
          <w:b/>
          <w:sz w:val="20"/>
          <w:szCs w:val="20"/>
          <w:highlight w:val="yellow"/>
        </w:rPr>
        <w:t>…………godzin</w:t>
      </w:r>
      <w:r w:rsidRPr="000A5ACE">
        <w:rPr>
          <w:rFonts w:ascii="Verdana" w:hAnsi="Verdana"/>
          <w:b/>
          <w:sz w:val="20"/>
          <w:szCs w:val="20"/>
        </w:rPr>
        <w:t xml:space="preserve">  </w:t>
      </w:r>
      <w:r w:rsidRPr="000A5ACE">
        <w:rPr>
          <w:rFonts w:ascii="Verdana" w:hAnsi="Verdana"/>
          <w:i/>
          <w:sz w:val="20"/>
          <w:szCs w:val="20"/>
        </w:rPr>
        <w:t>(proszę wpisać zgodnie z pkt 22.2.3 SWZ)</w:t>
      </w:r>
      <w:r w:rsidRPr="000A5ACE">
        <w:rPr>
          <w:rFonts w:ascii="Verdana" w:hAnsi="Verdana"/>
          <w:b/>
          <w:sz w:val="20"/>
          <w:szCs w:val="20"/>
        </w:rPr>
        <w:t xml:space="preserve">  </w:t>
      </w:r>
    </w:p>
    <w:p w14:paraId="7C06037A" w14:textId="77777777" w:rsidR="000A5ACE" w:rsidRPr="000A5ACE" w:rsidRDefault="000A5ACE" w:rsidP="000A5ACE">
      <w:pPr>
        <w:rPr>
          <w:rFonts w:ascii="Verdana" w:hAnsi="Verdana"/>
          <w:b/>
          <w:sz w:val="20"/>
          <w:szCs w:val="20"/>
        </w:rPr>
      </w:pPr>
    </w:p>
    <w:p w14:paraId="0DC0575C" w14:textId="532D46FF" w:rsidR="000A5ACE" w:rsidRPr="00E7657D" w:rsidRDefault="000A5ACE" w:rsidP="000A5ACE">
      <w:pPr>
        <w:rPr>
          <w:rFonts w:ascii="Verdana" w:hAnsi="Verdana"/>
          <w:bCs/>
          <w:color w:val="000000" w:themeColor="text1"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 xml:space="preserve">Termin realizacji umowy: </w:t>
      </w:r>
      <w:r w:rsidR="00956440">
        <w:rPr>
          <w:rFonts w:ascii="Verdana" w:hAnsi="Verdana"/>
          <w:bCs/>
          <w:sz w:val="20"/>
          <w:szCs w:val="20"/>
        </w:rPr>
        <w:t>do 12 miesięcy od daty podpisania umowy</w:t>
      </w:r>
      <w:r w:rsidRPr="00E7657D">
        <w:rPr>
          <w:rFonts w:ascii="Verdana" w:hAnsi="Verdana"/>
          <w:bCs/>
          <w:iCs/>
          <w:color w:val="000000" w:themeColor="text1"/>
          <w:sz w:val="20"/>
          <w:szCs w:val="20"/>
        </w:rPr>
        <w:t xml:space="preserve"> </w:t>
      </w:r>
      <w:r w:rsidRPr="00E7657D">
        <w:rPr>
          <w:rFonts w:ascii="Verdana" w:hAnsi="Verdana"/>
          <w:bCs/>
          <w:color w:val="000000" w:themeColor="text1"/>
          <w:sz w:val="20"/>
          <w:szCs w:val="20"/>
        </w:rPr>
        <w:t>lub do wyczerpania wartości umowy, w zależności od tego, które zdarzenie nastąpi pierwsze.</w:t>
      </w:r>
    </w:p>
    <w:p w14:paraId="26E4179A" w14:textId="77777777" w:rsidR="000A5ACE" w:rsidRPr="000A5ACE" w:rsidRDefault="000A5ACE" w:rsidP="000A5AC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76A24BF" w14:textId="77777777" w:rsidR="000A5ACE" w:rsidRPr="000A5ACE" w:rsidRDefault="000A5ACE" w:rsidP="000A5AC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b/>
          <w:sz w:val="20"/>
          <w:szCs w:val="20"/>
        </w:rPr>
        <w:t xml:space="preserve">Termin płatności: </w:t>
      </w:r>
      <w:r w:rsidRPr="000A5ACE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1076E5" w14:textId="77777777" w:rsidR="000A5ACE" w:rsidRPr="000A5ACE" w:rsidRDefault="000A5ACE" w:rsidP="000A5ACE">
      <w:pPr>
        <w:jc w:val="right"/>
        <w:rPr>
          <w:rFonts w:ascii="Verdana" w:hAnsi="Verdana"/>
          <w:sz w:val="20"/>
          <w:szCs w:val="20"/>
        </w:rPr>
      </w:pPr>
    </w:p>
    <w:p w14:paraId="38AE2248" w14:textId="77777777" w:rsidR="000A5ACE" w:rsidRPr="000A5ACE" w:rsidRDefault="000A5ACE" w:rsidP="000A5ACE">
      <w:pPr>
        <w:rPr>
          <w:rFonts w:ascii="Verdana" w:hAnsi="Verdana"/>
          <w:b/>
          <w:sz w:val="20"/>
          <w:szCs w:val="20"/>
          <w:u w:val="single"/>
        </w:rPr>
      </w:pPr>
      <w:r w:rsidRPr="000A5ACE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B65FE00" w14:textId="77777777" w:rsidR="000A5ACE" w:rsidRPr="000A5ACE" w:rsidRDefault="000A5ACE" w:rsidP="000A5AC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0A5AC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62CDF14F" w14:textId="77777777" w:rsidR="000A5ACE" w:rsidRPr="000A5ACE" w:rsidRDefault="000A5ACE" w:rsidP="000A5AC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0A5AC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5ACE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1AF3D18" w14:textId="77777777" w:rsidR="000A5ACE" w:rsidRPr="000A5ACE" w:rsidRDefault="000A5ACE" w:rsidP="000A5AC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lastRenderedPageBreak/>
        <w:t>Oświadczam, że wypełniłem obowiązki informacyjne przewidziane w art. 13 lub art. 14 RODO</w:t>
      </w:r>
      <w:r w:rsidRPr="000A5ACE">
        <w:rPr>
          <w:rFonts w:ascii="Verdana" w:hAnsi="Verdana"/>
          <w:sz w:val="20"/>
          <w:szCs w:val="20"/>
          <w:vertAlign w:val="superscript"/>
        </w:rPr>
        <w:t>1</w:t>
      </w:r>
      <w:r w:rsidRPr="000A5ACE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0A5ACE">
        <w:rPr>
          <w:rFonts w:ascii="Verdana" w:hAnsi="Verdana"/>
          <w:sz w:val="20"/>
          <w:szCs w:val="20"/>
          <w:vertAlign w:val="superscript"/>
        </w:rPr>
        <w:t>2</w:t>
      </w:r>
      <w:r w:rsidRPr="000A5ACE">
        <w:rPr>
          <w:rFonts w:ascii="Verdana" w:hAnsi="Verdana"/>
          <w:sz w:val="20"/>
          <w:szCs w:val="20"/>
        </w:rPr>
        <w:t xml:space="preserve"> </w:t>
      </w:r>
    </w:p>
    <w:p w14:paraId="0AC76996" w14:textId="77777777" w:rsidR="000A5ACE" w:rsidRPr="000A5ACE" w:rsidRDefault="000A5ACE" w:rsidP="000A5AC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A5ACE">
        <w:rPr>
          <w:rFonts w:ascii="Verdana" w:hAnsi="Verdana"/>
          <w:i/>
          <w:sz w:val="16"/>
          <w:szCs w:val="16"/>
          <w:vertAlign w:val="superscript"/>
        </w:rPr>
        <w:t>1</w:t>
      </w:r>
      <w:r w:rsidRPr="000A5ACE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A44E2" w14:textId="77777777" w:rsidR="000A5ACE" w:rsidRPr="000A5ACE" w:rsidRDefault="000A5ACE" w:rsidP="000A5AC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A5ACE">
        <w:rPr>
          <w:rFonts w:ascii="Verdana" w:hAnsi="Verdana"/>
          <w:i/>
          <w:sz w:val="16"/>
          <w:szCs w:val="16"/>
          <w:vertAlign w:val="superscript"/>
        </w:rPr>
        <w:t>2</w:t>
      </w:r>
      <w:r w:rsidRPr="000A5ACE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A15E14" w14:textId="77777777" w:rsidR="000A5ACE" w:rsidRPr="000A5ACE" w:rsidRDefault="000A5ACE" w:rsidP="000A5AC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0A5ACE">
        <w:rPr>
          <w:rFonts w:ascii="Verdana" w:hAnsi="Verdana"/>
          <w:sz w:val="20"/>
          <w:szCs w:val="20"/>
        </w:rPr>
        <w:t>ppkt</w:t>
      </w:r>
      <w:proofErr w:type="spellEnd"/>
      <w:r w:rsidRPr="000A5ACE">
        <w:rPr>
          <w:rFonts w:ascii="Verdana" w:hAnsi="Verdana"/>
          <w:sz w:val="20"/>
          <w:szCs w:val="20"/>
        </w:rPr>
        <w:t>. 4 SWZ spełniamy osobiście/ powołujemy się na zasoby podmiotu trzeciego w następującym zakresie*: ………………………………………………………………</w:t>
      </w:r>
    </w:p>
    <w:p w14:paraId="50A30626" w14:textId="77777777" w:rsidR="000A5ACE" w:rsidRPr="000A5ACE" w:rsidRDefault="000A5ACE" w:rsidP="000A5AC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A5ACE" w:rsidRPr="000A5ACE" w14:paraId="71F9856C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2FB454" w14:textId="77777777" w:rsidR="000A5ACE" w:rsidRPr="000A5ACE" w:rsidRDefault="000A5ACE" w:rsidP="000A5AC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25A9CB" w14:textId="77777777" w:rsidR="000A5ACE" w:rsidRPr="000A5ACE" w:rsidRDefault="000A5ACE" w:rsidP="000A5AC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FC22F" w14:textId="77777777" w:rsidR="000A5ACE" w:rsidRPr="000A5ACE" w:rsidRDefault="000A5ACE" w:rsidP="000A5AC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0A5ACE" w:rsidRPr="000A5ACE" w14:paraId="04DE177F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808649" w14:textId="77777777" w:rsidR="000A5ACE" w:rsidRPr="000A5ACE" w:rsidRDefault="000A5ACE" w:rsidP="000A5AC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AC5059" w14:textId="77777777" w:rsidR="000A5ACE" w:rsidRPr="000A5ACE" w:rsidRDefault="000A5ACE" w:rsidP="000A5AC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33828" w14:textId="77777777" w:rsidR="000A5ACE" w:rsidRPr="000A5ACE" w:rsidRDefault="000A5ACE" w:rsidP="000A5AC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A5ACE" w:rsidRPr="000A5ACE" w14:paraId="09F8B6C1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38291E" w14:textId="77777777" w:rsidR="000A5ACE" w:rsidRPr="000A5ACE" w:rsidRDefault="000A5ACE" w:rsidP="000A5ACE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8E56C4" w14:textId="77777777" w:rsidR="000A5ACE" w:rsidRPr="000A5ACE" w:rsidRDefault="000A5ACE" w:rsidP="000A5AC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36224" w14:textId="77777777" w:rsidR="000A5ACE" w:rsidRPr="000A5ACE" w:rsidRDefault="000A5ACE" w:rsidP="000A5ACE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87BC04" w14:textId="77777777" w:rsidR="000A5ACE" w:rsidRPr="000A5ACE" w:rsidRDefault="000A5ACE" w:rsidP="000A5AC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5ACE" w:rsidRPr="000A5ACE" w14:paraId="0E7FE0C4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4BE3E" w14:textId="77777777" w:rsidR="000A5ACE" w:rsidRPr="000A5ACE" w:rsidRDefault="000A5ACE" w:rsidP="000A5A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333BA" w14:textId="77777777" w:rsidR="000A5ACE" w:rsidRPr="000A5ACE" w:rsidRDefault="000A5ACE" w:rsidP="000A5A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024534B" w14:textId="77777777" w:rsidR="000A5ACE" w:rsidRPr="000A5ACE" w:rsidRDefault="000A5ACE" w:rsidP="000A5A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C2D39" w14:textId="77777777" w:rsidR="000A5ACE" w:rsidRPr="000A5ACE" w:rsidRDefault="000A5ACE" w:rsidP="000A5A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A5ACE">
              <w:rPr>
                <w:rFonts w:ascii="Verdana" w:hAnsi="Verdana"/>
                <w:sz w:val="20"/>
                <w:szCs w:val="20"/>
              </w:rPr>
              <w:t>Nazwa podwykonawcy</w:t>
            </w:r>
            <w:r w:rsidRPr="000A5ACE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0A5ACE" w:rsidRPr="000A5ACE" w14:paraId="21F919A1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E78D2" w14:textId="77777777" w:rsidR="000A5ACE" w:rsidRPr="000A5ACE" w:rsidRDefault="000A5ACE" w:rsidP="000A5AC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E0448" w14:textId="77777777" w:rsidR="000A5ACE" w:rsidRPr="000A5ACE" w:rsidRDefault="000A5ACE" w:rsidP="000A5AC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6F887" w14:textId="77777777" w:rsidR="000A5ACE" w:rsidRPr="000A5ACE" w:rsidRDefault="000A5ACE" w:rsidP="000A5AC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A5ACE" w:rsidRPr="000A5ACE" w14:paraId="3398AB60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8ED02" w14:textId="77777777" w:rsidR="000A5ACE" w:rsidRPr="000A5ACE" w:rsidRDefault="000A5ACE" w:rsidP="000A5AC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9566C" w14:textId="77777777" w:rsidR="000A5ACE" w:rsidRPr="000A5ACE" w:rsidRDefault="000A5ACE" w:rsidP="000A5AC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527E7" w14:textId="77777777" w:rsidR="000A5ACE" w:rsidRPr="000A5ACE" w:rsidRDefault="000A5ACE" w:rsidP="000A5AC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2F34F6E" w14:textId="77777777" w:rsidR="000A5ACE" w:rsidRPr="000A5ACE" w:rsidRDefault="000A5ACE" w:rsidP="000A5AC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B3AE25D" w14:textId="77777777" w:rsidR="000A5ACE" w:rsidRPr="000A5ACE" w:rsidRDefault="000A5ACE" w:rsidP="000A5ACE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0A5ACE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  <w:r w:rsidRPr="000A5ACE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2D0AD47E" w14:textId="77777777" w:rsidR="000A5ACE" w:rsidRPr="000A5ACE" w:rsidRDefault="000A5ACE" w:rsidP="000A5AC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A5ACE">
        <w:rPr>
          <w:rFonts w:ascii="Verdana" w:hAnsi="Verdana"/>
          <w:sz w:val="20"/>
          <w:szCs w:val="20"/>
        </w:rPr>
        <w:tab/>
      </w:r>
      <w:r w:rsidRPr="000A5ACE">
        <w:rPr>
          <w:rFonts w:ascii="Verdana" w:hAnsi="Verdana"/>
          <w:sz w:val="20"/>
          <w:szCs w:val="20"/>
        </w:rPr>
        <w:tab/>
        <w:t xml:space="preserve"> </w:t>
      </w:r>
      <w:r w:rsidRPr="000A5ACE">
        <w:rPr>
          <w:rFonts w:ascii="Verdana" w:hAnsi="Verdana"/>
          <w:sz w:val="20"/>
          <w:szCs w:val="20"/>
        </w:rPr>
        <w:tab/>
      </w:r>
      <w:r w:rsidRPr="000A5ACE">
        <w:rPr>
          <w:rFonts w:ascii="Verdana" w:hAnsi="Verdana"/>
          <w:sz w:val="20"/>
          <w:szCs w:val="20"/>
        </w:rPr>
        <w:tab/>
        <w:t xml:space="preserve"> </w:t>
      </w:r>
    </w:p>
    <w:p w14:paraId="1386B3ED" w14:textId="77777777" w:rsidR="000A5ACE" w:rsidRPr="000A5ACE" w:rsidRDefault="000A5ACE" w:rsidP="000A5AC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0A5ACE">
        <w:rPr>
          <w:rFonts w:ascii="Verdana" w:hAnsi="Verdana"/>
          <w:sz w:val="20"/>
          <w:szCs w:val="20"/>
        </w:rPr>
        <w:t>ych</w:t>
      </w:r>
      <w:proofErr w:type="spellEnd"/>
      <w:r w:rsidRPr="000A5ACE">
        <w:rPr>
          <w:rFonts w:ascii="Verdana" w:hAnsi="Verdana"/>
          <w:sz w:val="20"/>
          <w:szCs w:val="20"/>
        </w:rPr>
        <w:t>) dokumentu(ów)</w:t>
      </w:r>
    </w:p>
    <w:p w14:paraId="31B14FE2" w14:textId="77777777" w:rsidR="000A5ACE" w:rsidRPr="000A5ACE" w:rsidRDefault="000A5ACE" w:rsidP="000A5ACE">
      <w:pPr>
        <w:jc w:val="both"/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A526132" w14:textId="77777777" w:rsidR="000A5ACE" w:rsidRPr="000A5ACE" w:rsidRDefault="000A5ACE" w:rsidP="000A5ACE">
      <w:pPr>
        <w:jc w:val="right"/>
        <w:rPr>
          <w:rFonts w:ascii="Verdana" w:hAnsi="Verdana"/>
          <w:sz w:val="20"/>
          <w:szCs w:val="20"/>
        </w:rPr>
      </w:pPr>
    </w:p>
    <w:p w14:paraId="4567C209" w14:textId="77777777" w:rsidR="000A5ACE" w:rsidRPr="000A5ACE" w:rsidRDefault="000A5ACE" w:rsidP="000A5ACE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0A5ACE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0A5ACE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0A5ACE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0A5ACE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0A5ACE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0A5ACE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0A5ACE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0A5ACE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388BAB50" w14:textId="77777777" w:rsidR="000A5ACE" w:rsidRPr="000A5ACE" w:rsidRDefault="000A5ACE" w:rsidP="000A5ACE">
      <w:pPr>
        <w:jc w:val="right"/>
        <w:rPr>
          <w:rFonts w:ascii="Verdana" w:hAnsi="Verdana"/>
          <w:sz w:val="20"/>
          <w:szCs w:val="20"/>
        </w:rPr>
      </w:pPr>
    </w:p>
    <w:p w14:paraId="6137DFF2" w14:textId="77777777" w:rsidR="000A5ACE" w:rsidRPr="000A5ACE" w:rsidRDefault="000A5ACE" w:rsidP="000A5ACE">
      <w:pPr>
        <w:rPr>
          <w:rFonts w:ascii="Verdana" w:hAnsi="Verdana"/>
          <w:sz w:val="20"/>
          <w:szCs w:val="20"/>
        </w:rPr>
      </w:pPr>
    </w:p>
    <w:p w14:paraId="3797367C" w14:textId="77777777" w:rsidR="000A5ACE" w:rsidRPr="000A5ACE" w:rsidRDefault="000A5ACE" w:rsidP="000A5ACE">
      <w:pPr>
        <w:rPr>
          <w:rFonts w:ascii="Verdana" w:hAnsi="Verdana"/>
          <w:sz w:val="20"/>
          <w:szCs w:val="20"/>
        </w:rPr>
      </w:pPr>
    </w:p>
    <w:p w14:paraId="3F11F848" w14:textId="77777777" w:rsidR="000A5ACE" w:rsidRPr="000A5ACE" w:rsidRDefault="000A5ACE" w:rsidP="000A5ACE">
      <w:pPr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*niepotrzebne skreślić</w:t>
      </w:r>
    </w:p>
    <w:p w14:paraId="2F6EB5B4" w14:textId="77777777" w:rsidR="000A5ACE" w:rsidRPr="000A5ACE" w:rsidRDefault="000A5ACE" w:rsidP="000A5ACE">
      <w:pPr>
        <w:rPr>
          <w:rFonts w:ascii="Verdana" w:hAnsi="Verdana"/>
          <w:sz w:val="20"/>
          <w:szCs w:val="20"/>
        </w:rPr>
      </w:pPr>
      <w:r w:rsidRPr="000A5ACE">
        <w:rPr>
          <w:rFonts w:ascii="Verdana" w:hAnsi="Verdana"/>
          <w:sz w:val="20"/>
          <w:szCs w:val="20"/>
        </w:rPr>
        <w:t>**jeżeli dotyczy</w:t>
      </w:r>
    </w:p>
    <w:p w14:paraId="453D822C" w14:textId="77777777" w:rsidR="000A5ACE" w:rsidRPr="000A5ACE" w:rsidRDefault="000A5ACE" w:rsidP="000A5ACE">
      <w:pPr>
        <w:rPr>
          <w:rFonts w:ascii="Verdana" w:hAnsi="Verdana"/>
          <w:sz w:val="20"/>
          <w:szCs w:val="20"/>
        </w:rPr>
      </w:pPr>
    </w:p>
    <w:p w14:paraId="63B7AC45" w14:textId="77777777" w:rsidR="000A5ACE" w:rsidRPr="000A5ACE" w:rsidRDefault="000A5ACE" w:rsidP="000A5ACE">
      <w:pPr>
        <w:rPr>
          <w:rFonts w:ascii="Verdana" w:hAnsi="Verdana"/>
          <w:sz w:val="20"/>
          <w:szCs w:val="20"/>
        </w:rPr>
      </w:pPr>
    </w:p>
    <w:p w14:paraId="0A025BC5" w14:textId="77777777" w:rsidR="00FE545C" w:rsidRPr="000A5ACE" w:rsidRDefault="00FE545C" w:rsidP="000A5ACE">
      <w:pPr>
        <w:jc w:val="right"/>
        <w:rPr>
          <w:rFonts w:ascii="Verdana" w:hAnsi="Verdana"/>
          <w:sz w:val="20"/>
          <w:szCs w:val="20"/>
        </w:rPr>
      </w:pPr>
    </w:p>
    <w:sectPr w:rsidR="00FE545C" w:rsidRPr="000A5A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6DF7C" w14:textId="77777777" w:rsidR="00EF0AB6" w:rsidRDefault="00EF0AB6">
      <w:r>
        <w:separator/>
      </w:r>
    </w:p>
  </w:endnote>
  <w:endnote w:type="continuationSeparator" w:id="0">
    <w:p w14:paraId="7F38064F" w14:textId="77777777" w:rsidR="00EF0AB6" w:rsidRDefault="00EF0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A4410" w14:textId="77777777" w:rsidR="009522A6" w:rsidRDefault="00952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8C4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66CD" w14:textId="77777777" w:rsidR="009522A6" w:rsidRDefault="00952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F7BC0" w14:textId="77777777" w:rsidR="00EF0AB6" w:rsidRDefault="00EF0AB6">
      <w:r>
        <w:separator/>
      </w:r>
    </w:p>
  </w:footnote>
  <w:footnote w:type="continuationSeparator" w:id="0">
    <w:p w14:paraId="71E1C55D" w14:textId="77777777" w:rsidR="00EF0AB6" w:rsidRDefault="00EF0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F312" w14:textId="77777777" w:rsidR="009522A6" w:rsidRDefault="00952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1DFD7" w14:textId="3B734D5D" w:rsidR="00F53146" w:rsidRPr="000A5ACE" w:rsidRDefault="00EF0AB6" w:rsidP="000A5ACE">
    <w:pPr>
      <w:pStyle w:val="Nagwek"/>
    </w:pPr>
    <w:r>
      <w:rPr>
        <w:noProof/>
      </w:rPr>
      <w:pict w14:anchorId="0B69FE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1026" type="#_x0000_t75" style="position:absolute;margin-left:325.25pt;margin-top:-10.35pt;width:155pt;height:18.75pt;z-index:251661312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</v:shape>
      </w:pict>
    </w:r>
    <w:r>
      <w:rPr>
        <w:noProof/>
      </w:rPr>
      <w:pict w14:anchorId="6515D705">
        <v:shape id="Obraz 14" o:spid="_x0000_s1025" type="#_x0000_t75" style="position:absolute;margin-left:191.95pt;margin-top:-30.05pt;width:97pt;height:56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UNL_Universeh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35F4" w14:textId="77777777" w:rsidR="009522A6" w:rsidRDefault="009522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55540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35049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5325055">
    <w:abstractNumId w:val="1"/>
  </w:num>
  <w:num w:numId="4" w16cid:durableId="1732727588">
    <w:abstractNumId w:val="3"/>
  </w:num>
  <w:num w:numId="5" w16cid:durableId="431895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584"/>
    <w:rsid w:val="00012286"/>
    <w:rsid w:val="00047A9E"/>
    <w:rsid w:val="000704FC"/>
    <w:rsid w:val="00071CCC"/>
    <w:rsid w:val="000A3B74"/>
    <w:rsid w:val="000A5AC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34170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22A6"/>
    <w:rsid w:val="00956440"/>
    <w:rsid w:val="00970FE4"/>
    <w:rsid w:val="00A0022B"/>
    <w:rsid w:val="00A346FE"/>
    <w:rsid w:val="00A47B4D"/>
    <w:rsid w:val="00A83018"/>
    <w:rsid w:val="00B0062C"/>
    <w:rsid w:val="00B72D53"/>
    <w:rsid w:val="00B774DC"/>
    <w:rsid w:val="00BA6D20"/>
    <w:rsid w:val="00BE52CC"/>
    <w:rsid w:val="00C969A6"/>
    <w:rsid w:val="00CA7D36"/>
    <w:rsid w:val="00D24208"/>
    <w:rsid w:val="00D60C38"/>
    <w:rsid w:val="00D66893"/>
    <w:rsid w:val="00D90ACB"/>
    <w:rsid w:val="00DC1500"/>
    <w:rsid w:val="00E304E0"/>
    <w:rsid w:val="00E44371"/>
    <w:rsid w:val="00E52584"/>
    <w:rsid w:val="00E7657D"/>
    <w:rsid w:val="00E949B0"/>
    <w:rsid w:val="00EC0BEA"/>
    <w:rsid w:val="00EF0AB6"/>
    <w:rsid w:val="00F00591"/>
    <w:rsid w:val="00F51688"/>
    <w:rsid w:val="00F53146"/>
    <w:rsid w:val="00F91018"/>
    <w:rsid w:val="00F938E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10E20"/>
  <w15:chartTrackingRefBased/>
  <w15:docId w15:val="{9152B38C-633B-48AB-A0E4-F2253AAC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673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2026-04-13T07:46:00Z</cp:lastPrinted>
  <dcterms:created xsi:type="dcterms:W3CDTF">2026-04-13T07:46:00Z</dcterms:created>
  <dcterms:modified xsi:type="dcterms:W3CDTF">2026-04-13T07:46:00Z</dcterms:modified>
</cp:coreProperties>
</file>