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D5E1143" w:rsidR="00C24737" w:rsidRPr="00B111AA" w:rsidRDefault="002B792A">
            <w:pPr>
              <w:spacing w:before="120" w:after="120" w:line="254" w:lineRule="auto"/>
              <w:ind w:left="0" w:right="0" w:firstLine="0"/>
              <w:jc w:val="left"/>
              <w:rPr>
                <w:rFonts w:ascii="Arial" w:hAnsi="Arial" w:cs="Arial"/>
                <w:bCs/>
                <w:sz w:val="18"/>
                <w:szCs w:val="18"/>
                <w:lang w:eastAsia="en-US"/>
              </w:rPr>
            </w:pPr>
            <w:r w:rsidRPr="002B792A">
              <w:rPr>
                <w:rFonts w:ascii="Arial" w:hAnsi="Arial" w:cs="Arial"/>
                <w:bCs/>
                <w:szCs w:val="20"/>
              </w:rPr>
              <w:t>Dostawa 3 szt. jednostek centralnych komputera dla potrzeb WTK – KC-DE-zp.25.131.2026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C76ED54"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AA5302">
              <w:rPr>
                <w:rFonts w:ascii="Arial" w:hAnsi="Arial" w:cs="Arial"/>
                <w:b/>
                <w:bCs/>
                <w:sz w:val="18"/>
                <w:szCs w:val="18"/>
                <w:lang w:eastAsia="en-US"/>
              </w:rPr>
              <w:t>25.1</w:t>
            </w:r>
            <w:r w:rsidR="007B72D4">
              <w:rPr>
                <w:rFonts w:ascii="Arial" w:hAnsi="Arial" w:cs="Arial"/>
                <w:b/>
                <w:bCs/>
                <w:sz w:val="18"/>
                <w:szCs w:val="18"/>
                <w:lang w:eastAsia="en-US"/>
              </w:rPr>
              <w:t>31</w:t>
            </w:r>
            <w:r w:rsidR="00AA5302">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5C15" w14:textId="77777777" w:rsidR="00B07F1C" w:rsidRDefault="00B07F1C">
      <w:pPr>
        <w:spacing w:after="0" w:line="240" w:lineRule="auto"/>
      </w:pPr>
      <w:r>
        <w:separator/>
      </w:r>
    </w:p>
  </w:endnote>
  <w:endnote w:type="continuationSeparator" w:id="0">
    <w:p w14:paraId="1F537561" w14:textId="77777777" w:rsidR="00B07F1C" w:rsidRDefault="00B0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3C947" w14:textId="77777777" w:rsidR="00B07F1C" w:rsidRDefault="00B07F1C">
      <w:pPr>
        <w:spacing w:after="0" w:line="244" w:lineRule="auto"/>
        <w:ind w:left="0" w:right="69" w:firstLine="0"/>
      </w:pPr>
      <w:r>
        <w:separator/>
      </w:r>
    </w:p>
  </w:footnote>
  <w:footnote w:type="continuationSeparator" w:id="0">
    <w:p w14:paraId="6E475074" w14:textId="77777777" w:rsidR="00B07F1C" w:rsidRDefault="00B07F1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5263A"/>
    <w:rsid w:val="001612F3"/>
    <w:rsid w:val="001726B7"/>
    <w:rsid w:val="001744A6"/>
    <w:rsid w:val="00181106"/>
    <w:rsid w:val="0018744C"/>
    <w:rsid w:val="0019214B"/>
    <w:rsid w:val="001A06CF"/>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B792A"/>
    <w:rsid w:val="002C21AA"/>
    <w:rsid w:val="002C6E5F"/>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4CA1"/>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0E92"/>
    <w:rsid w:val="006779E4"/>
    <w:rsid w:val="006828CA"/>
    <w:rsid w:val="0068766E"/>
    <w:rsid w:val="00692139"/>
    <w:rsid w:val="006A17E5"/>
    <w:rsid w:val="006B0DA1"/>
    <w:rsid w:val="006B790C"/>
    <w:rsid w:val="006C32D6"/>
    <w:rsid w:val="006C5C4B"/>
    <w:rsid w:val="006C789A"/>
    <w:rsid w:val="006D1D27"/>
    <w:rsid w:val="006D4596"/>
    <w:rsid w:val="006E29B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2D4"/>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06E8"/>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31D9"/>
    <w:rsid w:val="00A343B1"/>
    <w:rsid w:val="00A41F91"/>
    <w:rsid w:val="00A65C15"/>
    <w:rsid w:val="00A67D85"/>
    <w:rsid w:val="00A70749"/>
    <w:rsid w:val="00A77057"/>
    <w:rsid w:val="00AA1F95"/>
    <w:rsid w:val="00AA5302"/>
    <w:rsid w:val="00AB1FEF"/>
    <w:rsid w:val="00AB4178"/>
    <w:rsid w:val="00AC20D8"/>
    <w:rsid w:val="00AF1D8D"/>
    <w:rsid w:val="00AF2FB7"/>
    <w:rsid w:val="00B0346A"/>
    <w:rsid w:val="00B04303"/>
    <w:rsid w:val="00B058FA"/>
    <w:rsid w:val="00B07F1C"/>
    <w:rsid w:val="00B111AA"/>
    <w:rsid w:val="00B24DC2"/>
    <w:rsid w:val="00B3331E"/>
    <w:rsid w:val="00B444FE"/>
    <w:rsid w:val="00B6472C"/>
    <w:rsid w:val="00B67957"/>
    <w:rsid w:val="00B70E6A"/>
    <w:rsid w:val="00B73EA7"/>
    <w:rsid w:val="00B765C8"/>
    <w:rsid w:val="00B777CA"/>
    <w:rsid w:val="00B77B5F"/>
    <w:rsid w:val="00B97922"/>
    <w:rsid w:val="00BA38A9"/>
    <w:rsid w:val="00BA5922"/>
    <w:rsid w:val="00BA725D"/>
    <w:rsid w:val="00BC034E"/>
    <w:rsid w:val="00BC5FC0"/>
    <w:rsid w:val="00BC65D8"/>
    <w:rsid w:val="00BD0E86"/>
    <w:rsid w:val="00BD0E87"/>
    <w:rsid w:val="00BD4557"/>
    <w:rsid w:val="00BE4C2F"/>
    <w:rsid w:val="00BE6869"/>
    <w:rsid w:val="00BF2AE8"/>
    <w:rsid w:val="00C01365"/>
    <w:rsid w:val="00C128BE"/>
    <w:rsid w:val="00C20448"/>
    <w:rsid w:val="00C23C1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2025-08-01T12:56:00Z</cp:lastPrinted>
  <dcterms:created xsi:type="dcterms:W3CDTF">2026-04-08T09:59:00Z</dcterms:created>
  <dcterms:modified xsi:type="dcterms:W3CDTF">2026-04-09T13:17:00Z</dcterms:modified>
</cp:coreProperties>
</file>