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54F67" w14:textId="4A335D8F" w:rsidR="00FB7F50" w:rsidRPr="002245BE" w:rsidRDefault="004756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756A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756A6">
        <w:rPr>
          <w:sz w:val="22"/>
          <w:szCs w:val="22"/>
        </w:rPr>
        <w:t>2026-04-13</w:t>
      </w:r>
    </w:p>
    <w:p w14:paraId="13640A3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091FD6" w14:textId="77777777" w:rsidR="004756A6" w:rsidRPr="004756A6" w:rsidRDefault="004756A6" w:rsidP="00FB7F50">
      <w:pPr>
        <w:spacing w:after="40"/>
        <w:rPr>
          <w:b/>
          <w:bCs/>
          <w:sz w:val="22"/>
          <w:szCs w:val="22"/>
        </w:rPr>
      </w:pPr>
      <w:r w:rsidRPr="004756A6">
        <w:rPr>
          <w:b/>
          <w:bCs/>
          <w:sz w:val="22"/>
          <w:szCs w:val="22"/>
        </w:rPr>
        <w:t>Akademia Górniczo - Hutnicza</w:t>
      </w:r>
    </w:p>
    <w:p w14:paraId="134D38EC" w14:textId="77777777" w:rsidR="004756A6" w:rsidRPr="004756A6" w:rsidRDefault="004756A6" w:rsidP="00FB7F50">
      <w:pPr>
        <w:spacing w:after="40"/>
        <w:rPr>
          <w:b/>
          <w:bCs/>
          <w:sz w:val="22"/>
          <w:szCs w:val="22"/>
        </w:rPr>
      </w:pPr>
      <w:r w:rsidRPr="004756A6">
        <w:rPr>
          <w:b/>
          <w:bCs/>
          <w:sz w:val="22"/>
          <w:szCs w:val="22"/>
        </w:rPr>
        <w:t>im. Stanisława Staszica w Krakowie</w:t>
      </w:r>
    </w:p>
    <w:p w14:paraId="7FE7E997" w14:textId="148D6697" w:rsidR="00FB7F50" w:rsidRPr="002245BE" w:rsidRDefault="004756A6" w:rsidP="00FB7F50">
      <w:pPr>
        <w:spacing w:after="40"/>
        <w:rPr>
          <w:b/>
          <w:bCs/>
          <w:sz w:val="22"/>
          <w:szCs w:val="22"/>
        </w:rPr>
      </w:pPr>
      <w:r w:rsidRPr="004756A6">
        <w:rPr>
          <w:b/>
          <w:bCs/>
          <w:sz w:val="22"/>
          <w:szCs w:val="22"/>
        </w:rPr>
        <w:t>Dział Zamówień Publicznych</w:t>
      </w:r>
    </w:p>
    <w:p w14:paraId="7EF9465B" w14:textId="1042DE47" w:rsidR="00FB7F50" w:rsidRPr="002245BE" w:rsidRDefault="004756A6" w:rsidP="00FB7F50">
      <w:pPr>
        <w:rPr>
          <w:sz w:val="22"/>
          <w:szCs w:val="22"/>
        </w:rPr>
      </w:pPr>
      <w:r w:rsidRPr="004756A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756A6">
        <w:rPr>
          <w:sz w:val="22"/>
          <w:szCs w:val="22"/>
        </w:rPr>
        <w:t>30</w:t>
      </w:r>
    </w:p>
    <w:p w14:paraId="3C0CFEAE" w14:textId="2EEBFDA7" w:rsidR="00FB7F50" w:rsidRPr="002245BE" w:rsidRDefault="004756A6" w:rsidP="00FB7F50">
      <w:pPr>
        <w:rPr>
          <w:sz w:val="22"/>
          <w:szCs w:val="22"/>
        </w:rPr>
      </w:pPr>
      <w:r w:rsidRPr="004756A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756A6">
        <w:rPr>
          <w:sz w:val="22"/>
          <w:szCs w:val="22"/>
        </w:rPr>
        <w:t>Kraków</w:t>
      </w:r>
    </w:p>
    <w:p w14:paraId="5993292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D9EDC7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756A6" w:rsidRPr="00607F9B" w14:paraId="7F3C5FDC" w14:textId="77777777" w:rsidTr="007D166A">
        <w:trPr>
          <w:trHeight w:val="638"/>
        </w:trPr>
        <w:tc>
          <w:tcPr>
            <w:tcW w:w="959" w:type="dxa"/>
          </w:tcPr>
          <w:p w14:paraId="5D8C2EAD" w14:textId="77777777" w:rsidR="004756A6" w:rsidRPr="00607F9B" w:rsidRDefault="004756A6" w:rsidP="007D16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5E78DEB" w14:textId="38EAE874" w:rsidR="004756A6" w:rsidRPr="00607F9B" w:rsidRDefault="004756A6" w:rsidP="007D16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756A6">
              <w:rPr>
                <w:sz w:val="22"/>
                <w:szCs w:val="22"/>
              </w:rPr>
              <w:t>podstawowy</w:t>
            </w:r>
            <w:r w:rsidR="003277F7">
              <w:rPr>
                <w:sz w:val="22"/>
                <w:szCs w:val="22"/>
              </w:rPr>
              <w:t>m</w:t>
            </w:r>
            <w:r w:rsidRPr="004756A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756A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56A6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56A6">
              <w:rPr>
                <w:b/>
                <w:sz w:val="22"/>
                <w:szCs w:val="22"/>
              </w:rPr>
              <w:t>KC-DE-zp.25.103.2026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D81AE4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56A6" w14:paraId="214B3F3E" w14:textId="77777777" w:rsidTr="007D166A">
        <w:trPr>
          <w:cantSplit/>
        </w:trPr>
        <w:tc>
          <w:tcPr>
            <w:tcW w:w="10150" w:type="dxa"/>
          </w:tcPr>
          <w:p w14:paraId="6B82379A" w14:textId="6A3878F1" w:rsidR="004756A6" w:rsidRPr="00D26ED6" w:rsidRDefault="004756A6" w:rsidP="007D16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4756A6">
              <w:rPr>
                <w:b/>
                <w:sz w:val="22"/>
                <w:szCs w:val="22"/>
              </w:rPr>
              <w:t>Bino</w:t>
            </w:r>
            <w:proofErr w:type="spellEnd"/>
            <w:r w:rsidRPr="004756A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756A6">
              <w:rPr>
                <w:b/>
                <w:sz w:val="22"/>
                <w:szCs w:val="22"/>
              </w:rPr>
              <w:t>Computers</w:t>
            </w:r>
            <w:proofErr w:type="spellEnd"/>
            <w:r w:rsidRPr="004756A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756A6">
              <w:rPr>
                <w:b/>
                <w:sz w:val="22"/>
                <w:szCs w:val="22"/>
              </w:rPr>
              <w:t>S.Bobek</w:t>
            </w:r>
            <w:proofErr w:type="spellEnd"/>
            <w:r w:rsidRPr="004756A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756A6">
              <w:rPr>
                <w:b/>
                <w:sz w:val="22"/>
                <w:szCs w:val="22"/>
              </w:rPr>
              <w:t>B.Bielak</w:t>
            </w:r>
            <w:proofErr w:type="spellEnd"/>
            <w:r w:rsidRPr="004756A6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756A6">
              <w:rPr>
                <w:b/>
                <w:sz w:val="22"/>
                <w:szCs w:val="22"/>
              </w:rPr>
              <w:t>S.Bara</w:t>
            </w:r>
            <w:proofErr w:type="spellEnd"/>
            <w:r w:rsidRPr="004756A6">
              <w:rPr>
                <w:b/>
                <w:sz w:val="22"/>
                <w:szCs w:val="22"/>
              </w:rPr>
              <w:t xml:space="preserve"> S.J.</w:t>
            </w:r>
          </w:p>
          <w:p w14:paraId="7D9BFB5D" w14:textId="5E941B31" w:rsidR="004756A6" w:rsidRPr="009F0E5C" w:rsidRDefault="004756A6" w:rsidP="007D166A">
            <w:pPr>
              <w:jc w:val="both"/>
              <w:rPr>
                <w:bCs/>
                <w:sz w:val="22"/>
                <w:szCs w:val="22"/>
              </w:rPr>
            </w:pPr>
            <w:r w:rsidRPr="004756A6">
              <w:rPr>
                <w:bCs/>
                <w:sz w:val="22"/>
                <w:szCs w:val="22"/>
              </w:rPr>
              <w:t>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56A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40718B1" w14:textId="6214DCBD" w:rsidR="004756A6" w:rsidRPr="009F0E5C" w:rsidRDefault="004756A6" w:rsidP="007D166A">
            <w:pPr>
              <w:jc w:val="both"/>
              <w:rPr>
                <w:bCs/>
                <w:sz w:val="22"/>
                <w:szCs w:val="22"/>
              </w:rPr>
            </w:pPr>
            <w:r w:rsidRPr="004756A6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56A6">
              <w:rPr>
                <w:bCs/>
                <w:sz w:val="22"/>
                <w:szCs w:val="22"/>
              </w:rPr>
              <w:t>Wrząsowice</w:t>
            </w:r>
          </w:p>
          <w:p w14:paraId="7F4B2C84" w14:textId="77777777" w:rsidR="004756A6" w:rsidRPr="00D26ED6" w:rsidRDefault="004756A6" w:rsidP="007D166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F7CB94" w14:textId="28A4FA7A" w:rsidR="004756A6" w:rsidRDefault="004756A6" w:rsidP="007D166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756A6">
              <w:rPr>
                <w:sz w:val="22"/>
                <w:szCs w:val="22"/>
              </w:rPr>
              <w:t>Dostaw</w:t>
            </w:r>
            <w:r w:rsidR="003277F7">
              <w:rPr>
                <w:sz w:val="22"/>
                <w:szCs w:val="22"/>
              </w:rPr>
              <w:t>ę</w:t>
            </w:r>
            <w:r w:rsidRPr="004756A6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A49978D" w14:textId="63D02929" w:rsidR="004756A6" w:rsidRPr="00D26ED6" w:rsidRDefault="004756A6" w:rsidP="007D166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756A6">
              <w:rPr>
                <w:b/>
                <w:sz w:val="22"/>
                <w:szCs w:val="22"/>
              </w:rPr>
              <w:t>94 033.50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447CB34" w14:textId="77777777" w:rsidR="004756A6" w:rsidRDefault="004756A6" w:rsidP="007D166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3FBFA4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FB44516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4BD7AD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41F60E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2D557FC" w14:textId="6C0A0853" w:rsidR="002B6761" w:rsidRPr="008567C7" w:rsidRDefault="004756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D9D1EC2" w14:textId="6DF9EA37" w:rsidR="002B6761" w:rsidRPr="008567C7" w:rsidRDefault="004756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3FB1EBDE" w14:textId="279B410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B27300" w14:textId="0A19BB7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F28831" w14:textId="1839F15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A5F7454" w14:textId="01EB7A89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AFE7AA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756A6" w:rsidRPr="008567C7" w14:paraId="2D09C137" w14:textId="77777777" w:rsidTr="007D166A">
        <w:tc>
          <w:tcPr>
            <w:tcW w:w="709" w:type="dxa"/>
            <w:vAlign w:val="center"/>
          </w:tcPr>
          <w:p w14:paraId="792705D5" w14:textId="22FD871C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917BCCE" w14:textId="52B2EE73" w:rsidR="004756A6" w:rsidRPr="002B6761" w:rsidRDefault="004756A6" w:rsidP="007D16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Bino</w:t>
            </w:r>
            <w:proofErr w:type="spellEnd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S.Bobek</w:t>
            </w:r>
            <w:proofErr w:type="spellEnd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B.Bielak</w:t>
            </w:r>
            <w:proofErr w:type="spellEnd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S.Bara</w:t>
            </w:r>
            <w:proofErr w:type="spellEnd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S.J.</w:t>
            </w:r>
          </w:p>
          <w:p w14:paraId="4EB31190" w14:textId="5DA19726" w:rsidR="004756A6" w:rsidRPr="008567C7" w:rsidRDefault="004756A6" w:rsidP="007D16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B59C46" w14:textId="21FDF6A6" w:rsidR="004756A6" w:rsidRPr="001B7815" w:rsidRDefault="004756A6" w:rsidP="007D16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403916E6" w14:textId="494A81EB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9305DDA" w14:textId="67A2983F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F8D6E66" w14:textId="63B79E5F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D14912" w14:textId="16439B86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ED27DB" w14:textId="3AB22491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1EE131" w14:textId="5F31B40D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6B1C61B" w14:textId="621303AD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756A6" w:rsidRPr="008567C7" w14:paraId="38395679" w14:textId="77777777" w:rsidTr="007D166A">
        <w:tc>
          <w:tcPr>
            <w:tcW w:w="709" w:type="dxa"/>
            <w:vAlign w:val="center"/>
          </w:tcPr>
          <w:p w14:paraId="0E80E568" w14:textId="30F7C6E1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1ED8D4B" w14:textId="7C8E967B" w:rsidR="004756A6" w:rsidRPr="002B6761" w:rsidRDefault="004756A6" w:rsidP="007D16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115226CE" w14:textId="3701062A" w:rsidR="004756A6" w:rsidRPr="008567C7" w:rsidRDefault="004756A6" w:rsidP="007D16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A754ED" w14:textId="73F6906E" w:rsidR="004756A6" w:rsidRPr="001B7815" w:rsidRDefault="004756A6" w:rsidP="007D16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0971D966" w14:textId="5A8B33D5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57,70</w:t>
            </w:r>
          </w:p>
        </w:tc>
        <w:tc>
          <w:tcPr>
            <w:tcW w:w="1134" w:type="dxa"/>
            <w:vAlign w:val="center"/>
          </w:tcPr>
          <w:p w14:paraId="6FADD49A" w14:textId="07CDFA6D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AC1FAC6" w14:textId="040CD9F4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BE6E3E" w14:textId="7C121B83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984B83" w14:textId="5DB6616E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95DEB1" w14:textId="38C4A815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38D210A" w14:textId="669DA1C7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97,70</w:t>
            </w:r>
          </w:p>
        </w:tc>
      </w:tr>
      <w:tr w:rsidR="004756A6" w:rsidRPr="008567C7" w14:paraId="65D02A72" w14:textId="77777777" w:rsidTr="007D166A">
        <w:tc>
          <w:tcPr>
            <w:tcW w:w="709" w:type="dxa"/>
            <w:vAlign w:val="center"/>
          </w:tcPr>
          <w:p w14:paraId="48543B44" w14:textId="61A31A12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2726FBA" w14:textId="37BF216E" w:rsidR="004756A6" w:rsidRPr="002B6761" w:rsidRDefault="004756A6" w:rsidP="007D16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/>
                <w:sz w:val="18"/>
                <w:szCs w:val="18"/>
              </w:rPr>
              <w:t>Merkator sp. z o.o.</w:t>
            </w:r>
          </w:p>
          <w:p w14:paraId="5B350C1C" w14:textId="17DFAF1A" w:rsidR="004756A6" w:rsidRPr="008567C7" w:rsidRDefault="004756A6" w:rsidP="007D16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św. Jacka Odrowąża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D1E6A56" w14:textId="65F22F77" w:rsidR="004756A6" w:rsidRPr="001B7815" w:rsidRDefault="004756A6" w:rsidP="007D16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03-310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756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32E228C1" w14:textId="705E8C4A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56,68</w:t>
            </w:r>
          </w:p>
        </w:tc>
        <w:tc>
          <w:tcPr>
            <w:tcW w:w="1134" w:type="dxa"/>
            <w:vAlign w:val="center"/>
          </w:tcPr>
          <w:p w14:paraId="294240D7" w14:textId="7F15044A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DBE51F1" w14:textId="645299C5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5A8296" w14:textId="4FE20364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508E08" w14:textId="2CA8F197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D65A512" w14:textId="6848F4A9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F7A670E" w14:textId="6FCAF167" w:rsidR="004756A6" w:rsidRPr="008567C7" w:rsidRDefault="004756A6" w:rsidP="007D16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56A6">
              <w:rPr>
                <w:rFonts w:ascii="Times New Roman" w:hAnsi="Times New Roman" w:cs="Times New Roman"/>
                <w:sz w:val="18"/>
                <w:szCs w:val="18"/>
              </w:rPr>
              <w:t xml:space="preserve">  76,68</w:t>
            </w:r>
          </w:p>
        </w:tc>
      </w:tr>
    </w:tbl>
    <w:p w14:paraId="30B3F7D8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AED81E7" w14:textId="77777777" w:rsidR="00A63CAC" w:rsidRPr="001B7815" w:rsidRDefault="00A63CAC" w:rsidP="00A63CA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A63CAC" w14:paraId="06B69E40" w14:textId="77777777" w:rsidTr="007D166A">
        <w:tc>
          <w:tcPr>
            <w:tcW w:w="779" w:type="dxa"/>
            <w:shd w:val="clear" w:color="auto" w:fill="FFFFFF"/>
            <w:vAlign w:val="center"/>
          </w:tcPr>
          <w:p w14:paraId="249D3B35" w14:textId="77777777" w:rsidR="00A63CAC" w:rsidRPr="004657DA" w:rsidRDefault="00A63CAC" w:rsidP="007D166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EF53440" w14:textId="77777777" w:rsidR="00A63CAC" w:rsidRPr="004657DA" w:rsidRDefault="00A63CAC" w:rsidP="007D166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5FE2467A" w14:textId="77777777" w:rsidR="00A63CAC" w:rsidRPr="004657DA" w:rsidRDefault="00A63CAC" w:rsidP="007D166A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A63CAC" w14:paraId="29F7C834" w14:textId="77777777" w:rsidTr="007D166A">
        <w:tc>
          <w:tcPr>
            <w:tcW w:w="779" w:type="dxa"/>
            <w:vAlign w:val="center"/>
          </w:tcPr>
          <w:p w14:paraId="26E1AE41" w14:textId="77777777" w:rsidR="00A63CAC" w:rsidRPr="002B6761" w:rsidRDefault="00A63CAC" w:rsidP="007D166A">
            <w:pPr>
              <w:jc w:val="center"/>
              <w:rPr>
                <w:sz w:val="22"/>
                <w:szCs w:val="22"/>
              </w:rPr>
            </w:pPr>
            <w:r w:rsidRPr="00204B8A">
              <w:rPr>
                <w:sz w:val="22"/>
                <w:szCs w:val="22"/>
              </w:rPr>
              <w:t>1</w:t>
            </w:r>
          </w:p>
          <w:p w14:paraId="3AE6C583" w14:textId="77777777" w:rsidR="00A63CAC" w:rsidRPr="002B6761" w:rsidRDefault="00A63CAC" w:rsidP="007D16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233FA85" w14:textId="77777777" w:rsidR="00A63CAC" w:rsidRPr="002B6761" w:rsidRDefault="00A63CAC" w:rsidP="007D166A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04B8A">
              <w:rPr>
                <w:b/>
                <w:bCs/>
                <w:sz w:val="22"/>
                <w:szCs w:val="22"/>
              </w:rPr>
              <w:t xml:space="preserve">MULTICOM Mateusz </w:t>
            </w:r>
            <w:proofErr w:type="spellStart"/>
            <w:r w:rsidRPr="00204B8A">
              <w:rPr>
                <w:b/>
                <w:bCs/>
                <w:sz w:val="22"/>
                <w:szCs w:val="22"/>
              </w:rPr>
              <w:t>Botkiewicz</w:t>
            </w:r>
            <w:proofErr w:type="spellEnd"/>
          </w:p>
          <w:p w14:paraId="5F1EA88A" w14:textId="77777777" w:rsidR="00A63CAC" w:rsidRPr="002B6761" w:rsidRDefault="00A63CAC" w:rsidP="007D166A">
            <w:pPr>
              <w:rPr>
                <w:sz w:val="22"/>
                <w:szCs w:val="22"/>
              </w:rPr>
            </w:pPr>
            <w:r w:rsidRPr="00204B8A">
              <w:rPr>
                <w:sz w:val="22"/>
                <w:szCs w:val="22"/>
              </w:rPr>
              <w:t>ul. Mszczonowa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04B8A">
              <w:rPr>
                <w:sz w:val="22"/>
                <w:szCs w:val="22"/>
              </w:rPr>
              <w:t>14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634A960" w14:textId="77777777" w:rsidR="00A63CAC" w:rsidRPr="002B6761" w:rsidRDefault="00A63CAC" w:rsidP="007D166A">
            <w:pPr>
              <w:spacing w:after="40"/>
              <w:rPr>
                <w:sz w:val="22"/>
                <w:szCs w:val="22"/>
              </w:rPr>
            </w:pPr>
            <w:r w:rsidRPr="00204B8A">
              <w:rPr>
                <w:sz w:val="22"/>
                <w:szCs w:val="22"/>
              </w:rPr>
              <w:t>05-830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204B8A">
              <w:rPr>
                <w:sz w:val="22"/>
                <w:szCs w:val="22"/>
              </w:rPr>
              <w:t>Nadarzyn</w:t>
            </w:r>
          </w:p>
        </w:tc>
        <w:tc>
          <w:tcPr>
            <w:tcW w:w="6413" w:type="dxa"/>
            <w:vAlign w:val="center"/>
          </w:tcPr>
          <w:p w14:paraId="1D52894A" w14:textId="77777777" w:rsidR="00A63CAC" w:rsidRPr="002B6761" w:rsidRDefault="00A63CAC" w:rsidP="007D166A">
            <w:pPr>
              <w:spacing w:after="40"/>
              <w:rPr>
                <w:sz w:val="22"/>
                <w:szCs w:val="22"/>
              </w:rPr>
            </w:pPr>
            <w:r w:rsidRPr="00204B8A">
              <w:rPr>
                <w:sz w:val="22"/>
                <w:szCs w:val="22"/>
              </w:rPr>
              <w:t>Art. 226 ust. 1 pkt 5</w:t>
            </w:r>
          </w:p>
          <w:p w14:paraId="0269A551" w14:textId="77777777" w:rsidR="00A63CAC" w:rsidRPr="002B6761" w:rsidRDefault="00A63CAC" w:rsidP="007D166A">
            <w:pPr>
              <w:jc w:val="both"/>
              <w:rPr>
                <w:sz w:val="22"/>
                <w:szCs w:val="22"/>
              </w:rPr>
            </w:pPr>
            <w:r w:rsidRPr="00204B8A">
              <w:rPr>
                <w:sz w:val="22"/>
                <w:szCs w:val="22"/>
              </w:rPr>
              <w:t>Oferta podlega odrzuceniu na podstawie art. 226 ust. 1 pkt 5, ponieważ treść oferty jest niezgodna z warunkami zamówienia. W poz. nr 210 OPZ Zamawiający wymagał dostawy wymiennych nauszników do słuchawek, natomiast wykonawca w poz. nr 210 Kalkulacji zaoferował głośniki stereo.</w:t>
            </w:r>
          </w:p>
        </w:tc>
      </w:tr>
    </w:tbl>
    <w:p w14:paraId="21C83A14" w14:textId="77777777" w:rsidR="00A63CAC" w:rsidRDefault="00A63CAC" w:rsidP="00A63CAC">
      <w:pPr>
        <w:spacing w:before="120" w:after="120"/>
        <w:jc w:val="both"/>
        <w:rPr>
          <w:color w:val="000000"/>
          <w:sz w:val="16"/>
          <w:szCs w:val="16"/>
        </w:rPr>
      </w:pPr>
    </w:p>
    <w:p w14:paraId="0337DBC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0F757F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EA053" w14:textId="77777777" w:rsidR="00646F1C" w:rsidRDefault="00646F1C">
      <w:r>
        <w:separator/>
      </w:r>
    </w:p>
  </w:endnote>
  <w:endnote w:type="continuationSeparator" w:id="0">
    <w:p w14:paraId="79F171F0" w14:textId="77777777" w:rsidR="00646F1C" w:rsidRDefault="00646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02F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4D6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6312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5CBC81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CBDE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5E054" w14:textId="77777777" w:rsidR="00646F1C" w:rsidRDefault="00646F1C">
      <w:r>
        <w:separator/>
      </w:r>
    </w:p>
  </w:footnote>
  <w:footnote w:type="continuationSeparator" w:id="0">
    <w:p w14:paraId="788007D5" w14:textId="77777777" w:rsidR="00646F1C" w:rsidRDefault="00646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BEE0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04B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90AA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FC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277F7"/>
    <w:rsid w:val="00332AB3"/>
    <w:rsid w:val="003445A0"/>
    <w:rsid w:val="003A0AFC"/>
    <w:rsid w:val="003D611C"/>
    <w:rsid w:val="003E6BED"/>
    <w:rsid w:val="00431C0B"/>
    <w:rsid w:val="00437CAD"/>
    <w:rsid w:val="004657DA"/>
    <w:rsid w:val="004756A6"/>
    <w:rsid w:val="004B2665"/>
    <w:rsid w:val="004C3459"/>
    <w:rsid w:val="004E324A"/>
    <w:rsid w:val="004E3C18"/>
    <w:rsid w:val="004E7234"/>
    <w:rsid w:val="0054734E"/>
    <w:rsid w:val="00596FD7"/>
    <w:rsid w:val="005E5BFF"/>
    <w:rsid w:val="00607F9B"/>
    <w:rsid w:val="00644DCB"/>
    <w:rsid w:val="00646F1C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3CAC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13FC9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8037B"/>
  <w15:chartTrackingRefBased/>
  <w15:docId w15:val="{61A17E74-63D4-4379-BBBA-6948F464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287</Words>
  <Characters>1736</Characters>
  <Application>Microsoft Office Word</Application>
  <DocSecurity>0</DocSecurity>
  <Lines>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2026-04-13T12:15:00Z</cp:lastPrinted>
  <dcterms:created xsi:type="dcterms:W3CDTF">2026-04-13T12:14:00Z</dcterms:created>
  <dcterms:modified xsi:type="dcterms:W3CDTF">2026-04-13T12:18:00Z</dcterms:modified>
</cp:coreProperties>
</file>