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30C01" w14:textId="77777777" w:rsidR="00D665F5" w:rsidRPr="0061629D" w:rsidRDefault="00337E5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1629D">
        <w:rPr>
          <w:sz w:val="22"/>
          <w:szCs w:val="22"/>
        </w:rPr>
        <w:t>Kraków</w:t>
      </w:r>
      <w:r w:rsidR="00D665F5" w:rsidRPr="0061629D">
        <w:rPr>
          <w:sz w:val="22"/>
          <w:szCs w:val="22"/>
        </w:rPr>
        <w:t xml:space="preserve"> dnia: </w:t>
      </w:r>
      <w:r w:rsidRPr="0061629D">
        <w:rPr>
          <w:sz w:val="22"/>
          <w:szCs w:val="22"/>
        </w:rPr>
        <w:t>2026-04-13</w:t>
      </w:r>
    </w:p>
    <w:p w14:paraId="200057A2" w14:textId="77777777" w:rsidR="00D665F5" w:rsidRPr="0061629D" w:rsidRDefault="00D665F5" w:rsidP="00D665F5">
      <w:pPr>
        <w:spacing w:after="240"/>
        <w:jc w:val="right"/>
        <w:rPr>
          <w:sz w:val="22"/>
          <w:szCs w:val="22"/>
        </w:rPr>
      </w:pPr>
    </w:p>
    <w:p w14:paraId="4FA7EB53" w14:textId="77777777" w:rsidR="0061629D" w:rsidRPr="0061629D" w:rsidRDefault="0061629D" w:rsidP="0061629D">
      <w:pPr>
        <w:spacing w:after="40"/>
        <w:rPr>
          <w:b/>
          <w:bCs/>
          <w:sz w:val="22"/>
          <w:szCs w:val="22"/>
        </w:rPr>
      </w:pPr>
      <w:r w:rsidRPr="0061629D">
        <w:rPr>
          <w:b/>
          <w:bCs/>
          <w:sz w:val="22"/>
          <w:szCs w:val="22"/>
        </w:rPr>
        <w:t>Szpital Miejski Specjalistyczny</w:t>
      </w:r>
    </w:p>
    <w:p w14:paraId="77FBB474" w14:textId="77777777" w:rsidR="0061629D" w:rsidRPr="0061629D" w:rsidRDefault="0061629D" w:rsidP="0061629D">
      <w:pPr>
        <w:spacing w:after="40"/>
        <w:rPr>
          <w:b/>
          <w:bCs/>
          <w:sz w:val="22"/>
          <w:szCs w:val="22"/>
        </w:rPr>
      </w:pPr>
      <w:r w:rsidRPr="0061629D">
        <w:rPr>
          <w:b/>
          <w:bCs/>
          <w:sz w:val="22"/>
          <w:szCs w:val="22"/>
        </w:rPr>
        <w:t>im. Gabriela Narutowicza w Krakowie</w:t>
      </w:r>
    </w:p>
    <w:p w14:paraId="0E46B629" w14:textId="77777777" w:rsidR="0061629D" w:rsidRPr="0061629D" w:rsidRDefault="0061629D" w:rsidP="0061629D">
      <w:pPr>
        <w:spacing w:after="40"/>
        <w:rPr>
          <w:b/>
          <w:bCs/>
          <w:sz w:val="22"/>
          <w:szCs w:val="22"/>
        </w:rPr>
      </w:pPr>
      <w:r w:rsidRPr="0061629D">
        <w:rPr>
          <w:b/>
          <w:bCs/>
          <w:sz w:val="22"/>
          <w:szCs w:val="22"/>
        </w:rPr>
        <w:t>Dział Zamówień Publicznych i Umów</w:t>
      </w:r>
    </w:p>
    <w:p w14:paraId="49C70BA6" w14:textId="77777777" w:rsidR="0061629D" w:rsidRPr="0061629D" w:rsidRDefault="0061629D" w:rsidP="0061629D">
      <w:pPr>
        <w:rPr>
          <w:sz w:val="22"/>
          <w:szCs w:val="22"/>
        </w:rPr>
      </w:pPr>
      <w:r w:rsidRPr="0061629D">
        <w:rPr>
          <w:sz w:val="22"/>
          <w:szCs w:val="22"/>
        </w:rPr>
        <w:t>ul. Prądnicka 35-37</w:t>
      </w:r>
    </w:p>
    <w:p w14:paraId="7416C774" w14:textId="77777777" w:rsidR="0061629D" w:rsidRPr="0061629D" w:rsidRDefault="0061629D" w:rsidP="0061629D">
      <w:pPr>
        <w:rPr>
          <w:sz w:val="22"/>
          <w:szCs w:val="22"/>
        </w:rPr>
      </w:pPr>
      <w:r w:rsidRPr="0061629D">
        <w:rPr>
          <w:sz w:val="22"/>
          <w:szCs w:val="22"/>
        </w:rPr>
        <w:t>31-202 Kraków</w:t>
      </w:r>
    </w:p>
    <w:p w14:paraId="6801DF75" w14:textId="77777777" w:rsidR="00D665F5" w:rsidRPr="0061629D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E68111" w14:textId="77777777" w:rsidR="00D665F5" w:rsidRPr="006162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7F242CA" w14:textId="77777777" w:rsidR="00A80738" w:rsidRPr="0061629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1629D">
        <w:rPr>
          <w:sz w:val="22"/>
          <w:szCs w:val="22"/>
        </w:rPr>
        <w:t>Znak sprawy:</w:t>
      </w:r>
      <w:r w:rsidRPr="0061629D">
        <w:rPr>
          <w:b/>
          <w:sz w:val="22"/>
          <w:szCs w:val="22"/>
        </w:rPr>
        <w:t xml:space="preserve"> </w:t>
      </w:r>
      <w:r w:rsidR="00337E5B" w:rsidRPr="0061629D">
        <w:rPr>
          <w:b/>
          <w:sz w:val="22"/>
          <w:szCs w:val="22"/>
        </w:rPr>
        <w:t>ZP/14/2026</w:t>
      </w:r>
      <w:r w:rsidR="00A80738" w:rsidRPr="0061629D">
        <w:rPr>
          <w:sz w:val="22"/>
          <w:szCs w:val="22"/>
        </w:rPr>
        <w:tab/>
        <w:t xml:space="preserve"> </w:t>
      </w:r>
    </w:p>
    <w:p w14:paraId="53F92283" w14:textId="77777777" w:rsidR="00A80738" w:rsidRPr="0061629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DE158" w14:textId="77777777" w:rsidR="00A80738" w:rsidRPr="0061629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AABA13" w14:textId="77777777" w:rsidR="00A80738" w:rsidRPr="0061629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B11ADC" w14:textId="77777777" w:rsidR="00A80738" w:rsidRPr="006162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1629D">
        <w:rPr>
          <w:b/>
          <w:spacing w:val="20"/>
          <w:sz w:val="22"/>
          <w:szCs w:val="22"/>
        </w:rPr>
        <w:t>INFORMACJA Z OTWARCIA OFERT</w:t>
      </w:r>
    </w:p>
    <w:p w14:paraId="396026FD" w14:textId="77777777" w:rsidR="00A80738" w:rsidRPr="006162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8C4932C" w14:textId="77777777" w:rsidR="00C659E2" w:rsidRPr="0061629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1629D">
        <w:rPr>
          <w:bCs/>
          <w:sz w:val="22"/>
          <w:szCs w:val="22"/>
        </w:rPr>
        <w:t xml:space="preserve">Dotyczy </w:t>
      </w:r>
      <w:r w:rsidRPr="0061629D">
        <w:rPr>
          <w:sz w:val="22"/>
          <w:szCs w:val="22"/>
        </w:rPr>
        <w:t xml:space="preserve">postępowania o udzielenie zamówienia publicznego prowadzonego w trybie </w:t>
      </w:r>
      <w:r w:rsidR="00337E5B" w:rsidRPr="0061629D">
        <w:rPr>
          <w:sz w:val="22"/>
          <w:szCs w:val="22"/>
        </w:rPr>
        <w:t xml:space="preserve">Tryb podstawowy bez negocjacji - art. 275 pkt. 1 ustawy </w:t>
      </w:r>
      <w:proofErr w:type="spellStart"/>
      <w:r w:rsidR="00337E5B" w:rsidRPr="0061629D">
        <w:rPr>
          <w:sz w:val="22"/>
          <w:szCs w:val="22"/>
        </w:rPr>
        <w:t>Pzp</w:t>
      </w:r>
      <w:proofErr w:type="spellEnd"/>
      <w:r w:rsidRPr="0061629D">
        <w:rPr>
          <w:sz w:val="22"/>
          <w:szCs w:val="22"/>
        </w:rPr>
        <w:t xml:space="preserve"> na:</w:t>
      </w:r>
    </w:p>
    <w:p w14:paraId="684EE1F6" w14:textId="77777777" w:rsidR="00A80738" w:rsidRPr="0061629D" w:rsidRDefault="00337E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1629D">
        <w:rPr>
          <w:b/>
          <w:sz w:val="22"/>
          <w:szCs w:val="22"/>
        </w:rPr>
        <w:t>Usługa konserwacji urządzeń instalacji wentylacji i klimatyzacji w obiektach Szpitala.</w:t>
      </w:r>
    </w:p>
    <w:p w14:paraId="353F988C" w14:textId="3AE71B36" w:rsidR="00D665F5" w:rsidRPr="0061629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1629D">
        <w:rPr>
          <w:sz w:val="22"/>
          <w:szCs w:val="22"/>
        </w:rPr>
        <w:t>Zamawiający, działając na podstawie art. 22</w:t>
      </w:r>
      <w:r w:rsidR="00FC7F5E" w:rsidRPr="0061629D">
        <w:rPr>
          <w:sz w:val="22"/>
          <w:szCs w:val="22"/>
        </w:rPr>
        <w:t>2</w:t>
      </w:r>
      <w:r w:rsidRPr="0061629D">
        <w:rPr>
          <w:sz w:val="22"/>
          <w:szCs w:val="22"/>
        </w:rPr>
        <w:t xml:space="preserve"> ust. 5 </w:t>
      </w:r>
      <w:r w:rsidRPr="0061629D">
        <w:rPr>
          <w:bCs/>
          <w:sz w:val="22"/>
          <w:szCs w:val="22"/>
        </w:rPr>
        <w:t>ustawy z dnia 11 września 2019 r. Prawo zamówień publicznych</w:t>
      </w:r>
      <w:r w:rsidRPr="0061629D">
        <w:rPr>
          <w:sz w:val="22"/>
          <w:szCs w:val="22"/>
        </w:rPr>
        <w:t xml:space="preserve"> udostępnia</w:t>
      </w:r>
      <w:r w:rsidR="00F95C33" w:rsidRPr="0061629D">
        <w:rPr>
          <w:sz w:val="22"/>
          <w:szCs w:val="22"/>
        </w:rPr>
        <w:t xml:space="preserve"> </w:t>
      </w:r>
      <w:r w:rsidR="004C7E9B" w:rsidRPr="0061629D">
        <w:rPr>
          <w:sz w:val="22"/>
          <w:szCs w:val="22"/>
        </w:rPr>
        <w:t>informacj</w:t>
      </w:r>
      <w:r w:rsidR="00577BC6" w:rsidRPr="0061629D">
        <w:rPr>
          <w:sz w:val="22"/>
          <w:szCs w:val="22"/>
        </w:rPr>
        <w:t>ę</w:t>
      </w:r>
      <w:r w:rsidR="00035488" w:rsidRPr="0061629D">
        <w:rPr>
          <w:sz w:val="22"/>
          <w:szCs w:val="22"/>
        </w:rPr>
        <w:t xml:space="preserve"> z otwarcia ofert</w:t>
      </w:r>
      <w:r w:rsidR="00577BC6" w:rsidRPr="0061629D">
        <w:rPr>
          <w:sz w:val="22"/>
          <w:szCs w:val="22"/>
        </w:rPr>
        <w:t>.</w:t>
      </w:r>
    </w:p>
    <w:p w14:paraId="63CC0833" w14:textId="77777777" w:rsidR="00A80738" w:rsidRPr="0061629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1629D">
        <w:rPr>
          <w:sz w:val="22"/>
          <w:szCs w:val="22"/>
        </w:rPr>
        <w:t>Podczas otwarcia ofert, mającego miejsce</w:t>
      </w:r>
      <w:r w:rsidR="00FF4AB1" w:rsidRPr="0061629D">
        <w:rPr>
          <w:sz w:val="22"/>
          <w:szCs w:val="22"/>
        </w:rPr>
        <w:t xml:space="preserve"> w dniu </w:t>
      </w:r>
      <w:r w:rsidR="00337E5B" w:rsidRPr="0061629D">
        <w:rPr>
          <w:sz w:val="22"/>
          <w:szCs w:val="22"/>
        </w:rPr>
        <w:t>13/04/2026</w:t>
      </w:r>
      <w:r w:rsidR="00FF4AB1" w:rsidRPr="0061629D">
        <w:rPr>
          <w:sz w:val="22"/>
          <w:szCs w:val="22"/>
        </w:rPr>
        <w:t xml:space="preserve"> o godz. </w:t>
      </w:r>
      <w:r w:rsidR="00337E5B" w:rsidRPr="0061629D">
        <w:rPr>
          <w:sz w:val="22"/>
          <w:szCs w:val="22"/>
        </w:rPr>
        <w:t>12:00</w:t>
      </w:r>
      <w:r w:rsidRPr="0061629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1629D" w14:paraId="37497C55" w14:textId="77777777" w:rsidTr="003820D8">
        <w:tc>
          <w:tcPr>
            <w:tcW w:w="993" w:type="dxa"/>
            <w:vAlign w:val="center"/>
          </w:tcPr>
          <w:p w14:paraId="25638876" w14:textId="77777777" w:rsidR="006B27ED" w:rsidRPr="0061629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vAlign w:val="center"/>
          </w:tcPr>
          <w:p w14:paraId="7676DAF9" w14:textId="77777777" w:rsidR="006B27ED" w:rsidRPr="0061629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Nr</w:t>
            </w:r>
            <w:r w:rsidR="00C82837" w:rsidRPr="0061629D">
              <w:rPr>
                <w:sz w:val="22"/>
                <w:szCs w:val="22"/>
              </w:rPr>
              <w:t xml:space="preserve"> </w:t>
            </w:r>
            <w:r w:rsidRPr="0061629D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vAlign w:val="center"/>
          </w:tcPr>
          <w:p w14:paraId="48BB86EE" w14:textId="77777777" w:rsidR="006B27ED" w:rsidRPr="0061629D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5D3437B1" w14:textId="77777777" w:rsidR="006B27ED" w:rsidRPr="0061629D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Cena oferty</w:t>
            </w:r>
          </w:p>
        </w:tc>
      </w:tr>
      <w:tr w:rsidR="00337E5B" w:rsidRPr="0061629D" w14:paraId="4381507F" w14:textId="77777777" w:rsidTr="003820D8">
        <w:tc>
          <w:tcPr>
            <w:tcW w:w="993" w:type="dxa"/>
            <w:vAlign w:val="center"/>
          </w:tcPr>
          <w:p w14:paraId="1933AC76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6E6BEDB3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14:paraId="3D8AED21" w14:textId="77777777" w:rsidR="00337E5B" w:rsidRPr="0061629D" w:rsidRDefault="00337E5B" w:rsidP="008D4BDA">
            <w:pPr>
              <w:spacing w:before="80"/>
              <w:rPr>
                <w:sz w:val="22"/>
                <w:szCs w:val="22"/>
              </w:rPr>
            </w:pPr>
            <w:proofErr w:type="spellStart"/>
            <w:r w:rsidRPr="0061629D">
              <w:rPr>
                <w:sz w:val="22"/>
                <w:szCs w:val="22"/>
              </w:rPr>
              <w:t>Montherm</w:t>
            </w:r>
            <w:proofErr w:type="spellEnd"/>
            <w:r w:rsidRPr="0061629D">
              <w:rPr>
                <w:sz w:val="22"/>
                <w:szCs w:val="22"/>
              </w:rPr>
              <w:t xml:space="preserve"> Jacek Piwowarczyk</w:t>
            </w:r>
          </w:p>
          <w:p w14:paraId="15B7E3A2" w14:textId="77777777" w:rsidR="00337E5B" w:rsidRPr="0061629D" w:rsidRDefault="00337E5B" w:rsidP="008D4BDA">
            <w:pPr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 xml:space="preserve">Raciechowice 232 </w:t>
            </w:r>
          </w:p>
          <w:p w14:paraId="4AA46CC2" w14:textId="77777777" w:rsidR="00337E5B" w:rsidRPr="0061629D" w:rsidRDefault="00337E5B" w:rsidP="008D4BDA">
            <w:pPr>
              <w:spacing w:after="80"/>
              <w:jc w:val="both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32-415 Raciechowice</w:t>
            </w:r>
          </w:p>
        </w:tc>
        <w:tc>
          <w:tcPr>
            <w:tcW w:w="2835" w:type="dxa"/>
            <w:vAlign w:val="center"/>
          </w:tcPr>
          <w:p w14:paraId="20ED1D14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286 280.14 zł</w:t>
            </w:r>
          </w:p>
        </w:tc>
      </w:tr>
      <w:tr w:rsidR="00337E5B" w:rsidRPr="0061629D" w14:paraId="49EFD1D7" w14:textId="77777777" w:rsidTr="003820D8">
        <w:tc>
          <w:tcPr>
            <w:tcW w:w="993" w:type="dxa"/>
            <w:vAlign w:val="center"/>
          </w:tcPr>
          <w:p w14:paraId="52F9F5DF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5A5A4EC4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14:paraId="558C9E7A" w14:textId="77777777" w:rsidR="00337E5B" w:rsidRPr="0061629D" w:rsidRDefault="00337E5B" w:rsidP="008D4BDA">
            <w:pPr>
              <w:spacing w:before="80"/>
              <w:rPr>
                <w:sz w:val="22"/>
                <w:szCs w:val="22"/>
              </w:rPr>
            </w:pPr>
            <w:proofErr w:type="spellStart"/>
            <w:r w:rsidRPr="0061629D">
              <w:rPr>
                <w:sz w:val="22"/>
                <w:szCs w:val="22"/>
              </w:rPr>
              <w:t>Montherm</w:t>
            </w:r>
            <w:proofErr w:type="spellEnd"/>
            <w:r w:rsidRPr="0061629D">
              <w:rPr>
                <w:sz w:val="22"/>
                <w:szCs w:val="22"/>
              </w:rPr>
              <w:t xml:space="preserve"> Jacek Piwowarczyk</w:t>
            </w:r>
          </w:p>
          <w:p w14:paraId="0EA89008" w14:textId="77777777" w:rsidR="00337E5B" w:rsidRPr="0061629D" w:rsidRDefault="00337E5B" w:rsidP="008D4BDA">
            <w:pPr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 xml:space="preserve">Raciechowice 232 </w:t>
            </w:r>
          </w:p>
          <w:p w14:paraId="73AA30FC" w14:textId="77777777" w:rsidR="00337E5B" w:rsidRPr="0061629D" w:rsidRDefault="00337E5B" w:rsidP="008D4BDA">
            <w:pPr>
              <w:spacing w:after="80"/>
              <w:jc w:val="both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32-415 Raciechowice</w:t>
            </w:r>
          </w:p>
        </w:tc>
        <w:tc>
          <w:tcPr>
            <w:tcW w:w="2835" w:type="dxa"/>
            <w:vAlign w:val="center"/>
          </w:tcPr>
          <w:p w14:paraId="63262895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243 294.00 zł</w:t>
            </w:r>
          </w:p>
        </w:tc>
      </w:tr>
      <w:tr w:rsidR="00337E5B" w:rsidRPr="0061629D" w14:paraId="18CF540A" w14:textId="77777777" w:rsidTr="003820D8">
        <w:tc>
          <w:tcPr>
            <w:tcW w:w="993" w:type="dxa"/>
            <w:vAlign w:val="center"/>
          </w:tcPr>
          <w:p w14:paraId="10520CA9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36BC63EC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</w:tcPr>
          <w:p w14:paraId="745214DF" w14:textId="77777777" w:rsidR="00337E5B" w:rsidRPr="0061629D" w:rsidRDefault="00337E5B" w:rsidP="008D4BDA">
            <w:pPr>
              <w:spacing w:before="80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Zakłady Badawczo-Usługowe POWER Sp. z o.o.</w:t>
            </w:r>
          </w:p>
          <w:p w14:paraId="0BF79B70" w14:textId="77777777" w:rsidR="00337E5B" w:rsidRPr="0061629D" w:rsidRDefault="00337E5B" w:rsidP="008D4BDA">
            <w:pPr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 xml:space="preserve">Os. Bohaterów Września 65 </w:t>
            </w:r>
          </w:p>
          <w:p w14:paraId="3512C4DF" w14:textId="77777777" w:rsidR="00337E5B" w:rsidRPr="0061629D" w:rsidRDefault="00337E5B" w:rsidP="008D4BDA">
            <w:pPr>
              <w:spacing w:after="80"/>
              <w:jc w:val="both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31-621 Kraków</w:t>
            </w:r>
          </w:p>
        </w:tc>
        <w:tc>
          <w:tcPr>
            <w:tcW w:w="2835" w:type="dxa"/>
            <w:vAlign w:val="center"/>
          </w:tcPr>
          <w:p w14:paraId="2C1766CB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352 518.00 zł</w:t>
            </w:r>
          </w:p>
        </w:tc>
      </w:tr>
      <w:tr w:rsidR="00337E5B" w:rsidRPr="0061629D" w14:paraId="711B603F" w14:textId="77777777" w:rsidTr="003820D8">
        <w:tc>
          <w:tcPr>
            <w:tcW w:w="993" w:type="dxa"/>
            <w:vAlign w:val="center"/>
          </w:tcPr>
          <w:p w14:paraId="64D7B263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41E366FE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</w:tcPr>
          <w:p w14:paraId="4BF2EEBF" w14:textId="77777777" w:rsidR="00337E5B" w:rsidRPr="0061629D" w:rsidRDefault="00337E5B" w:rsidP="008D4BDA">
            <w:pPr>
              <w:spacing w:before="80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Zakłady Badawczo-Usługowe POWER Sp. z o.o.</w:t>
            </w:r>
          </w:p>
          <w:p w14:paraId="41BDF25F" w14:textId="77777777" w:rsidR="00337E5B" w:rsidRPr="0061629D" w:rsidRDefault="00337E5B" w:rsidP="008D4BDA">
            <w:pPr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 xml:space="preserve">Os. Bohaterów Września 65 </w:t>
            </w:r>
          </w:p>
          <w:p w14:paraId="2F081050" w14:textId="77777777" w:rsidR="00337E5B" w:rsidRPr="0061629D" w:rsidRDefault="00337E5B" w:rsidP="008D4BDA">
            <w:pPr>
              <w:spacing w:after="80"/>
              <w:jc w:val="both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31-621 Kraków</w:t>
            </w:r>
          </w:p>
        </w:tc>
        <w:tc>
          <w:tcPr>
            <w:tcW w:w="2835" w:type="dxa"/>
            <w:vAlign w:val="center"/>
          </w:tcPr>
          <w:p w14:paraId="636692D2" w14:textId="77777777" w:rsidR="00337E5B" w:rsidRPr="0061629D" w:rsidRDefault="00337E5B" w:rsidP="008D4BD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1629D">
              <w:rPr>
                <w:sz w:val="22"/>
                <w:szCs w:val="22"/>
              </w:rPr>
              <w:t>208 657.20 zł</w:t>
            </w:r>
          </w:p>
        </w:tc>
      </w:tr>
      <w:bookmarkEnd w:id="0"/>
    </w:tbl>
    <w:p w14:paraId="6A13FFD8" w14:textId="2DB51E01" w:rsidR="00C236D3" w:rsidRPr="0061629D" w:rsidRDefault="00C236D3" w:rsidP="00173B20">
      <w:pPr>
        <w:jc w:val="right"/>
        <w:rPr>
          <w:sz w:val="22"/>
          <w:szCs w:val="22"/>
        </w:rPr>
      </w:pPr>
    </w:p>
    <w:sectPr w:rsidR="00C236D3" w:rsidRPr="006162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ED2C" w14:textId="77777777" w:rsidR="00334FCE" w:rsidRDefault="00334FCE">
      <w:r>
        <w:separator/>
      </w:r>
    </w:p>
  </w:endnote>
  <w:endnote w:type="continuationSeparator" w:id="0">
    <w:p w14:paraId="15A9D8CB" w14:textId="77777777" w:rsidR="00334FCE" w:rsidRDefault="00334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51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189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ABB24" w14:textId="579B7C6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3FE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403327" w14:textId="77777777" w:rsidR="009F189D" w:rsidRDefault="009F189D">
    <w:pPr>
      <w:pStyle w:val="Stopka"/>
      <w:tabs>
        <w:tab w:val="clear" w:pos="4536"/>
      </w:tabs>
      <w:jc w:val="center"/>
    </w:pPr>
  </w:p>
  <w:p w14:paraId="6AF7552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1FE11" w14:textId="77777777" w:rsidR="00334FCE" w:rsidRDefault="00334FCE">
      <w:r>
        <w:separator/>
      </w:r>
    </w:p>
  </w:footnote>
  <w:footnote w:type="continuationSeparator" w:id="0">
    <w:p w14:paraId="2090996B" w14:textId="77777777" w:rsidR="00334FCE" w:rsidRDefault="00334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D1F95" w14:textId="77777777" w:rsidR="00337E5B" w:rsidRDefault="00337E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F5D19" w14:textId="77777777" w:rsidR="00337E5B" w:rsidRDefault="00337E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B1C3" w14:textId="77777777" w:rsidR="00337E5B" w:rsidRDefault="00337E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FCE"/>
    <w:rsid w:val="00007727"/>
    <w:rsid w:val="00017720"/>
    <w:rsid w:val="00035488"/>
    <w:rsid w:val="000D7F25"/>
    <w:rsid w:val="000E00E5"/>
    <w:rsid w:val="00173B20"/>
    <w:rsid w:val="001C69FF"/>
    <w:rsid w:val="0023318D"/>
    <w:rsid w:val="00334FCE"/>
    <w:rsid w:val="00337E5B"/>
    <w:rsid w:val="003820D8"/>
    <w:rsid w:val="003D72FD"/>
    <w:rsid w:val="00423179"/>
    <w:rsid w:val="00490DC0"/>
    <w:rsid w:val="00493F8C"/>
    <w:rsid w:val="004C7E9B"/>
    <w:rsid w:val="005614F2"/>
    <w:rsid w:val="00577BC6"/>
    <w:rsid w:val="0061629D"/>
    <w:rsid w:val="0069085C"/>
    <w:rsid w:val="006B27ED"/>
    <w:rsid w:val="00843263"/>
    <w:rsid w:val="00861E75"/>
    <w:rsid w:val="008C1309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E8635B"/>
  <w15:chartTrackingRefBased/>
  <w15:docId w15:val="{1D60E88E-8A3C-48A7-A8BD-61541272B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61629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629D"/>
  </w:style>
  <w:style w:type="character" w:customStyle="1" w:styleId="TekstkomentarzaZnak">
    <w:name w:val="Tekst komentarza Znak"/>
    <w:basedOn w:val="Domylnaczcionkaakapitu"/>
    <w:link w:val="Tekstkomentarza"/>
    <w:rsid w:val="0061629D"/>
  </w:style>
  <w:style w:type="paragraph" w:styleId="Tematkomentarza">
    <w:name w:val="annotation subject"/>
    <w:basedOn w:val="Tekstkomentarza"/>
    <w:next w:val="Tekstkomentarza"/>
    <w:link w:val="TematkomentarzaZnak"/>
    <w:rsid w:val="006162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162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166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2026-04-13T10:22:00Z</dcterms:created>
  <dcterms:modified xsi:type="dcterms:W3CDTF">2026-04-13T10:27:00Z</dcterms:modified>
</cp:coreProperties>
</file>