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28E6A" w14:textId="77777777" w:rsidR="00CF7835" w:rsidRPr="005E0A0C" w:rsidRDefault="000A079A" w:rsidP="005E0A0C">
      <w:pPr>
        <w:jc w:val="right"/>
        <w:rPr>
          <w:sz w:val="24"/>
          <w:szCs w:val="24"/>
        </w:rPr>
      </w:pPr>
      <w:r w:rsidRPr="005E0A0C">
        <w:rPr>
          <w:sz w:val="24"/>
          <w:szCs w:val="24"/>
        </w:rPr>
        <w:t>Kraków</w:t>
      </w:r>
      <w:r w:rsidR="00CF7835" w:rsidRPr="005E0A0C">
        <w:rPr>
          <w:sz w:val="24"/>
          <w:szCs w:val="24"/>
        </w:rPr>
        <w:t xml:space="preserve"> dnia: </w:t>
      </w:r>
      <w:r w:rsidRPr="005E0A0C">
        <w:rPr>
          <w:sz w:val="24"/>
          <w:szCs w:val="24"/>
        </w:rPr>
        <w:t>2026-04-13</w:t>
      </w:r>
    </w:p>
    <w:p w14:paraId="61FE6AC6" w14:textId="1391CCA7" w:rsidR="00CF7835" w:rsidRPr="005E0A0C" w:rsidRDefault="000A079A" w:rsidP="00CF7835">
      <w:pPr>
        <w:spacing w:line="360" w:lineRule="auto"/>
        <w:rPr>
          <w:b/>
          <w:bCs/>
          <w:sz w:val="24"/>
          <w:szCs w:val="24"/>
        </w:rPr>
      </w:pPr>
      <w:r w:rsidRPr="005E0A0C">
        <w:rPr>
          <w:b/>
          <w:bCs/>
          <w:sz w:val="24"/>
          <w:szCs w:val="24"/>
        </w:rPr>
        <w:t>A</w:t>
      </w:r>
      <w:r w:rsidR="005E0A0C">
        <w:rPr>
          <w:b/>
          <w:bCs/>
          <w:sz w:val="24"/>
          <w:szCs w:val="24"/>
        </w:rPr>
        <w:t>K</w:t>
      </w:r>
      <w:r w:rsidRPr="005E0A0C">
        <w:rPr>
          <w:b/>
          <w:bCs/>
          <w:sz w:val="24"/>
          <w:szCs w:val="24"/>
        </w:rPr>
        <w:t xml:space="preserve">F </w:t>
      </w:r>
      <w:r w:rsidR="005E0A0C">
        <w:rPr>
          <w:b/>
          <w:bCs/>
          <w:sz w:val="24"/>
          <w:szCs w:val="24"/>
        </w:rPr>
        <w:t xml:space="preserve">w </w:t>
      </w:r>
      <w:r w:rsidRPr="005E0A0C">
        <w:rPr>
          <w:b/>
          <w:bCs/>
          <w:sz w:val="24"/>
          <w:szCs w:val="24"/>
        </w:rPr>
        <w:t>Krak</w:t>
      </w:r>
      <w:r w:rsidR="005E0A0C">
        <w:rPr>
          <w:b/>
          <w:bCs/>
          <w:sz w:val="24"/>
          <w:szCs w:val="24"/>
        </w:rPr>
        <w:t>owie</w:t>
      </w:r>
    </w:p>
    <w:p w14:paraId="785307D7" w14:textId="77777777" w:rsidR="00CF7835" w:rsidRPr="005E0A0C" w:rsidRDefault="000A079A" w:rsidP="00CF7835">
      <w:pPr>
        <w:spacing w:line="360" w:lineRule="auto"/>
        <w:rPr>
          <w:sz w:val="24"/>
          <w:szCs w:val="24"/>
        </w:rPr>
      </w:pPr>
      <w:r w:rsidRPr="005E0A0C">
        <w:rPr>
          <w:sz w:val="24"/>
          <w:szCs w:val="24"/>
        </w:rPr>
        <w:t>al. Jana Pawła II</w:t>
      </w:r>
      <w:r w:rsidR="00CF7835" w:rsidRPr="005E0A0C">
        <w:rPr>
          <w:sz w:val="24"/>
          <w:szCs w:val="24"/>
        </w:rPr>
        <w:t xml:space="preserve"> </w:t>
      </w:r>
      <w:r w:rsidRPr="005E0A0C">
        <w:rPr>
          <w:sz w:val="24"/>
          <w:szCs w:val="24"/>
        </w:rPr>
        <w:t>78</w:t>
      </w:r>
    </w:p>
    <w:p w14:paraId="2460C21C" w14:textId="77777777" w:rsidR="00CF7835" w:rsidRPr="005E0A0C" w:rsidRDefault="000A079A" w:rsidP="00CF7835">
      <w:pPr>
        <w:rPr>
          <w:sz w:val="24"/>
          <w:szCs w:val="24"/>
        </w:rPr>
      </w:pPr>
      <w:r w:rsidRPr="005E0A0C">
        <w:rPr>
          <w:sz w:val="24"/>
          <w:szCs w:val="24"/>
        </w:rPr>
        <w:t>31-571</w:t>
      </w:r>
      <w:r w:rsidR="00CF7835" w:rsidRPr="005E0A0C">
        <w:rPr>
          <w:sz w:val="24"/>
          <w:szCs w:val="24"/>
        </w:rPr>
        <w:t xml:space="preserve"> </w:t>
      </w:r>
      <w:r w:rsidRPr="005E0A0C">
        <w:rPr>
          <w:sz w:val="24"/>
          <w:szCs w:val="24"/>
        </w:rPr>
        <w:t>Kraków</w:t>
      </w:r>
    </w:p>
    <w:p w14:paraId="2F038184" w14:textId="77777777" w:rsidR="00CF7835" w:rsidRPr="005E0A0C" w:rsidRDefault="00CF7835" w:rsidP="00CF7835">
      <w:pPr>
        <w:jc w:val="both"/>
        <w:rPr>
          <w:bCs/>
          <w:sz w:val="24"/>
          <w:szCs w:val="24"/>
        </w:rPr>
      </w:pPr>
      <w:r w:rsidRPr="005E0A0C">
        <w:rPr>
          <w:bCs/>
          <w:sz w:val="24"/>
          <w:szCs w:val="24"/>
        </w:rPr>
        <w:t>……………………………………</w:t>
      </w:r>
    </w:p>
    <w:p w14:paraId="348C7A86" w14:textId="77777777" w:rsidR="00CF7835" w:rsidRPr="005E0A0C" w:rsidRDefault="00CF7835" w:rsidP="00CF7835">
      <w:pPr>
        <w:spacing w:after="600"/>
        <w:jc w:val="both"/>
        <w:rPr>
          <w:bCs/>
          <w:sz w:val="24"/>
          <w:szCs w:val="24"/>
        </w:rPr>
      </w:pPr>
      <w:r w:rsidRPr="005E0A0C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E0A0C" w14:paraId="5487657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452ACB" w14:textId="77777777" w:rsidR="00CF7835" w:rsidRPr="005E0A0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5E0A0C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694D7201" w14:textId="77777777" w:rsidR="00CF7835" w:rsidRPr="005E0A0C" w:rsidRDefault="00CF7835" w:rsidP="005E0A0C">
      <w:pPr>
        <w:pStyle w:val="Nagwek"/>
        <w:tabs>
          <w:tab w:val="clear" w:pos="4536"/>
        </w:tabs>
        <w:rPr>
          <w:sz w:val="24"/>
          <w:szCs w:val="24"/>
        </w:rPr>
      </w:pPr>
      <w:r w:rsidRPr="005E0A0C">
        <w:rPr>
          <w:sz w:val="24"/>
          <w:szCs w:val="24"/>
        </w:rPr>
        <w:tab/>
        <w:t xml:space="preserve"> </w:t>
      </w:r>
    </w:p>
    <w:p w14:paraId="5B1B8B65" w14:textId="77777777" w:rsidR="00CF7835" w:rsidRPr="005E0A0C" w:rsidRDefault="00CF7835" w:rsidP="005E0A0C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5E0A0C">
        <w:rPr>
          <w:rFonts w:eastAsia="Calibri"/>
          <w:sz w:val="24"/>
          <w:szCs w:val="24"/>
          <w:lang w:eastAsia="en-US"/>
        </w:rPr>
        <w:t xml:space="preserve">Dotyczy </w:t>
      </w:r>
      <w:r w:rsidRPr="005E0A0C">
        <w:rPr>
          <w:sz w:val="24"/>
          <w:szCs w:val="24"/>
        </w:rPr>
        <w:t>postępowania o udzielenie zamówienia publicznego</w:t>
      </w:r>
      <w:r w:rsidRPr="005E0A0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E0A0C" w14:paraId="3699B871" w14:textId="77777777" w:rsidTr="000C1C6D">
        <w:tc>
          <w:tcPr>
            <w:tcW w:w="2269" w:type="dxa"/>
          </w:tcPr>
          <w:p w14:paraId="4ABF8545" w14:textId="77777777" w:rsidR="00CF7835" w:rsidRPr="005E0A0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B080EE" w14:textId="77777777" w:rsidR="00CF7835" w:rsidRDefault="000A079A" w:rsidP="005E0A0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E0A0C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  <w:p w14:paraId="30689144" w14:textId="6E6E4471" w:rsidR="005E0A0C" w:rsidRPr="005E0A0C" w:rsidRDefault="005E0A0C" w:rsidP="005E0A0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0A079A" w:rsidRPr="005E0A0C" w14:paraId="71B72BBF" w14:textId="77777777" w:rsidTr="00FC4A89">
        <w:tc>
          <w:tcPr>
            <w:tcW w:w="2269" w:type="dxa"/>
          </w:tcPr>
          <w:p w14:paraId="42459F9E" w14:textId="77777777" w:rsidR="000A079A" w:rsidRPr="005E0A0C" w:rsidRDefault="000A079A" w:rsidP="00FC4A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4093EB4" w14:textId="77777777" w:rsidR="000A079A" w:rsidRPr="005E0A0C" w:rsidRDefault="000A079A" w:rsidP="00FC4A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E0A0C">
              <w:rPr>
                <w:bCs/>
                <w:sz w:val="24"/>
                <w:szCs w:val="24"/>
              </w:rPr>
              <w:t>K-2.381/04/2026</w:t>
            </w:r>
          </w:p>
        </w:tc>
      </w:tr>
    </w:tbl>
    <w:p w14:paraId="296A4E9C" w14:textId="77777777" w:rsidR="005E0A0C" w:rsidRDefault="005E0A0C" w:rsidP="005E0A0C">
      <w:pPr>
        <w:spacing w:line="360" w:lineRule="auto"/>
        <w:jc w:val="both"/>
        <w:rPr>
          <w:sz w:val="24"/>
          <w:szCs w:val="24"/>
        </w:rPr>
      </w:pPr>
    </w:p>
    <w:p w14:paraId="1B162C9C" w14:textId="7A51A66B" w:rsidR="00D665F5" w:rsidRPr="005E0A0C" w:rsidRDefault="00D665F5" w:rsidP="005E0A0C">
      <w:pPr>
        <w:jc w:val="both"/>
        <w:rPr>
          <w:sz w:val="24"/>
          <w:szCs w:val="24"/>
        </w:rPr>
      </w:pPr>
      <w:r w:rsidRPr="005E0A0C">
        <w:rPr>
          <w:sz w:val="24"/>
          <w:szCs w:val="24"/>
        </w:rPr>
        <w:t>Zamawiający, działając na podstawie art. 22</w:t>
      </w:r>
      <w:r w:rsidR="00601802" w:rsidRPr="005E0A0C">
        <w:rPr>
          <w:sz w:val="24"/>
          <w:szCs w:val="24"/>
        </w:rPr>
        <w:t>2</w:t>
      </w:r>
      <w:r w:rsidRPr="005E0A0C">
        <w:rPr>
          <w:sz w:val="24"/>
          <w:szCs w:val="24"/>
        </w:rPr>
        <w:t xml:space="preserve"> ust. 5 </w:t>
      </w:r>
      <w:r w:rsidRPr="005E0A0C">
        <w:rPr>
          <w:bCs/>
          <w:sz w:val="24"/>
          <w:szCs w:val="24"/>
        </w:rPr>
        <w:t>ustawy z dnia 11 września 2019r. Prawo zamówień publicznych</w:t>
      </w:r>
      <w:r w:rsidRPr="005E0A0C">
        <w:rPr>
          <w:sz w:val="24"/>
          <w:szCs w:val="24"/>
        </w:rPr>
        <w:t xml:space="preserve"> </w:t>
      </w:r>
      <w:r w:rsidR="000A079A" w:rsidRPr="005E0A0C">
        <w:rPr>
          <w:sz w:val="24"/>
          <w:szCs w:val="24"/>
        </w:rPr>
        <w:t>(t.j. Dz. U. z 2024 r. poz. 1320 z p</w:t>
      </w:r>
      <w:r w:rsidR="005E0A0C">
        <w:rPr>
          <w:sz w:val="24"/>
          <w:szCs w:val="24"/>
        </w:rPr>
        <w:t>óż.</w:t>
      </w:r>
      <w:r w:rsidR="000A079A" w:rsidRPr="005E0A0C">
        <w:rPr>
          <w:sz w:val="24"/>
          <w:szCs w:val="24"/>
        </w:rPr>
        <w:t xml:space="preserve"> zm.)</w:t>
      </w:r>
      <w:r w:rsidR="00490DC0" w:rsidRPr="005E0A0C">
        <w:rPr>
          <w:sz w:val="24"/>
          <w:szCs w:val="24"/>
        </w:rPr>
        <w:t xml:space="preserve"> </w:t>
      </w:r>
      <w:r w:rsidRPr="005E0A0C">
        <w:rPr>
          <w:sz w:val="24"/>
          <w:szCs w:val="24"/>
        </w:rPr>
        <w:t>udostępnia</w:t>
      </w:r>
      <w:r w:rsidR="00F95C33" w:rsidRPr="005E0A0C">
        <w:rPr>
          <w:sz w:val="24"/>
          <w:szCs w:val="24"/>
        </w:rPr>
        <w:t xml:space="preserve"> </w:t>
      </w:r>
      <w:r w:rsidR="004C7E9B" w:rsidRPr="005E0A0C">
        <w:rPr>
          <w:sz w:val="24"/>
          <w:szCs w:val="24"/>
        </w:rPr>
        <w:t>informacj</w:t>
      </w:r>
      <w:r w:rsidR="00577BC6" w:rsidRPr="005E0A0C">
        <w:rPr>
          <w:sz w:val="24"/>
          <w:szCs w:val="24"/>
        </w:rPr>
        <w:t>ę</w:t>
      </w:r>
      <w:r w:rsidR="00035488" w:rsidRPr="005E0A0C">
        <w:rPr>
          <w:sz w:val="24"/>
          <w:szCs w:val="24"/>
        </w:rPr>
        <w:t xml:space="preserve"> </w:t>
      </w:r>
      <w:r w:rsidR="005E0A0C">
        <w:rPr>
          <w:sz w:val="24"/>
          <w:szCs w:val="24"/>
        </w:rPr>
        <w:br/>
      </w:r>
      <w:r w:rsidR="00035488" w:rsidRPr="005E0A0C">
        <w:rPr>
          <w:sz w:val="24"/>
          <w:szCs w:val="24"/>
        </w:rPr>
        <w:t>z otwarcia ofert</w:t>
      </w:r>
      <w:r w:rsidR="00577BC6" w:rsidRPr="005E0A0C">
        <w:rPr>
          <w:sz w:val="24"/>
          <w:szCs w:val="24"/>
        </w:rPr>
        <w:t>.</w:t>
      </w:r>
    </w:p>
    <w:p w14:paraId="3CBA17A4" w14:textId="77777777" w:rsidR="00A80738" w:rsidRDefault="00D665F5" w:rsidP="005E0A0C">
      <w:pPr>
        <w:jc w:val="both"/>
        <w:rPr>
          <w:sz w:val="24"/>
          <w:szCs w:val="24"/>
        </w:rPr>
      </w:pPr>
      <w:r w:rsidRPr="005E0A0C">
        <w:rPr>
          <w:sz w:val="24"/>
          <w:szCs w:val="24"/>
        </w:rPr>
        <w:t>Podczas otwarcia ofert, mającego miejsce</w:t>
      </w:r>
      <w:r w:rsidR="00FF4AB1" w:rsidRPr="005E0A0C">
        <w:rPr>
          <w:sz w:val="24"/>
          <w:szCs w:val="24"/>
        </w:rPr>
        <w:t xml:space="preserve"> w dniu </w:t>
      </w:r>
      <w:r w:rsidR="000A079A" w:rsidRPr="005E0A0C">
        <w:rPr>
          <w:sz w:val="24"/>
          <w:szCs w:val="24"/>
        </w:rPr>
        <w:t>13/04/2026</w:t>
      </w:r>
      <w:r w:rsidR="00FF4AB1" w:rsidRPr="005E0A0C">
        <w:rPr>
          <w:sz w:val="24"/>
          <w:szCs w:val="24"/>
        </w:rPr>
        <w:t xml:space="preserve"> o godz. </w:t>
      </w:r>
      <w:r w:rsidR="000A079A" w:rsidRPr="005E0A0C">
        <w:rPr>
          <w:sz w:val="24"/>
          <w:szCs w:val="24"/>
        </w:rPr>
        <w:t>10:30</w:t>
      </w:r>
      <w:r w:rsidRPr="005E0A0C">
        <w:rPr>
          <w:sz w:val="24"/>
          <w:szCs w:val="24"/>
        </w:rPr>
        <w:t>, otwarte zostały oferty następujących wykonawców:</w:t>
      </w:r>
    </w:p>
    <w:p w14:paraId="231A0AE3" w14:textId="77777777" w:rsidR="005E0A0C" w:rsidRPr="005E0A0C" w:rsidRDefault="005E0A0C" w:rsidP="005E0A0C">
      <w:pPr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E0A0C" w14:paraId="4F4EE89F" w14:textId="77777777" w:rsidTr="000C1C6D">
        <w:tc>
          <w:tcPr>
            <w:tcW w:w="1276" w:type="dxa"/>
            <w:shd w:val="clear" w:color="auto" w:fill="F2F2F2"/>
            <w:vAlign w:val="center"/>
          </w:tcPr>
          <w:p w14:paraId="4A29C68B" w14:textId="77777777" w:rsidR="00D665F5" w:rsidRPr="005E0A0C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O</w:t>
            </w:r>
            <w:r w:rsidR="00D665F5" w:rsidRPr="005E0A0C">
              <w:rPr>
                <w:sz w:val="24"/>
                <w:szCs w:val="24"/>
              </w:rPr>
              <w:t>fert</w:t>
            </w:r>
            <w:r w:rsidRPr="005E0A0C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FB2A5C7" w14:textId="77777777" w:rsidR="00D665F5" w:rsidRPr="005E0A0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Nazwa</w:t>
            </w:r>
            <w:r w:rsidR="003F57CD" w:rsidRPr="005E0A0C">
              <w:rPr>
                <w:sz w:val="24"/>
                <w:szCs w:val="24"/>
              </w:rPr>
              <w:t xml:space="preserve"> </w:t>
            </w:r>
            <w:r w:rsidRPr="005E0A0C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38E909E" w14:textId="77777777" w:rsidR="00D665F5" w:rsidRPr="005E0A0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Cena oferty</w:t>
            </w:r>
          </w:p>
        </w:tc>
      </w:tr>
      <w:tr w:rsidR="000A079A" w:rsidRPr="005E0A0C" w14:paraId="72E6C109" w14:textId="77777777" w:rsidTr="00FC4A89">
        <w:tc>
          <w:tcPr>
            <w:tcW w:w="1276" w:type="dxa"/>
            <w:vAlign w:val="center"/>
          </w:tcPr>
          <w:p w14:paraId="213EF2D5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6F68B68" w14:textId="77777777" w:rsidR="000A079A" w:rsidRPr="005E0A0C" w:rsidRDefault="000A079A" w:rsidP="00FC4A89">
            <w:pPr>
              <w:spacing w:before="80" w:after="40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MATEO Przedsiębiorstwo Budowlane Usługowo - Handlowe Józef Firmuga</w:t>
            </w:r>
          </w:p>
          <w:p w14:paraId="3B4EC6D5" w14:textId="77777777" w:rsidR="000A079A" w:rsidRPr="005E0A0C" w:rsidRDefault="000A079A" w:rsidP="00FC4A89">
            <w:pPr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 xml:space="preserve">Ładna 41b </w:t>
            </w:r>
          </w:p>
          <w:p w14:paraId="582EC01B" w14:textId="77777777" w:rsidR="000A079A" w:rsidRPr="005E0A0C" w:rsidRDefault="000A079A" w:rsidP="00FC4A89">
            <w:pPr>
              <w:spacing w:after="80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33-156 Ładna</w:t>
            </w:r>
          </w:p>
        </w:tc>
        <w:tc>
          <w:tcPr>
            <w:tcW w:w="2835" w:type="dxa"/>
            <w:vAlign w:val="center"/>
          </w:tcPr>
          <w:p w14:paraId="148CA6C6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16 992 450.00 zł</w:t>
            </w:r>
          </w:p>
        </w:tc>
      </w:tr>
      <w:tr w:rsidR="000A079A" w:rsidRPr="005E0A0C" w14:paraId="3F85FFBE" w14:textId="77777777" w:rsidTr="00FC4A89">
        <w:tc>
          <w:tcPr>
            <w:tcW w:w="1276" w:type="dxa"/>
            <w:vAlign w:val="center"/>
          </w:tcPr>
          <w:p w14:paraId="19885E93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1FA0DAE3" w14:textId="3646894E" w:rsidR="000A079A" w:rsidRPr="005E0A0C" w:rsidRDefault="000A079A" w:rsidP="00FC4A89">
            <w:pPr>
              <w:spacing w:before="80" w:after="40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 xml:space="preserve">SB COMPLEX </w:t>
            </w:r>
            <w:r w:rsidR="005E0A0C">
              <w:rPr>
                <w:sz w:val="24"/>
                <w:szCs w:val="24"/>
              </w:rPr>
              <w:t>S</w:t>
            </w:r>
            <w:r w:rsidR="005E0A0C" w:rsidRPr="005E0A0C">
              <w:rPr>
                <w:sz w:val="24"/>
                <w:szCs w:val="24"/>
              </w:rPr>
              <w:t xml:space="preserve">półka z ograniczoną odpowiedzialnością </w:t>
            </w:r>
            <w:r w:rsidR="005E0A0C">
              <w:rPr>
                <w:sz w:val="24"/>
                <w:szCs w:val="24"/>
              </w:rPr>
              <w:t>S</w:t>
            </w:r>
            <w:r w:rsidR="005E0A0C" w:rsidRPr="005E0A0C">
              <w:rPr>
                <w:sz w:val="24"/>
                <w:szCs w:val="24"/>
              </w:rPr>
              <w:t xml:space="preserve">półka </w:t>
            </w:r>
            <w:r w:rsidR="005E0A0C">
              <w:rPr>
                <w:sz w:val="24"/>
                <w:szCs w:val="24"/>
              </w:rPr>
              <w:t>K</w:t>
            </w:r>
            <w:r w:rsidR="005E0A0C" w:rsidRPr="005E0A0C">
              <w:rPr>
                <w:sz w:val="24"/>
                <w:szCs w:val="24"/>
              </w:rPr>
              <w:t>omandytowa</w:t>
            </w:r>
          </w:p>
          <w:p w14:paraId="78F9F3C1" w14:textId="77777777" w:rsidR="000A079A" w:rsidRPr="005E0A0C" w:rsidRDefault="000A079A" w:rsidP="00FC4A89">
            <w:pPr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 xml:space="preserve">ul. Ks. J. Poniatowskiego 8 </w:t>
            </w:r>
          </w:p>
          <w:p w14:paraId="28092348" w14:textId="77777777" w:rsidR="000A079A" w:rsidRPr="005E0A0C" w:rsidRDefault="000A079A" w:rsidP="00FC4A89">
            <w:pPr>
              <w:spacing w:after="80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35-026 Rzeszów</w:t>
            </w:r>
          </w:p>
        </w:tc>
        <w:tc>
          <w:tcPr>
            <w:tcW w:w="2835" w:type="dxa"/>
            <w:vAlign w:val="center"/>
          </w:tcPr>
          <w:p w14:paraId="019B57DA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14 996 585.58 zł</w:t>
            </w:r>
          </w:p>
        </w:tc>
      </w:tr>
      <w:tr w:rsidR="000A079A" w:rsidRPr="005E0A0C" w14:paraId="68D1AE02" w14:textId="77777777" w:rsidTr="00FC4A89">
        <w:tc>
          <w:tcPr>
            <w:tcW w:w="1276" w:type="dxa"/>
            <w:vAlign w:val="center"/>
          </w:tcPr>
          <w:p w14:paraId="12B0E2AF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26F51D88" w14:textId="77777777" w:rsidR="000A079A" w:rsidRPr="005E0A0C" w:rsidRDefault="000A079A" w:rsidP="00FC4A89">
            <w:pPr>
              <w:spacing w:before="80" w:after="40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Przedsiębiorstwo Budowlano-Produkcyjne "Łęgprzem" Sp. z o.o.</w:t>
            </w:r>
          </w:p>
          <w:p w14:paraId="247AA899" w14:textId="77777777" w:rsidR="000A079A" w:rsidRPr="005E0A0C" w:rsidRDefault="000A079A" w:rsidP="00FC4A89">
            <w:pPr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 xml:space="preserve">Ciepłownicza 20 </w:t>
            </w:r>
          </w:p>
          <w:p w14:paraId="10A2C648" w14:textId="77777777" w:rsidR="000A079A" w:rsidRPr="005E0A0C" w:rsidRDefault="000A079A" w:rsidP="00FC4A89">
            <w:pPr>
              <w:spacing w:after="80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31-574 Kraków</w:t>
            </w:r>
          </w:p>
        </w:tc>
        <w:tc>
          <w:tcPr>
            <w:tcW w:w="2835" w:type="dxa"/>
            <w:vAlign w:val="center"/>
          </w:tcPr>
          <w:p w14:paraId="4F9D83AF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15 766 922.77 zł</w:t>
            </w:r>
          </w:p>
        </w:tc>
      </w:tr>
      <w:tr w:rsidR="000A079A" w:rsidRPr="005E0A0C" w14:paraId="57B8D403" w14:textId="77777777" w:rsidTr="00FC4A89">
        <w:tc>
          <w:tcPr>
            <w:tcW w:w="1276" w:type="dxa"/>
            <w:vAlign w:val="center"/>
          </w:tcPr>
          <w:p w14:paraId="4F0D6FF9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518D76DA" w14:textId="77777777" w:rsidR="000A079A" w:rsidRPr="005E0A0C" w:rsidRDefault="000A079A" w:rsidP="00FC4A89">
            <w:pPr>
              <w:spacing w:before="80" w:after="40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CZĘSTOBUD Sp. z o.o.</w:t>
            </w:r>
          </w:p>
          <w:p w14:paraId="3B156967" w14:textId="77777777" w:rsidR="000A079A" w:rsidRPr="005E0A0C" w:rsidRDefault="000A079A" w:rsidP="00FC4A89">
            <w:pPr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 xml:space="preserve">al. Bohaterów Monte Cassino 40 </w:t>
            </w:r>
          </w:p>
          <w:p w14:paraId="3F7976F3" w14:textId="77777777" w:rsidR="000A079A" w:rsidRPr="005E0A0C" w:rsidRDefault="000A079A" w:rsidP="00FC4A89">
            <w:pPr>
              <w:spacing w:after="80"/>
              <w:jc w:val="both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vAlign w:val="center"/>
          </w:tcPr>
          <w:p w14:paraId="31D51CA6" w14:textId="77777777" w:rsidR="000A079A" w:rsidRPr="005E0A0C" w:rsidRDefault="000A079A" w:rsidP="00FC4A8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E0A0C">
              <w:rPr>
                <w:sz w:val="24"/>
                <w:szCs w:val="24"/>
              </w:rPr>
              <w:t>22 245 268.20 zł</w:t>
            </w:r>
          </w:p>
        </w:tc>
      </w:tr>
    </w:tbl>
    <w:p w14:paraId="67F57762" w14:textId="77777777" w:rsidR="00577BC6" w:rsidRPr="005E0A0C" w:rsidRDefault="00577BC6" w:rsidP="00891C20">
      <w:pPr>
        <w:jc w:val="both"/>
        <w:rPr>
          <w:sz w:val="24"/>
          <w:szCs w:val="24"/>
        </w:rPr>
      </w:pPr>
    </w:p>
    <w:p w14:paraId="2DF57E9C" w14:textId="546FE3E3" w:rsidR="00C236D3" w:rsidRDefault="00A80738" w:rsidP="00891C2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E0A0C">
        <w:rPr>
          <w:i/>
          <w:szCs w:val="24"/>
        </w:rPr>
        <w:t>Zamawiający</w:t>
      </w:r>
    </w:p>
    <w:p w14:paraId="3FF68147" w14:textId="52746E59" w:rsidR="00891C20" w:rsidRDefault="00891C20" w:rsidP="00891C2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Kanclerz</w:t>
      </w:r>
    </w:p>
    <w:p w14:paraId="1C3D2D50" w14:textId="6DED1C61" w:rsidR="00891C20" w:rsidRPr="005E0A0C" w:rsidRDefault="00891C20" w:rsidP="00891C2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mgr Paweł Potoczek</w:t>
      </w:r>
    </w:p>
    <w:sectPr w:rsidR="00891C20" w:rsidRPr="005E0A0C" w:rsidSect="005E0A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851" w:left="1418" w:header="708" w:footer="3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E8290" w14:textId="77777777" w:rsidR="005423E2" w:rsidRDefault="005423E2">
      <w:r>
        <w:separator/>
      </w:r>
    </w:p>
  </w:endnote>
  <w:endnote w:type="continuationSeparator" w:id="0">
    <w:p w14:paraId="4CBA8637" w14:textId="77777777" w:rsidR="005423E2" w:rsidRDefault="00542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DD4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709E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61571" w14:textId="77777777" w:rsidR="00960CEB" w:rsidRPr="00986737" w:rsidRDefault="005423E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9CB837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11570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27C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C90BD" w14:textId="77777777" w:rsidR="009F189D" w:rsidRDefault="009F189D">
    <w:pPr>
      <w:pStyle w:val="Stopka"/>
      <w:tabs>
        <w:tab w:val="clear" w:pos="4536"/>
      </w:tabs>
      <w:jc w:val="center"/>
    </w:pPr>
  </w:p>
  <w:p w14:paraId="079958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46D6A" w14:textId="77777777" w:rsidR="005423E2" w:rsidRDefault="005423E2">
      <w:r>
        <w:separator/>
      </w:r>
    </w:p>
  </w:footnote>
  <w:footnote w:type="continuationSeparator" w:id="0">
    <w:p w14:paraId="258B3AB9" w14:textId="77777777" w:rsidR="005423E2" w:rsidRDefault="00542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DBF8" w14:textId="77777777" w:rsidR="000A079A" w:rsidRDefault="000A0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19295" w14:textId="77777777" w:rsidR="000A079A" w:rsidRDefault="000A07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9C870" w14:textId="77777777" w:rsidR="000A079A" w:rsidRDefault="000A07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D90"/>
    <w:rsid w:val="00007727"/>
    <w:rsid w:val="00017720"/>
    <w:rsid w:val="00035488"/>
    <w:rsid w:val="000A079A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7DA5"/>
    <w:rsid w:val="00490DC0"/>
    <w:rsid w:val="00493F8C"/>
    <w:rsid w:val="004C7E9B"/>
    <w:rsid w:val="005423E2"/>
    <w:rsid w:val="00577BC6"/>
    <w:rsid w:val="005E0A0C"/>
    <w:rsid w:val="00601802"/>
    <w:rsid w:val="0069085C"/>
    <w:rsid w:val="006B098D"/>
    <w:rsid w:val="00843263"/>
    <w:rsid w:val="00861E75"/>
    <w:rsid w:val="00891C20"/>
    <w:rsid w:val="008A26A5"/>
    <w:rsid w:val="008F318B"/>
    <w:rsid w:val="00960CEB"/>
    <w:rsid w:val="009A3D90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86C2A"/>
  <w15:chartTrackingRefBased/>
  <w15:docId w15:val="{87A6E325-C8C8-48BC-ADD0-F5440B7A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F967D-46F2-4568-8903-0610E2FA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2026-04-13T09:03:00Z</dcterms:created>
  <dcterms:modified xsi:type="dcterms:W3CDTF">2026-04-13T09:22:00Z</dcterms:modified>
</cp:coreProperties>
</file>