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3CED9" w14:textId="77777777" w:rsidR="0072425F" w:rsidRPr="009432A1" w:rsidRDefault="00523D53" w:rsidP="006C535A">
      <w:pPr>
        <w:spacing w:after="12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23D53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523D53">
        <w:rPr>
          <w:rFonts w:ascii="Arial" w:hAnsi="Arial" w:cs="Arial"/>
          <w:sz w:val="24"/>
          <w:szCs w:val="24"/>
        </w:rPr>
        <w:t>2026-04-13</w:t>
      </w:r>
    </w:p>
    <w:p w14:paraId="5F13655F" w14:textId="77777777" w:rsidR="0072425F" w:rsidRPr="009432A1" w:rsidRDefault="00523D53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23D5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624E82C" w14:textId="77777777" w:rsidR="0072425F" w:rsidRPr="009432A1" w:rsidRDefault="00523D53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523D53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523D53">
        <w:rPr>
          <w:rFonts w:ascii="Arial" w:hAnsi="Arial" w:cs="Arial"/>
          <w:sz w:val="24"/>
          <w:szCs w:val="24"/>
        </w:rPr>
        <w:t>66</w:t>
      </w:r>
    </w:p>
    <w:p w14:paraId="50EBA0B9" w14:textId="77777777" w:rsidR="0072425F" w:rsidRPr="009432A1" w:rsidRDefault="00523D53" w:rsidP="0072425F">
      <w:pPr>
        <w:rPr>
          <w:rFonts w:ascii="Arial" w:hAnsi="Arial" w:cs="Arial"/>
          <w:sz w:val="24"/>
          <w:szCs w:val="24"/>
        </w:rPr>
      </w:pPr>
      <w:r w:rsidRPr="00523D53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523D53">
        <w:rPr>
          <w:rFonts w:ascii="Arial" w:hAnsi="Arial" w:cs="Arial"/>
          <w:sz w:val="24"/>
          <w:szCs w:val="24"/>
        </w:rPr>
        <w:t>Kraków</w:t>
      </w:r>
    </w:p>
    <w:p w14:paraId="7A81B0A5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C62A92B" w14:textId="77777777" w:rsidR="0072425F" w:rsidRDefault="0072425F" w:rsidP="006C535A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80A49F0" w14:textId="3AC17645" w:rsidR="006C535A" w:rsidRPr="009432A1" w:rsidRDefault="006C535A" w:rsidP="006C535A">
      <w:pPr>
        <w:spacing w:after="24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DZP-271-6/26 – 407.MM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47F6D416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00C0F2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3333777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EE3CA84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066745C1" w14:textId="77777777" w:rsidTr="00637A77">
        <w:tc>
          <w:tcPr>
            <w:tcW w:w="2269" w:type="dxa"/>
          </w:tcPr>
          <w:p w14:paraId="43DCEE37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DAB79AB" w14:textId="77777777" w:rsidR="0072425F" w:rsidRPr="004E4B64" w:rsidRDefault="00523D53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3D53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3D53" w:rsidRPr="004E4B64" w14:paraId="2BB046E3" w14:textId="77777777" w:rsidTr="00085BFB">
        <w:tc>
          <w:tcPr>
            <w:tcW w:w="2269" w:type="dxa"/>
          </w:tcPr>
          <w:p w14:paraId="42EBAC2B" w14:textId="77777777" w:rsidR="00523D53" w:rsidRPr="004E4B64" w:rsidRDefault="00523D53" w:rsidP="00085B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638CA28" w14:textId="77777777" w:rsidR="00523D53" w:rsidRPr="004E4B64" w:rsidRDefault="00523D53" w:rsidP="00085B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3D53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249C2A97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161A9835" w14:textId="45036869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523D53" w:rsidRPr="00523D53">
        <w:rPr>
          <w:rFonts w:ascii="Arial" w:hAnsi="Arial" w:cs="Arial"/>
          <w:sz w:val="24"/>
          <w:szCs w:val="24"/>
        </w:rPr>
        <w:t>(</w:t>
      </w:r>
      <w:proofErr w:type="spellStart"/>
      <w:r w:rsidR="00523D53" w:rsidRPr="00523D53">
        <w:rPr>
          <w:rFonts w:ascii="Arial" w:hAnsi="Arial" w:cs="Arial"/>
          <w:sz w:val="24"/>
          <w:szCs w:val="24"/>
        </w:rPr>
        <w:t>t.j</w:t>
      </w:r>
      <w:proofErr w:type="spellEnd"/>
      <w:r w:rsidR="00523D53" w:rsidRPr="00523D5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23D53" w:rsidRPr="00523D53">
        <w:rPr>
          <w:rFonts w:ascii="Arial" w:hAnsi="Arial" w:cs="Arial"/>
          <w:sz w:val="24"/>
          <w:szCs w:val="24"/>
        </w:rPr>
        <w:t>p</w:t>
      </w:r>
      <w:r w:rsidR="006C535A">
        <w:rPr>
          <w:rFonts w:ascii="Arial" w:hAnsi="Arial" w:cs="Arial"/>
          <w:sz w:val="24"/>
          <w:szCs w:val="24"/>
        </w:rPr>
        <w:t>óź</w:t>
      </w:r>
      <w:r w:rsidR="00523D53" w:rsidRPr="00523D53">
        <w:rPr>
          <w:rFonts w:ascii="Arial" w:hAnsi="Arial" w:cs="Arial"/>
          <w:sz w:val="24"/>
          <w:szCs w:val="24"/>
        </w:rPr>
        <w:t>n</w:t>
      </w:r>
      <w:proofErr w:type="spellEnd"/>
      <w:r w:rsidR="00523D53" w:rsidRPr="00523D53">
        <w:rPr>
          <w:rFonts w:ascii="Arial" w:hAnsi="Arial" w:cs="Arial"/>
          <w:sz w:val="24"/>
          <w:szCs w:val="24"/>
        </w:rPr>
        <w:t>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154DE952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523D53" w:rsidRPr="00523D53">
        <w:rPr>
          <w:rFonts w:ascii="Arial" w:hAnsi="Arial" w:cs="Arial"/>
          <w:sz w:val="24"/>
          <w:szCs w:val="24"/>
        </w:rPr>
        <w:t>13/04/2026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523D53" w:rsidRPr="00523D53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2F22165C" w14:textId="77777777" w:rsidTr="0072425F">
        <w:tc>
          <w:tcPr>
            <w:tcW w:w="1276" w:type="dxa"/>
            <w:vAlign w:val="center"/>
          </w:tcPr>
          <w:p w14:paraId="68FCADE0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vAlign w:val="center"/>
          </w:tcPr>
          <w:p w14:paraId="40A76854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vAlign w:val="center"/>
          </w:tcPr>
          <w:p w14:paraId="715A4551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23D53" w:rsidRPr="00F916F6" w14:paraId="2E7F6A5E" w14:textId="77777777" w:rsidTr="00085BFB">
        <w:tc>
          <w:tcPr>
            <w:tcW w:w="1276" w:type="dxa"/>
            <w:vAlign w:val="center"/>
          </w:tcPr>
          <w:p w14:paraId="49C08A7C" w14:textId="77777777" w:rsidR="00523D53" w:rsidRPr="0072425F" w:rsidRDefault="00523D53" w:rsidP="00085B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7A8D8053" w14:textId="77777777" w:rsidR="00523D53" w:rsidRPr="006C535A" w:rsidRDefault="00523D53" w:rsidP="00085BFB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>UAB SOFTRA</w:t>
            </w:r>
          </w:p>
          <w:p w14:paraId="2180E2B8" w14:textId="77777777" w:rsidR="00523D53" w:rsidRPr="006C535A" w:rsidRDefault="00523D53" w:rsidP="00085BFB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>Verkiu</w:t>
            </w:r>
            <w:proofErr w:type="spellEnd"/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>34B/5</w:t>
            </w:r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</w:p>
          <w:p w14:paraId="68867C57" w14:textId="77777777" w:rsidR="00523D53" w:rsidRPr="006C535A" w:rsidRDefault="00523D53" w:rsidP="00085BF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>08-221</w:t>
            </w:r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C535A">
              <w:rPr>
                <w:rFonts w:ascii="Arial" w:hAnsi="Arial" w:cs="Arial"/>
                <w:sz w:val="24"/>
                <w:szCs w:val="24"/>
                <w:lang w:val="de-DE"/>
              </w:rPr>
              <w:t>Wilno</w:t>
            </w:r>
            <w:proofErr w:type="spellEnd"/>
          </w:p>
        </w:tc>
        <w:tc>
          <w:tcPr>
            <w:tcW w:w="3118" w:type="dxa"/>
            <w:vAlign w:val="center"/>
          </w:tcPr>
          <w:p w14:paraId="0A5D0B19" w14:textId="77777777" w:rsidR="00523D53" w:rsidRPr="0072425F" w:rsidRDefault="00523D53" w:rsidP="00085B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999 990.00 zł</w:t>
            </w:r>
          </w:p>
        </w:tc>
      </w:tr>
      <w:tr w:rsidR="00523D53" w:rsidRPr="00F916F6" w14:paraId="0E0C4063" w14:textId="77777777" w:rsidTr="00085BFB">
        <w:tc>
          <w:tcPr>
            <w:tcW w:w="1276" w:type="dxa"/>
            <w:vAlign w:val="center"/>
          </w:tcPr>
          <w:p w14:paraId="69205909" w14:textId="77777777" w:rsidR="00523D53" w:rsidRPr="0072425F" w:rsidRDefault="00523D53" w:rsidP="00085B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190493A6" w14:textId="77777777" w:rsidR="00523D53" w:rsidRPr="0072425F" w:rsidRDefault="00523D53" w:rsidP="00085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 xml:space="preserve">Delta </w:t>
            </w:r>
            <w:proofErr w:type="spellStart"/>
            <w:r w:rsidRPr="00523D53">
              <w:rPr>
                <w:rFonts w:ascii="Arial" w:hAnsi="Arial" w:cs="Arial"/>
                <w:sz w:val="24"/>
                <w:szCs w:val="24"/>
              </w:rPr>
              <w:t>Defence</w:t>
            </w:r>
            <w:proofErr w:type="spellEnd"/>
            <w:r w:rsidRPr="00523D53">
              <w:rPr>
                <w:rFonts w:ascii="Arial" w:hAnsi="Arial" w:cs="Arial"/>
                <w:sz w:val="24"/>
                <w:szCs w:val="24"/>
              </w:rPr>
              <w:t xml:space="preserve"> Poland Spółka z Ograniczoną Odpowiedzialnością</w:t>
            </w:r>
          </w:p>
          <w:p w14:paraId="5FA117ED" w14:textId="77777777" w:rsidR="00523D53" w:rsidRPr="0072425F" w:rsidRDefault="00523D53" w:rsidP="00085BFB">
            <w:pPr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al. Armii Krajowej 220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3D53">
              <w:rPr>
                <w:rFonts w:ascii="Arial" w:hAnsi="Arial" w:cs="Arial"/>
                <w:sz w:val="24"/>
                <w:szCs w:val="24"/>
              </w:rPr>
              <w:t>220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1FCA05" w14:textId="77777777" w:rsidR="00523D53" w:rsidRPr="0072425F" w:rsidRDefault="00523D53" w:rsidP="00085BF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43-300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3D53">
              <w:rPr>
                <w:rFonts w:ascii="Arial" w:hAnsi="Arial" w:cs="Arial"/>
                <w:sz w:val="24"/>
                <w:szCs w:val="24"/>
              </w:rPr>
              <w:t>Bielsko Biała</w:t>
            </w:r>
          </w:p>
        </w:tc>
        <w:tc>
          <w:tcPr>
            <w:tcW w:w="3118" w:type="dxa"/>
            <w:vAlign w:val="center"/>
          </w:tcPr>
          <w:p w14:paraId="5896035F" w14:textId="77777777" w:rsidR="00523D53" w:rsidRPr="0072425F" w:rsidRDefault="00523D53" w:rsidP="00085B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748 947.00 zł</w:t>
            </w:r>
          </w:p>
        </w:tc>
      </w:tr>
      <w:tr w:rsidR="00523D53" w:rsidRPr="00F916F6" w14:paraId="56381D23" w14:textId="77777777" w:rsidTr="00085BFB">
        <w:tc>
          <w:tcPr>
            <w:tcW w:w="1276" w:type="dxa"/>
            <w:vAlign w:val="center"/>
          </w:tcPr>
          <w:p w14:paraId="070EC686" w14:textId="77777777" w:rsidR="00523D53" w:rsidRPr="0072425F" w:rsidRDefault="00523D53" w:rsidP="00085B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14:paraId="5CE2AAC4" w14:textId="77777777" w:rsidR="00523D53" w:rsidRPr="0072425F" w:rsidRDefault="00523D53" w:rsidP="00085B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CITYPRO POLSKA SPÓŁKA Z OGRANICZONĄ ODPOWIEDZIALNOŚCIĄ</w:t>
            </w:r>
          </w:p>
          <w:p w14:paraId="7EBE01DB" w14:textId="77777777" w:rsidR="00523D53" w:rsidRPr="0072425F" w:rsidRDefault="00523D53" w:rsidP="00085BFB">
            <w:pPr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Plac Bankowy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3D53">
              <w:rPr>
                <w:rFonts w:ascii="Arial" w:hAnsi="Arial" w:cs="Arial"/>
                <w:sz w:val="24"/>
                <w:szCs w:val="24"/>
              </w:rPr>
              <w:t>2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5A3AE6" w14:textId="77777777" w:rsidR="00523D53" w:rsidRPr="0072425F" w:rsidRDefault="00523D53" w:rsidP="00085BF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00-095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23D5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3118" w:type="dxa"/>
            <w:vAlign w:val="center"/>
          </w:tcPr>
          <w:p w14:paraId="52926BA3" w14:textId="77777777" w:rsidR="00523D53" w:rsidRPr="0072425F" w:rsidRDefault="00523D53" w:rsidP="00085BF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3D53">
              <w:rPr>
                <w:rFonts w:ascii="Arial" w:hAnsi="Arial" w:cs="Arial"/>
                <w:sz w:val="24"/>
                <w:szCs w:val="24"/>
              </w:rPr>
              <w:t>719 724.66 zł</w:t>
            </w:r>
          </w:p>
        </w:tc>
      </w:tr>
    </w:tbl>
    <w:p w14:paraId="41C2A826" w14:textId="77777777" w:rsidR="00A80738" w:rsidRDefault="00A80738" w:rsidP="006C535A">
      <w:pPr>
        <w:pStyle w:val="Tekstpodstawowy"/>
        <w:spacing w:before="12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A4FB349" w14:textId="1B008132" w:rsidR="006C535A" w:rsidRPr="006C535A" w:rsidRDefault="006C535A" w:rsidP="006C53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6C535A">
        <w:rPr>
          <w:rFonts w:ascii="Arial" w:hAnsi="Arial" w:cs="Arial"/>
          <w:i/>
          <w:sz w:val="20"/>
        </w:rPr>
        <w:t>Dyrektor Szpitala</w:t>
      </w:r>
    </w:p>
    <w:p w14:paraId="41FBFFE8" w14:textId="0E382C37" w:rsidR="006C535A" w:rsidRPr="006C535A" w:rsidRDefault="006C535A" w:rsidP="006C535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6C535A">
        <w:rPr>
          <w:rFonts w:ascii="Arial" w:hAnsi="Arial" w:cs="Arial"/>
          <w:i/>
          <w:sz w:val="20"/>
        </w:rPr>
        <w:t xml:space="preserve">dr n. o </w:t>
      </w:r>
      <w:proofErr w:type="spellStart"/>
      <w:r w:rsidRPr="006C535A">
        <w:rPr>
          <w:rFonts w:ascii="Arial" w:hAnsi="Arial" w:cs="Arial"/>
          <w:i/>
          <w:sz w:val="20"/>
        </w:rPr>
        <w:t>zdr</w:t>
      </w:r>
      <w:proofErr w:type="spellEnd"/>
      <w:r w:rsidRPr="006C535A">
        <w:rPr>
          <w:rFonts w:ascii="Arial" w:hAnsi="Arial" w:cs="Arial"/>
          <w:i/>
          <w:sz w:val="20"/>
        </w:rPr>
        <w:t>. Jacek Żak</w:t>
      </w:r>
    </w:p>
    <w:bookmarkEnd w:id="0"/>
    <w:sectPr w:rsidR="006C535A" w:rsidRPr="006C53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68B6B" w14:textId="77777777" w:rsidR="00AD390D" w:rsidRDefault="00AD390D">
      <w:r>
        <w:separator/>
      </w:r>
    </w:p>
  </w:endnote>
  <w:endnote w:type="continuationSeparator" w:id="0">
    <w:p w14:paraId="686117D2" w14:textId="77777777" w:rsidR="00AD390D" w:rsidRDefault="00AD3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CDF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5EE1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1C5B1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A7C9AD">
        <v:line id="_x0000_s1025" style="position:absolute;left:0;text-align:left;z-index:251657728" from="-3.85pt,8.7pt" to="455.15pt,8.7pt"/>
      </w:pict>
    </w:r>
  </w:p>
  <w:p w14:paraId="5309D15F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2F4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BFD301" w14:textId="77777777" w:rsidR="009F189D" w:rsidRDefault="009F189D">
    <w:pPr>
      <w:pStyle w:val="Stopka"/>
      <w:tabs>
        <w:tab w:val="clear" w:pos="4536"/>
      </w:tabs>
      <w:jc w:val="center"/>
    </w:pPr>
  </w:p>
  <w:p w14:paraId="790E93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898E8" w14:textId="77777777" w:rsidR="00AD390D" w:rsidRDefault="00AD390D">
      <w:r>
        <w:separator/>
      </w:r>
    </w:p>
  </w:footnote>
  <w:footnote w:type="continuationSeparator" w:id="0">
    <w:p w14:paraId="075AEC4A" w14:textId="77777777" w:rsidR="00AD390D" w:rsidRDefault="00AD3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C9DC0" w14:textId="77777777" w:rsidR="00523D53" w:rsidRDefault="00523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219DCA0" w14:textId="77777777" w:rsidTr="7D35A581">
      <w:tc>
        <w:tcPr>
          <w:tcW w:w="3020" w:type="dxa"/>
        </w:tcPr>
        <w:p w14:paraId="772E2593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406468B8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67123F78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7531AD87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7147F" w14:textId="77777777" w:rsidR="00523D53" w:rsidRDefault="00523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90D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23D53"/>
    <w:rsid w:val="005614F2"/>
    <w:rsid w:val="00577BC6"/>
    <w:rsid w:val="00637A77"/>
    <w:rsid w:val="00652B8C"/>
    <w:rsid w:val="0067586C"/>
    <w:rsid w:val="0069085C"/>
    <w:rsid w:val="006B27ED"/>
    <w:rsid w:val="006C309E"/>
    <w:rsid w:val="006C535A"/>
    <w:rsid w:val="007013DF"/>
    <w:rsid w:val="0072425F"/>
    <w:rsid w:val="00771275"/>
    <w:rsid w:val="00843263"/>
    <w:rsid w:val="00850D42"/>
    <w:rsid w:val="00861E75"/>
    <w:rsid w:val="009D19BD"/>
    <w:rsid w:val="009F189D"/>
    <w:rsid w:val="00A36B92"/>
    <w:rsid w:val="00A80738"/>
    <w:rsid w:val="00AD390D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B9AD05"/>
  <w15:chartTrackingRefBased/>
  <w15:docId w15:val="{611F772F-7AE7-446F-BD87-2317A5CAE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2026-04-13T07:54:00Z</dcterms:created>
  <dcterms:modified xsi:type="dcterms:W3CDTF">2026-04-13T07:59:00Z</dcterms:modified>
</cp:coreProperties>
</file>