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565ED" w14:textId="03E60747" w:rsidR="00B048DA" w:rsidRPr="00383952" w:rsidRDefault="001B00D0" w:rsidP="00383952">
      <w:pPr>
        <w:jc w:val="right"/>
      </w:pPr>
      <w:bookmarkStart w:id="0" w:name="_Hlk53520193"/>
      <w:r w:rsidRPr="00383952">
        <w:t>Rawicz</w:t>
      </w:r>
      <w:r w:rsidR="00383952">
        <w:t>,</w:t>
      </w:r>
      <w:r w:rsidR="00B048DA" w:rsidRPr="00383952">
        <w:t xml:space="preserve"> dnia</w:t>
      </w:r>
      <w:r w:rsidR="00383952">
        <w:t xml:space="preserve"> </w:t>
      </w:r>
      <w:r w:rsidR="00F91D78">
        <w:t>10</w:t>
      </w:r>
      <w:r w:rsidR="00383952">
        <w:t>.04.2026 r.</w:t>
      </w:r>
    </w:p>
    <w:p w14:paraId="1675C8BC" w14:textId="77777777" w:rsidR="00383952" w:rsidRPr="00652E62" w:rsidRDefault="00383952" w:rsidP="00383952">
      <w:r w:rsidRPr="00652E62">
        <w:rPr>
          <w:b/>
          <w:bCs/>
        </w:rPr>
        <w:t>Powiatowe Centrum Usług Wspólnych w Rawiczu</w:t>
      </w:r>
    </w:p>
    <w:p w14:paraId="3FA28693" w14:textId="77777777" w:rsidR="00383952" w:rsidRPr="00652E62" w:rsidRDefault="00383952" w:rsidP="00383952">
      <w:pPr>
        <w:ind w:right="3969"/>
      </w:pPr>
      <w:r w:rsidRPr="00652E62">
        <w:t>ul. Mikołaja Kopernika 4</w:t>
      </w:r>
    </w:p>
    <w:p w14:paraId="59118AAB" w14:textId="77777777" w:rsidR="00383952" w:rsidRDefault="00383952" w:rsidP="00383952">
      <w:pPr>
        <w:ind w:right="3969"/>
      </w:pPr>
      <w:r w:rsidRPr="00652E62">
        <w:t>63-900 Rawicz</w:t>
      </w:r>
    </w:p>
    <w:p w14:paraId="1101B716" w14:textId="77777777" w:rsidR="00383952" w:rsidRDefault="00383952" w:rsidP="00383952">
      <w:pPr>
        <w:ind w:right="3969"/>
      </w:pPr>
    </w:p>
    <w:p w14:paraId="09D98F3A" w14:textId="362C216B" w:rsidR="00383952" w:rsidRPr="00652E62" w:rsidRDefault="00383952" w:rsidP="00383952">
      <w:pPr>
        <w:ind w:right="3969"/>
      </w:pPr>
      <w:r>
        <w:t xml:space="preserve">Znak sprawy: </w:t>
      </w:r>
      <w:r w:rsidRPr="00652E62">
        <w:rPr>
          <w:b/>
        </w:rPr>
        <w:t>PCUW.261.1</w:t>
      </w:r>
      <w:r>
        <w:rPr>
          <w:b/>
        </w:rPr>
        <w:t>4</w:t>
      </w:r>
      <w:r w:rsidRPr="00652E62">
        <w:rPr>
          <w:b/>
        </w:rPr>
        <w:t>.2026</w:t>
      </w:r>
    </w:p>
    <w:p w14:paraId="4CAE6081" w14:textId="77777777" w:rsidR="00B048DA" w:rsidRPr="00383952" w:rsidRDefault="00B048DA" w:rsidP="00B048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B048DA" w:rsidRPr="00383952" w14:paraId="134F14A1" w14:textId="77777777" w:rsidTr="00B048DA">
        <w:tc>
          <w:tcPr>
            <w:tcW w:w="9498" w:type="dxa"/>
            <w:shd w:val="clear" w:color="auto" w:fill="F2F2F2"/>
            <w:hideMark/>
          </w:tcPr>
          <w:p w14:paraId="58B91286" w14:textId="77777777" w:rsidR="00B048DA" w:rsidRPr="00383952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383952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4BF1AB3D" w14:textId="77777777" w:rsidR="00B048DA" w:rsidRDefault="00B048DA" w:rsidP="00F82C4B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383952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  <w:p w14:paraId="4F087A77" w14:textId="4B91977E" w:rsidR="00383952" w:rsidRPr="00383952" w:rsidRDefault="00383952" w:rsidP="00F82C4B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383952">
              <w:rPr>
                <w:b/>
                <w:spacing w:val="50"/>
                <w:kern w:val="28"/>
                <w:sz w:val="32"/>
                <w:szCs w:val="32"/>
              </w:rPr>
              <w:t>DLA CZĘŚCI I</w:t>
            </w:r>
            <w:r w:rsidR="00F91D78">
              <w:rPr>
                <w:b/>
                <w:spacing w:val="50"/>
                <w:kern w:val="28"/>
                <w:sz w:val="32"/>
                <w:szCs w:val="32"/>
              </w:rPr>
              <w:t>I</w:t>
            </w:r>
          </w:p>
        </w:tc>
      </w:tr>
    </w:tbl>
    <w:p w14:paraId="5BD71F75" w14:textId="77777777" w:rsidR="00B048DA" w:rsidRPr="00383952" w:rsidRDefault="00B048DA" w:rsidP="00B048DA">
      <w:pPr>
        <w:keepNext/>
        <w:spacing w:after="240"/>
        <w:outlineLvl w:val="0"/>
        <w:rPr>
          <w:b/>
        </w:rPr>
      </w:pPr>
    </w:p>
    <w:p w14:paraId="66DEA378" w14:textId="28DE3830" w:rsidR="00B048DA" w:rsidRPr="00383952" w:rsidRDefault="00B048DA" w:rsidP="00383952">
      <w:pPr>
        <w:spacing w:after="120"/>
        <w:ind w:left="1410" w:hanging="1410"/>
        <w:jc w:val="both"/>
        <w:rPr>
          <w:rFonts w:eastAsia="Calibri"/>
          <w:lang w:eastAsia="en-US"/>
        </w:rPr>
      </w:pPr>
      <w:r w:rsidRPr="00383952">
        <w:rPr>
          <w:rFonts w:eastAsia="Calibri"/>
          <w:lang w:eastAsia="en-US"/>
        </w:rPr>
        <w:t>Dotyczy</w:t>
      </w:r>
      <w:r w:rsidR="00383952">
        <w:rPr>
          <w:rFonts w:eastAsia="Calibri"/>
          <w:lang w:eastAsia="en-US"/>
        </w:rPr>
        <w:t xml:space="preserve">: </w:t>
      </w:r>
      <w:r w:rsidRPr="00383952">
        <w:rPr>
          <w:rFonts w:eastAsia="Calibri"/>
          <w:lang w:eastAsia="en-US"/>
        </w:rPr>
        <w:t xml:space="preserve"> </w:t>
      </w:r>
      <w:r w:rsidR="00383952">
        <w:rPr>
          <w:rFonts w:eastAsia="Calibri"/>
          <w:lang w:eastAsia="en-US"/>
        </w:rPr>
        <w:tab/>
      </w:r>
      <w:r w:rsidR="00383952" w:rsidRPr="00652E62">
        <w:rPr>
          <w:rFonts w:eastAsia="Calibri"/>
          <w:bCs/>
          <w:lang w:eastAsia="en-US"/>
        </w:rPr>
        <w:t xml:space="preserve">postępowania o udzielenie zamówienia publicznego prowadzonego w trybie podstawowym bez negocjacji – art. 275 pkt 1 ustawy Pzp na zadanie pn.:  </w:t>
      </w:r>
      <w:r w:rsidR="00383952" w:rsidRPr="00383952">
        <w:rPr>
          <w:b/>
        </w:rPr>
        <w:t xml:space="preserve">Sukcesywny zakup wraz z dostawą ca 100 ton mieszanki mineralno-asfaltowej na zimno oraz zakup 60 ton emulsji asfaltowej C65 B3 PU/RC </w:t>
      </w:r>
      <w:r w:rsidR="00F91D78">
        <w:rPr>
          <w:b/>
        </w:rPr>
        <w:br/>
      </w:r>
      <w:r w:rsidR="00383952" w:rsidRPr="00383952">
        <w:rPr>
          <w:b/>
        </w:rPr>
        <w:t>w 2026 roku dla Powiatowego Zarządu Dróg w Rawiczu</w:t>
      </w:r>
      <w:r w:rsidR="00383952">
        <w:rPr>
          <w:rFonts w:eastAsia="Calibri"/>
          <w:b/>
          <w:lang w:eastAsia="en-US"/>
        </w:rPr>
        <w:t xml:space="preserve">– </w:t>
      </w:r>
      <w:r w:rsidR="00383952" w:rsidRPr="00652E62">
        <w:rPr>
          <w:rFonts w:eastAsia="Calibri"/>
          <w:bCs/>
          <w:lang w:eastAsia="en-US"/>
        </w:rPr>
        <w:t>Część I</w:t>
      </w:r>
      <w:r w:rsidR="00F91D78">
        <w:rPr>
          <w:rFonts w:eastAsia="Calibri"/>
          <w:bCs/>
          <w:lang w:eastAsia="en-US"/>
        </w:rPr>
        <w:t>I</w:t>
      </w:r>
      <w:r w:rsidR="00383952" w:rsidRPr="00652E62">
        <w:rPr>
          <w:rFonts w:eastAsia="Calibri"/>
          <w:bCs/>
          <w:lang w:eastAsia="en-US"/>
        </w:rPr>
        <w:t xml:space="preserve"> zamówienia.</w:t>
      </w:r>
    </w:p>
    <w:p w14:paraId="6EB2028B" w14:textId="77777777" w:rsidR="00B048DA" w:rsidRPr="00383952" w:rsidRDefault="00B048DA" w:rsidP="00B048DA">
      <w:pPr>
        <w:tabs>
          <w:tab w:val="left" w:pos="708"/>
          <w:tab w:val="center" w:pos="4536"/>
          <w:tab w:val="right" w:pos="9072"/>
        </w:tabs>
      </w:pPr>
    </w:p>
    <w:p w14:paraId="3E188FD3" w14:textId="63756EAD" w:rsidR="008642B3" w:rsidRPr="00383952" w:rsidRDefault="00B048DA" w:rsidP="00383952">
      <w:pPr>
        <w:pStyle w:val="Nagwek"/>
        <w:numPr>
          <w:ilvl w:val="0"/>
          <w:numId w:val="1"/>
        </w:numPr>
        <w:tabs>
          <w:tab w:val="clear" w:pos="4536"/>
          <w:tab w:val="clear" w:pos="9072"/>
        </w:tabs>
        <w:spacing w:after="120"/>
        <w:ind w:left="425" w:hanging="357"/>
        <w:jc w:val="both"/>
      </w:pPr>
      <w:r w:rsidRPr="00383952">
        <w:t xml:space="preserve">Zamawiający, </w:t>
      </w:r>
      <w:r w:rsidR="001B00D0" w:rsidRPr="00383952">
        <w:rPr>
          <w:b/>
        </w:rPr>
        <w:t>Powiatowe Centrum Usług Wspólnych w Rawiczu</w:t>
      </w:r>
      <w:r w:rsidRPr="00383952">
        <w:t xml:space="preserve">, działając </w:t>
      </w:r>
      <w:r w:rsidR="00C65E53" w:rsidRPr="00383952">
        <w:t>na podstawie art. 253 ust. 1</w:t>
      </w:r>
      <w:r w:rsidR="00836DAF" w:rsidRPr="00383952">
        <w:t xml:space="preserve"> pkt. 1 i ust. 2</w:t>
      </w:r>
      <w:r w:rsidR="00C65E53" w:rsidRPr="00383952">
        <w:t xml:space="preserve"> ustawy z dnia 11 września 2019</w:t>
      </w:r>
      <w:r w:rsidR="00383952">
        <w:t xml:space="preserve"> </w:t>
      </w:r>
      <w:r w:rsidR="00C65E53" w:rsidRPr="00383952">
        <w:t xml:space="preserve">r. Prawo zamówień publicznych </w:t>
      </w:r>
      <w:r w:rsidR="001B00D0" w:rsidRPr="00383952">
        <w:t>(</w:t>
      </w:r>
      <w:proofErr w:type="spellStart"/>
      <w:r w:rsidR="001B00D0" w:rsidRPr="00383952">
        <w:t>t.j</w:t>
      </w:r>
      <w:proofErr w:type="spellEnd"/>
      <w:r w:rsidR="001B00D0" w:rsidRPr="00383952">
        <w:t>. Dz. U. z 2024 poz. 1320</w:t>
      </w:r>
      <w:r w:rsidR="00383952">
        <w:t xml:space="preserve"> ze zm.</w:t>
      </w:r>
      <w:r w:rsidR="001B00D0" w:rsidRPr="00383952">
        <w:t>)</w:t>
      </w:r>
      <w:r w:rsidR="00C65E53" w:rsidRPr="00383952">
        <w:t>, zwanej dalej „ustawą Pzp”</w:t>
      </w:r>
      <w:r w:rsidR="00D26ED6" w:rsidRPr="00383952">
        <w:t xml:space="preserve">, </w:t>
      </w:r>
      <w:r w:rsidR="00C65E53" w:rsidRPr="00383952">
        <w:t>informuje</w:t>
      </w:r>
      <w:r w:rsidR="00D26ED6" w:rsidRPr="00383952">
        <w:t xml:space="preserve">, że w toczącym się postępowaniu o udzielenie zamówienia publicznego, jako </w:t>
      </w:r>
      <w:r w:rsidR="00756CDA" w:rsidRPr="00383952">
        <w:t>najkorzystniejsz</w:t>
      </w:r>
      <w:r w:rsidR="00D26ED6" w:rsidRPr="00383952">
        <w:t xml:space="preserve">a wybrana została </w:t>
      </w:r>
      <w:r w:rsidR="00756CDA" w:rsidRPr="00383952">
        <w:t>ofer</w:t>
      </w:r>
      <w:r w:rsidR="00D26ED6" w:rsidRPr="00383952">
        <w:t>t</w:t>
      </w:r>
      <w:r w:rsidR="009F0E5C" w:rsidRPr="00383952">
        <w:t>a</w:t>
      </w:r>
      <w:r w:rsidRPr="00383952">
        <w:t xml:space="preserve"> złożona przez </w:t>
      </w:r>
      <w:r w:rsidR="00383952">
        <w:t>W</w:t>
      </w:r>
      <w:r w:rsidRPr="00383952">
        <w:t>ykonawcę</w:t>
      </w:r>
      <w:r w:rsidR="00D26ED6" w:rsidRPr="00383952">
        <w:t>: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83952" w:rsidRPr="00383952" w14:paraId="3E8E0540" w14:textId="77777777" w:rsidTr="00383952">
        <w:trPr>
          <w:cantSplit/>
        </w:trPr>
        <w:tc>
          <w:tcPr>
            <w:tcW w:w="9214" w:type="dxa"/>
            <w:shd w:val="clear" w:color="auto" w:fill="F2F2F2" w:themeFill="background1" w:themeFillShade="F2"/>
          </w:tcPr>
          <w:p w14:paraId="2540B5DF" w14:textId="456C4CF4" w:rsidR="00383952" w:rsidRPr="00517A01" w:rsidRDefault="00383952" w:rsidP="00F91D78">
            <w:pPr>
              <w:spacing w:before="120" w:after="240"/>
              <w:jc w:val="center"/>
              <w:rPr>
                <w:color w:val="000000"/>
              </w:rPr>
            </w:pPr>
            <w:r w:rsidRPr="0021627C">
              <w:rPr>
                <w:b/>
                <w:bCs/>
              </w:rPr>
              <w:t>Część I</w:t>
            </w:r>
            <w:r w:rsidR="00F91D78" w:rsidRPr="0021627C">
              <w:rPr>
                <w:b/>
                <w:bCs/>
              </w:rPr>
              <w:t>I</w:t>
            </w:r>
            <w:r w:rsidRPr="00517A01">
              <w:t xml:space="preserve"> : </w:t>
            </w:r>
            <w:r w:rsidR="00F91D78" w:rsidRPr="00517A01">
              <w:rPr>
                <w:color w:val="000000"/>
              </w:rPr>
              <w:t>Sukcesywny zakup 60 ton emulsji asfaltowej C65 B3 PU/RC w 2026 roku                 dla Powiatowego Zarządu Dróg w Rawiczu.</w:t>
            </w:r>
          </w:p>
        </w:tc>
      </w:tr>
      <w:tr w:rsidR="001B00D0" w:rsidRPr="00383952" w14:paraId="00AF5BD1" w14:textId="77777777" w:rsidTr="00383952">
        <w:trPr>
          <w:cantSplit/>
        </w:trPr>
        <w:tc>
          <w:tcPr>
            <w:tcW w:w="9214" w:type="dxa"/>
          </w:tcPr>
          <w:p w14:paraId="1D67D025" w14:textId="44071C05" w:rsidR="00383952" w:rsidRPr="00383952" w:rsidRDefault="00F91D78" w:rsidP="003839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SAT SP. Z O.O.</w:t>
            </w:r>
          </w:p>
          <w:p w14:paraId="109E383D" w14:textId="27901004" w:rsidR="00383952" w:rsidRDefault="00383952" w:rsidP="00383952">
            <w:pPr>
              <w:jc w:val="center"/>
            </w:pPr>
            <w:r w:rsidRPr="00383952">
              <w:t xml:space="preserve">ul. </w:t>
            </w:r>
            <w:r w:rsidR="00F91D78">
              <w:t>Opolska 9</w:t>
            </w:r>
          </w:p>
          <w:p w14:paraId="5DDF13E2" w14:textId="10551316" w:rsidR="00383952" w:rsidRPr="00383952" w:rsidRDefault="00F91D78" w:rsidP="00383952">
            <w:pPr>
              <w:jc w:val="center"/>
            </w:pPr>
            <w:r>
              <w:t>55-200 Oława</w:t>
            </w:r>
          </w:p>
          <w:p w14:paraId="1ECD1F0E" w14:textId="79805D00" w:rsidR="001B00D0" w:rsidRPr="00383952" w:rsidRDefault="001B00D0" w:rsidP="00383952">
            <w:pPr>
              <w:spacing w:before="120"/>
              <w:jc w:val="both"/>
            </w:pPr>
            <w:r w:rsidRPr="00383952">
              <w:t>za cenę w wysokości</w:t>
            </w:r>
            <w:r w:rsidR="007F39BD">
              <w:t>:</w:t>
            </w:r>
            <w:r w:rsidRPr="00383952">
              <w:rPr>
                <w:b/>
              </w:rPr>
              <w:t xml:space="preserve"> </w:t>
            </w:r>
            <w:r w:rsidR="00F91D78">
              <w:rPr>
                <w:b/>
              </w:rPr>
              <w:t>151 290,00</w:t>
            </w:r>
            <w:r w:rsidRPr="00383952">
              <w:rPr>
                <w:b/>
              </w:rPr>
              <w:t xml:space="preserve"> zł brutto</w:t>
            </w:r>
          </w:p>
          <w:p w14:paraId="3E2D2FDB" w14:textId="77777777" w:rsidR="001B00D0" w:rsidRPr="00383952" w:rsidRDefault="001B00D0" w:rsidP="00383952">
            <w:pPr>
              <w:spacing w:before="120"/>
              <w:jc w:val="both"/>
            </w:pPr>
            <w:r w:rsidRPr="00383952">
              <w:rPr>
                <w:u w:val="single"/>
              </w:rPr>
              <w:t>Uzasadnienie wyboru</w:t>
            </w:r>
            <w:r w:rsidRPr="00383952">
              <w:t>:</w:t>
            </w:r>
          </w:p>
          <w:p w14:paraId="6691C13E" w14:textId="77777777" w:rsidR="001B00D0" w:rsidRPr="00383952" w:rsidRDefault="001B00D0" w:rsidP="0038395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83952">
              <w:t>Oferta ww. Wykonawcy jest ofertą najkorzystniejszą w postępowaniu dla danej Części zamówienia oraz niepodlegającą odrzuceniu.</w:t>
            </w:r>
          </w:p>
        </w:tc>
      </w:tr>
    </w:tbl>
    <w:p w14:paraId="626210CE" w14:textId="35E335EF" w:rsidR="00992FF5" w:rsidRPr="00383952" w:rsidRDefault="00992FF5" w:rsidP="00517A01">
      <w:pPr>
        <w:numPr>
          <w:ilvl w:val="0"/>
          <w:numId w:val="1"/>
        </w:numPr>
        <w:spacing w:before="240" w:after="120" w:line="276" w:lineRule="auto"/>
        <w:ind w:left="425" w:hanging="357"/>
        <w:jc w:val="both"/>
        <w:rPr>
          <w:color w:val="000000"/>
        </w:rPr>
      </w:pPr>
      <w:r w:rsidRPr="00383952">
        <w:rPr>
          <w:color w:val="000000"/>
        </w:rPr>
        <w:t>Punktacja przyznana ofertom w każdym kryterium oceny ofert wraz z łączną punktacją: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3261"/>
        <w:gridCol w:w="2835"/>
        <w:gridCol w:w="1417"/>
      </w:tblGrid>
      <w:tr w:rsidR="00992FF5" w:rsidRPr="00383952" w14:paraId="6395DFDF" w14:textId="77777777" w:rsidTr="007F39B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72B8B4C" w14:textId="77777777" w:rsidR="00992FF5" w:rsidRPr="007F39BD" w:rsidRDefault="00992FF5" w:rsidP="007F39B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7F39BD">
              <w:rPr>
                <w:b/>
                <w:sz w:val="22"/>
                <w:szCs w:val="22"/>
              </w:rPr>
              <w:t>Część zamówienia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C8BCD76" w14:textId="77777777" w:rsidR="00992FF5" w:rsidRPr="007F39BD" w:rsidRDefault="00992FF5" w:rsidP="007F39BD">
            <w:pPr>
              <w:jc w:val="center"/>
              <w:rPr>
                <w:b/>
                <w:sz w:val="22"/>
                <w:szCs w:val="22"/>
              </w:rPr>
            </w:pPr>
            <w:r w:rsidRPr="007F39BD">
              <w:rPr>
                <w:b/>
                <w:sz w:val="22"/>
                <w:szCs w:val="22"/>
              </w:rPr>
              <w:t>Wykonawca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A55DC17" w14:textId="77777777" w:rsidR="00992FF5" w:rsidRPr="007F39BD" w:rsidRDefault="00992FF5" w:rsidP="007F39B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7F39BD">
              <w:rPr>
                <w:b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E94F58" w14:textId="77777777" w:rsidR="00992FF5" w:rsidRPr="007F39BD" w:rsidRDefault="00992FF5" w:rsidP="007F39B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7F39BD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383952" w:rsidRPr="00383952" w14:paraId="705FF0EA" w14:textId="77777777" w:rsidTr="00517A01">
        <w:trPr>
          <w:trHeight w:val="964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271892" w14:textId="77777777" w:rsidR="00383952" w:rsidRPr="007F39BD" w:rsidRDefault="00383952" w:rsidP="007F39BD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9D7DEA9" w14:textId="63EBCC3E" w:rsidR="00383952" w:rsidRPr="007F39BD" w:rsidRDefault="00F91D78" w:rsidP="007F39B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Część II</w:t>
            </w:r>
          </w:p>
          <w:p w14:paraId="3FF3E03A" w14:textId="77777777" w:rsidR="00383952" w:rsidRPr="007F39BD" w:rsidRDefault="00383952" w:rsidP="007F39BD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7BA666D" w14:textId="01766EC6" w:rsidR="00383952" w:rsidRPr="007F39BD" w:rsidRDefault="00383952" w:rsidP="007F39B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C83B5" w14:textId="77777777" w:rsidR="00F91D78" w:rsidRPr="00383952" w:rsidRDefault="00F91D78" w:rsidP="00F91D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SAT SP. Z O.O.</w:t>
            </w:r>
          </w:p>
          <w:p w14:paraId="27F5AE31" w14:textId="77777777" w:rsidR="00F91D78" w:rsidRDefault="00F91D78" w:rsidP="00F91D78">
            <w:pPr>
              <w:jc w:val="center"/>
            </w:pPr>
            <w:r w:rsidRPr="00383952">
              <w:t xml:space="preserve">ul. </w:t>
            </w:r>
            <w:r>
              <w:t>Opolska 9</w:t>
            </w:r>
          </w:p>
          <w:p w14:paraId="172855F6" w14:textId="77777777" w:rsidR="00F91D78" w:rsidRPr="00383952" w:rsidRDefault="00F91D78" w:rsidP="00F91D78">
            <w:pPr>
              <w:jc w:val="center"/>
            </w:pPr>
            <w:r>
              <w:t>55-200 Oława</w:t>
            </w:r>
          </w:p>
          <w:p w14:paraId="3740C596" w14:textId="4D528DF3" w:rsidR="00383952" w:rsidRPr="007F39BD" w:rsidRDefault="00383952" w:rsidP="007F39B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7C4D4" w14:textId="77777777" w:rsidR="00383952" w:rsidRPr="007F39BD" w:rsidRDefault="00383952" w:rsidP="007F39BD">
            <w:pPr>
              <w:jc w:val="center"/>
              <w:rPr>
                <w:sz w:val="22"/>
                <w:szCs w:val="22"/>
              </w:rPr>
            </w:pPr>
            <w:r w:rsidRPr="007F39BD">
              <w:rPr>
                <w:sz w:val="22"/>
                <w:szCs w:val="22"/>
              </w:rPr>
              <w:t>1 - Cena - 60.00</w:t>
            </w:r>
          </w:p>
          <w:p w14:paraId="64BB33A7" w14:textId="612CBB58" w:rsidR="00383952" w:rsidRPr="007F39BD" w:rsidRDefault="00383952" w:rsidP="007F39BD">
            <w:pPr>
              <w:jc w:val="center"/>
              <w:rPr>
                <w:color w:val="000000"/>
                <w:sz w:val="22"/>
                <w:szCs w:val="22"/>
              </w:rPr>
            </w:pPr>
            <w:r w:rsidRPr="007F39BD">
              <w:rPr>
                <w:sz w:val="22"/>
                <w:szCs w:val="22"/>
              </w:rPr>
              <w:t xml:space="preserve">2 </w:t>
            </w:r>
            <w:r w:rsidR="00F91D78">
              <w:rPr>
                <w:sz w:val="22"/>
                <w:szCs w:val="22"/>
              </w:rPr>
              <w:t>–</w:t>
            </w:r>
            <w:r w:rsidRPr="007F39BD">
              <w:rPr>
                <w:sz w:val="22"/>
                <w:szCs w:val="22"/>
              </w:rPr>
              <w:t xml:space="preserve"> </w:t>
            </w:r>
            <w:r w:rsidR="00F91D78">
              <w:rPr>
                <w:sz w:val="22"/>
                <w:szCs w:val="22"/>
              </w:rPr>
              <w:t>Odległość od siedziby Jednostki realizującej</w:t>
            </w:r>
            <w:r w:rsidRPr="007F39BD">
              <w:rPr>
                <w:sz w:val="22"/>
                <w:szCs w:val="22"/>
              </w:rPr>
              <w:t xml:space="preserve"> - 40.00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96B8D" w14:textId="63E8C9C7" w:rsidR="00383952" w:rsidRPr="007F39BD" w:rsidRDefault="00383952" w:rsidP="007F39BD">
            <w:pPr>
              <w:jc w:val="center"/>
              <w:rPr>
                <w:color w:val="000000"/>
                <w:sz w:val="22"/>
                <w:szCs w:val="22"/>
              </w:rPr>
            </w:pPr>
            <w:r w:rsidRPr="007F39BD">
              <w:rPr>
                <w:sz w:val="22"/>
                <w:szCs w:val="22"/>
              </w:rPr>
              <w:t>100,00</w:t>
            </w:r>
          </w:p>
        </w:tc>
      </w:tr>
      <w:tr w:rsidR="00383952" w:rsidRPr="00383952" w14:paraId="192D19B6" w14:textId="77777777" w:rsidTr="007F39BD"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03987C" w14:textId="0AFDBBEA" w:rsidR="00383952" w:rsidRPr="007F39BD" w:rsidRDefault="00383952" w:rsidP="007F39B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B8D95" w14:textId="77777777" w:rsidR="00383952" w:rsidRPr="007F39BD" w:rsidRDefault="00383952" w:rsidP="007F39BD">
            <w:pPr>
              <w:jc w:val="center"/>
              <w:rPr>
                <w:b/>
                <w:bCs/>
                <w:sz w:val="22"/>
                <w:szCs w:val="22"/>
              </w:rPr>
            </w:pPr>
            <w:r w:rsidRPr="007F39BD">
              <w:rPr>
                <w:b/>
                <w:bCs/>
                <w:sz w:val="22"/>
                <w:szCs w:val="22"/>
              </w:rPr>
              <w:t>COLAS POLSKA SP. Z O.O.</w:t>
            </w:r>
          </w:p>
          <w:p w14:paraId="78834925" w14:textId="77777777" w:rsidR="00383952" w:rsidRPr="007F39BD" w:rsidRDefault="00383952" w:rsidP="007F39BD">
            <w:pPr>
              <w:jc w:val="center"/>
              <w:rPr>
                <w:sz w:val="22"/>
                <w:szCs w:val="22"/>
              </w:rPr>
            </w:pPr>
            <w:r w:rsidRPr="007F39BD">
              <w:rPr>
                <w:sz w:val="22"/>
                <w:szCs w:val="22"/>
              </w:rPr>
              <w:t>ul. Nowa 49</w:t>
            </w:r>
          </w:p>
          <w:p w14:paraId="6BD96761" w14:textId="5F99FD3C" w:rsidR="00383952" w:rsidRPr="007F39BD" w:rsidRDefault="00383952" w:rsidP="007F39BD">
            <w:pPr>
              <w:jc w:val="center"/>
              <w:rPr>
                <w:color w:val="000000"/>
                <w:sz w:val="22"/>
                <w:szCs w:val="22"/>
              </w:rPr>
            </w:pPr>
            <w:r w:rsidRPr="007F39BD">
              <w:rPr>
                <w:sz w:val="22"/>
                <w:szCs w:val="22"/>
              </w:rPr>
              <w:t>62-070 Palędzie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362FA" w14:textId="4D9F7286" w:rsidR="00517A01" w:rsidRPr="007F39BD" w:rsidRDefault="00517A01" w:rsidP="00517A01">
            <w:pPr>
              <w:jc w:val="center"/>
              <w:rPr>
                <w:sz w:val="22"/>
                <w:szCs w:val="22"/>
              </w:rPr>
            </w:pPr>
            <w:r w:rsidRPr="007F39BD">
              <w:rPr>
                <w:sz w:val="22"/>
                <w:szCs w:val="22"/>
              </w:rPr>
              <w:t xml:space="preserve">1 - Cena </w:t>
            </w:r>
            <w:r>
              <w:rPr>
                <w:sz w:val="22"/>
                <w:szCs w:val="22"/>
              </w:rPr>
              <w:t>–</w:t>
            </w:r>
            <w:r w:rsidRPr="007F39B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55.18</w:t>
            </w:r>
          </w:p>
          <w:p w14:paraId="0EFB49CA" w14:textId="775392F5" w:rsidR="00383952" w:rsidRPr="007F39BD" w:rsidRDefault="00517A01" w:rsidP="00517A01">
            <w:pPr>
              <w:jc w:val="center"/>
              <w:rPr>
                <w:color w:val="000000"/>
                <w:sz w:val="22"/>
                <w:szCs w:val="22"/>
              </w:rPr>
            </w:pPr>
            <w:r w:rsidRPr="007F39BD">
              <w:rPr>
                <w:sz w:val="22"/>
                <w:szCs w:val="22"/>
              </w:rPr>
              <w:t xml:space="preserve">2 </w:t>
            </w:r>
            <w:r>
              <w:rPr>
                <w:sz w:val="22"/>
                <w:szCs w:val="22"/>
              </w:rPr>
              <w:t>–</w:t>
            </w:r>
            <w:r w:rsidRPr="007F39B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Odległość od siedziby Jednostki realizującej</w:t>
            </w:r>
            <w:r w:rsidRPr="007F39BD">
              <w:rPr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A79BC" w14:textId="7BFB918B" w:rsidR="00383952" w:rsidRPr="007F39BD" w:rsidRDefault="00517A01" w:rsidP="007F39B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55,18</w:t>
            </w:r>
          </w:p>
        </w:tc>
      </w:tr>
      <w:bookmarkEnd w:id="0"/>
    </w:tbl>
    <w:p w14:paraId="72C21C0B" w14:textId="77777777" w:rsidR="00383952" w:rsidRDefault="00383952" w:rsidP="00383952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</w:p>
    <w:p w14:paraId="6769D3EE" w14:textId="77777777" w:rsidR="00383952" w:rsidRDefault="00383952" w:rsidP="00383952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</w:p>
    <w:p w14:paraId="720AF9AA" w14:textId="77777777" w:rsidR="00383952" w:rsidRDefault="00383952" w:rsidP="00383952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</w:p>
    <w:p w14:paraId="17411FD0" w14:textId="77777777" w:rsidR="00383952" w:rsidRDefault="00383952" w:rsidP="00383952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</w:p>
    <w:p w14:paraId="27964354" w14:textId="2A18DF74" w:rsidR="00383952" w:rsidRPr="00A502D0" w:rsidRDefault="00383952" w:rsidP="00383952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 w:rsidRPr="00A502D0">
        <w:rPr>
          <w:iCs/>
          <w:sz w:val="18"/>
          <w:szCs w:val="18"/>
        </w:rPr>
        <w:t>Dyrektor</w:t>
      </w:r>
    </w:p>
    <w:p w14:paraId="4AA1AA5B" w14:textId="77777777" w:rsidR="00383952" w:rsidRPr="00A502D0" w:rsidRDefault="00383952" w:rsidP="00383952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 w:rsidRPr="00A502D0">
        <w:rPr>
          <w:iCs/>
          <w:sz w:val="18"/>
          <w:szCs w:val="18"/>
        </w:rPr>
        <w:t>Powiatowego Centrum Usług</w:t>
      </w:r>
    </w:p>
    <w:p w14:paraId="371151C8" w14:textId="77777777" w:rsidR="00383952" w:rsidRPr="00A502D0" w:rsidRDefault="00383952" w:rsidP="00383952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 w:rsidRPr="00A502D0">
        <w:rPr>
          <w:iCs/>
          <w:sz w:val="18"/>
          <w:szCs w:val="18"/>
        </w:rPr>
        <w:t>Wspólnych w Rawiczu</w:t>
      </w:r>
    </w:p>
    <w:p w14:paraId="2E7B2EA3" w14:textId="77777777" w:rsidR="00383952" w:rsidRPr="00A502D0" w:rsidRDefault="00383952" w:rsidP="00383952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</w:p>
    <w:p w14:paraId="46B8F9E8" w14:textId="77777777" w:rsidR="00383952" w:rsidRPr="00E94579" w:rsidRDefault="00383952" w:rsidP="00383952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 w:rsidRPr="00A502D0">
        <w:rPr>
          <w:iCs/>
          <w:sz w:val="18"/>
          <w:szCs w:val="18"/>
        </w:rPr>
        <w:t>(-) Urszula Stefaniak</w:t>
      </w:r>
    </w:p>
    <w:p w14:paraId="60FA0323" w14:textId="2DE43A1D" w:rsidR="008642B3" w:rsidRPr="00383952" w:rsidRDefault="008642B3" w:rsidP="00383952">
      <w:pPr>
        <w:spacing w:before="720" w:after="480" w:line="360" w:lineRule="auto"/>
        <w:ind w:left="3119" w:firstLine="425"/>
        <w:jc w:val="right"/>
      </w:pPr>
    </w:p>
    <w:sectPr w:rsidR="008642B3" w:rsidRPr="00383952" w:rsidSect="003839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28973" w14:textId="77777777" w:rsidR="00ED1CFD" w:rsidRDefault="00ED1CFD">
      <w:r>
        <w:separator/>
      </w:r>
    </w:p>
  </w:endnote>
  <w:endnote w:type="continuationSeparator" w:id="0">
    <w:p w14:paraId="6A966016" w14:textId="77777777" w:rsidR="00ED1CFD" w:rsidRDefault="00ED1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4DF35" w14:textId="77777777" w:rsidR="001B00D0" w:rsidRDefault="001B00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644A4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4442F35" w14:textId="6C9C94C9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ProPublico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66D3BFD2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46737" w14:textId="77777777" w:rsidR="001B00D0" w:rsidRDefault="001B00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83C32" w14:textId="77777777" w:rsidR="00ED1CFD" w:rsidRDefault="00ED1CFD">
      <w:r>
        <w:separator/>
      </w:r>
    </w:p>
  </w:footnote>
  <w:footnote w:type="continuationSeparator" w:id="0">
    <w:p w14:paraId="524DEADF" w14:textId="77777777" w:rsidR="00ED1CFD" w:rsidRDefault="00ED1C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0E8C3" w14:textId="77777777" w:rsidR="001B00D0" w:rsidRDefault="001B00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D716A" w14:textId="77777777" w:rsidR="001B00D0" w:rsidRDefault="001B00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E89E4" w14:textId="77777777" w:rsidR="001B00D0" w:rsidRDefault="001B00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2317D8"/>
    <w:multiLevelType w:val="hybridMultilevel"/>
    <w:tmpl w:val="83BE8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5140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DE7"/>
    <w:rsid w:val="00022322"/>
    <w:rsid w:val="00042497"/>
    <w:rsid w:val="000C1E6F"/>
    <w:rsid w:val="000E4E56"/>
    <w:rsid w:val="001A1468"/>
    <w:rsid w:val="001B00D0"/>
    <w:rsid w:val="001B7815"/>
    <w:rsid w:val="001D1EEC"/>
    <w:rsid w:val="00211A34"/>
    <w:rsid w:val="0021627C"/>
    <w:rsid w:val="002B1E4F"/>
    <w:rsid w:val="002B6761"/>
    <w:rsid w:val="003445A0"/>
    <w:rsid w:val="00383952"/>
    <w:rsid w:val="003A0AFC"/>
    <w:rsid w:val="003D611C"/>
    <w:rsid w:val="00431C0B"/>
    <w:rsid w:val="00437CAD"/>
    <w:rsid w:val="004657DA"/>
    <w:rsid w:val="004830FD"/>
    <w:rsid w:val="004B2665"/>
    <w:rsid w:val="004B59B4"/>
    <w:rsid w:val="004C3459"/>
    <w:rsid w:val="004E324A"/>
    <w:rsid w:val="004E7234"/>
    <w:rsid w:val="004F21FB"/>
    <w:rsid w:val="00514919"/>
    <w:rsid w:val="00517A01"/>
    <w:rsid w:val="0054734E"/>
    <w:rsid w:val="00596EA3"/>
    <w:rsid w:val="00596FD7"/>
    <w:rsid w:val="005C0B4D"/>
    <w:rsid w:val="005E5BFF"/>
    <w:rsid w:val="00607F9B"/>
    <w:rsid w:val="00644DCB"/>
    <w:rsid w:val="00657C1E"/>
    <w:rsid w:val="006E091E"/>
    <w:rsid w:val="006E3089"/>
    <w:rsid w:val="00712C39"/>
    <w:rsid w:val="00725622"/>
    <w:rsid w:val="00756CDA"/>
    <w:rsid w:val="007E2ACC"/>
    <w:rsid w:val="007E68C5"/>
    <w:rsid w:val="007F39BD"/>
    <w:rsid w:val="00807B0E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942DD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92C15"/>
    <w:rsid w:val="00E30B2D"/>
    <w:rsid w:val="00E62859"/>
    <w:rsid w:val="00E85D70"/>
    <w:rsid w:val="00ED1CFD"/>
    <w:rsid w:val="00EF0DE7"/>
    <w:rsid w:val="00F223E4"/>
    <w:rsid w:val="00F33C66"/>
    <w:rsid w:val="00F579C2"/>
    <w:rsid w:val="00F82C4B"/>
    <w:rsid w:val="00F91D78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1FB323"/>
  <w15:chartTrackingRefBased/>
  <w15:docId w15:val="{6B832AAB-7283-44FE-BCFE-05FB02DEB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Odwoaniedokomentarza">
    <w:name w:val="annotation reference"/>
    <w:basedOn w:val="Domylnaczcionkaakapitu"/>
    <w:rsid w:val="0038395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8395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83952"/>
  </w:style>
  <w:style w:type="paragraph" w:styleId="Tematkomentarza">
    <w:name w:val="annotation subject"/>
    <w:basedOn w:val="Tekstkomentarza"/>
    <w:next w:val="Tekstkomentarza"/>
    <w:link w:val="TematkomentarzaZnak"/>
    <w:rsid w:val="003839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3839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Kamila Cichańska-Wrąbel</dc:creator>
  <cp:keywords/>
  <dc:description/>
  <cp:lastModifiedBy>Kamila Cichańska-Wrąbel</cp:lastModifiedBy>
  <cp:revision>4</cp:revision>
  <cp:lastPrinted>1899-12-31T23:00:00Z</cp:lastPrinted>
  <dcterms:created xsi:type="dcterms:W3CDTF">2026-04-08T12:00:00Z</dcterms:created>
  <dcterms:modified xsi:type="dcterms:W3CDTF">2026-04-10T10:22:00Z</dcterms:modified>
</cp:coreProperties>
</file>