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06AF7" w14:textId="77777777" w:rsidR="00BE7EF3" w:rsidRPr="00BE7EF3" w:rsidRDefault="00BE7EF3" w:rsidP="00BE7EF3">
      <w:pPr>
        <w:keepNext/>
        <w:jc w:val="right"/>
        <w:outlineLvl w:val="2"/>
        <w:rPr>
          <w:rFonts w:ascii="Verdana" w:hAnsi="Verdana"/>
          <w:b/>
          <w:bCs/>
          <w:sz w:val="18"/>
          <w:szCs w:val="18"/>
        </w:rPr>
      </w:pPr>
      <w:r w:rsidRPr="00BE7EF3">
        <w:rPr>
          <w:rFonts w:ascii="Verdana" w:hAnsi="Verdana"/>
          <w:bCs/>
          <w:sz w:val="18"/>
          <w:szCs w:val="18"/>
        </w:rPr>
        <w:tab/>
      </w:r>
      <w:r w:rsidRPr="00BE7EF3">
        <w:rPr>
          <w:rFonts w:ascii="Verdana" w:hAnsi="Verdana"/>
          <w:bCs/>
          <w:sz w:val="18"/>
          <w:szCs w:val="18"/>
        </w:rPr>
        <w:tab/>
      </w:r>
      <w:r w:rsidRPr="00BE7EF3">
        <w:rPr>
          <w:rFonts w:ascii="Verdana" w:hAnsi="Verdana"/>
          <w:bCs/>
          <w:sz w:val="18"/>
          <w:szCs w:val="18"/>
        </w:rPr>
        <w:tab/>
      </w:r>
      <w:r w:rsidRPr="00BE7EF3">
        <w:rPr>
          <w:rFonts w:ascii="Verdana" w:hAnsi="Verdana"/>
          <w:bCs/>
          <w:sz w:val="18"/>
          <w:szCs w:val="18"/>
        </w:rPr>
        <w:tab/>
      </w:r>
      <w:r w:rsidRPr="00BE7EF3">
        <w:rPr>
          <w:rFonts w:ascii="Verdana" w:hAnsi="Verdana"/>
          <w:bCs/>
          <w:sz w:val="18"/>
          <w:szCs w:val="18"/>
        </w:rPr>
        <w:tab/>
      </w:r>
      <w:r w:rsidRPr="00BE7EF3">
        <w:rPr>
          <w:rFonts w:ascii="Verdana" w:hAnsi="Verdana"/>
          <w:bCs/>
          <w:sz w:val="18"/>
          <w:szCs w:val="18"/>
        </w:rPr>
        <w:tab/>
      </w:r>
      <w:r w:rsidRPr="00BE7EF3">
        <w:rPr>
          <w:rFonts w:ascii="Verdana" w:hAnsi="Verdana"/>
          <w:bCs/>
          <w:sz w:val="18"/>
          <w:szCs w:val="18"/>
        </w:rPr>
        <w:tab/>
      </w:r>
      <w:r w:rsidRPr="00BE7EF3">
        <w:rPr>
          <w:rFonts w:ascii="Verdana" w:hAnsi="Verdana"/>
          <w:b/>
          <w:bCs/>
          <w:sz w:val="18"/>
          <w:szCs w:val="18"/>
        </w:rPr>
        <w:t>Załącznik nr 1</w:t>
      </w:r>
    </w:p>
    <w:p w14:paraId="5BB454C7" w14:textId="77777777" w:rsidR="00BE7EF3" w:rsidRPr="00BE7EF3" w:rsidRDefault="00BE7EF3" w:rsidP="00BE7EF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254856" w14:textId="77777777" w:rsidR="00BE7EF3" w:rsidRPr="00BE7EF3" w:rsidRDefault="00BE7EF3" w:rsidP="00BE7EF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BE7EF3">
        <w:rPr>
          <w:rFonts w:ascii="Verdana" w:hAnsi="Verdana"/>
          <w:b/>
          <w:sz w:val="18"/>
          <w:szCs w:val="18"/>
        </w:rPr>
        <w:t>FORMULARZ OFERTY</w:t>
      </w:r>
    </w:p>
    <w:p w14:paraId="2154D041" w14:textId="77777777" w:rsidR="00BE7EF3" w:rsidRPr="00BE7EF3" w:rsidRDefault="00BE7EF3" w:rsidP="00BE7EF3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4DC60C41" w14:textId="77777777" w:rsidR="00BE7EF3" w:rsidRPr="00BE7EF3" w:rsidRDefault="00BE7EF3" w:rsidP="00BE7EF3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BE7EF3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41D0EDC2" w14:textId="77777777" w:rsidR="00BE7EF3" w:rsidRPr="00BE7EF3" w:rsidRDefault="00BE7EF3" w:rsidP="00BE7EF3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BE7EF3">
        <w:rPr>
          <w:rFonts w:ascii="Verdana" w:hAnsi="Verdana"/>
          <w:sz w:val="18"/>
          <w:szCs w:val="18"/>
        </w:rPr>
        <w:t>FORMA PROWADZONEJ DZIAŁALNOŚCI: ..........................................................</w:t>
      </w:r>
    </w:p>
    <w:p w14:paraId="073E04A5" w14:textId="77777777" w:rsidR="00BE7EF3" w:rsidRPr="00BE7EF3" w:rsidRDefault="00BE7EF3" w:rsidP="00BE7EF3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BE7EF3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7144E742" w14:textId="77777777" w:rsidR="00BE7EF3" w:rsidRPr="00BE7EF3" w:rsidRDefault="00BE7EF3" w:rsidP="00BE7EF3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BE7EF3">
        <w:rPr>
          <w:rFonts w:ascii="Verdana" w:hAnsi="Verdana"/>
          <w:sz w:val="18"/>
          <w:szCs w:val="18"/>
        </w:rPr>
        <w:t>POWIAT:…………………………………WOJEWÓDZTWO …………………………….....</w:t>
      </w:r>
    </w:p>
    <w:p w14:paraId="7B68CD74" w14:textId="77777777" w:rsidR="00BE7EF3" w:rsidRPr="00BE7EF3" w:rsidRDefault="00BE7EF3" w:rsidP="00BE7EF3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BE7EF3">
        <w:rPr>
          <w:rFonts w:ascii="Verdana" w:hAnsi="Verdana"/>
          <w:sz w:val="18"/>
          <w:szCs w:val="18"/>
          <w:lang w:val="de-DE"/>
        </w:rPr>
        <w:t>TEL.</w:t>
      </w:r>
      <w:r w:rsidRPr="00BE7EF3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……………………………………………………………………………………………..</w:t>
      </w:r>
    </w:p>
    <w:p w14:paraId="7E9ECC5B" w14:textId="77777777" w:rsidR="00BE7EF3" w:rsidRPr="00BE7EF3" w:rsidRDefault="00BE7EF3" w:rsidP="00BE7EF3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BE7EF3">
        <w:rPr>
          <w:rFonts w:ascii="Verdana" w:hAnsi="Verdana"/>
          <w:sz w:val="18"/>
          <w:szCs w:val="18"/>
          <w:lang w:val="de-DE"/>
        </w:rPr>
        <w:t xml:space="preserve">FAX </w:t>
      </w:r>
      <w:r w:rsidRPr="00BE7EF3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</w:t>
      </w:r>
    </w:p>
    <w:p w14:paraId="2D12AA95" w14:textId="77777777" w:rsidR="00BE7EF3" w:rsidRPr="00BE7EF3" w:rsidRDefault="00BE7EF3" w:rsidP="00BE7EF3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BE7EF3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4026E2C8" w14:textId="77777777" w:rsidR="00BE7EF3" w:rsidRPr="00BE7EF3" w:rsidRDefault="00BE7EF3" w:rsidP="00BE7EF3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BE7EF3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BE7EF3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2ED6E587" w14:textId="77777777" w:rsidR="00BE7EF3" w:rsidRPr="00BE7EF3" w:rsidRDefault="00BE7EF3" w:rsidP="00BE7EF3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BE7EF3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53041D7" w14:textId="77777777" w:rsidR="00BE7EF3" w:rsidRPr="00BE7EF3" w:rsidRDefault="00BE7EF3" w:rsidP="00BE7EF3">
      <w:pPr>
        <w:rPr>
          <w:rFonts w:ascii="Verdana" w:hAnsi="Verdana"/>
          <w:sz w:val="18"/>
          <w:szCs w:val="18"/>
        </w:rPr>
      </w:pPr>
      <w:r w:rsidRPr="00BE7EF3">
        <w:rPr>
          <w:rFonts w:ascii="Verdana" w:hAnsi="Verdana"/>
          <w:sz w:val="18"/>
          <w:szCs w:val="18"/>
        </w:rPr>
        <w:t>Do: Nazwa i siedziba Zamawiającego:</w:t>
      </w:r>
    </w:p>
    <w:p w14:paraId="275A87C2" w14:textId="77777777" w:rsidR="00BE7EF3" w:rsidRPr="00BE7EF3" w:rsidRDefault="00BE7EF3" w:rsidP="00BE7EF3">
      <w:pPr>
        <w:ind w:right="-110"/>
        <w:rPr>
          <w:rFonts w:ascii="Verdana" w:hAnsi="Verdana"/>
          <w:b/>
          <w:sz w:val="18"/>
          <w:szCs w:val="18"/>
        </w:rPr>
      </w:pPr>
    </w:p>
    <w:p w14:paraId="5716EF39" w14:textId="77777777" w:rsidR="00BE7EF3" w:rsidRPr="00BE7EF3" w:rsidRDefault="00BE7EF3" w:rsidP="00BE7EF3">
      <w:pPr>
        <w:ind w:right="-110"/>
        <w:rPr>
          <w:rFonts w:ascii="Verdana" w:hAnsi="Verdana"/>
          <w:b/>
          <w:sz w:val="18"/>
          <w:szCs w:val="18"/>
        </w:rPr>
      </w:pPr>
      <w:r w:rsidRPr="00BE7EF3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25E43E11" w14:textId="77777777" w:rsidR="00BE7EF3" w:rsidRPr="00BE7EF3" w:rsidRDefault="00BE7EF3" w:rsidP="00BE7EF3">
      <w:pPr>
        <w:ind w:right="-110"/>
        <w:rPr>
          <w:rFonts w:ascii="Verdana" w:hAnsi="Verdana"/>
          <w:b/>
          <w:sz w:val="18"/>
          <w:szCs w:val="18"/>
        </w:rPr>
      </w:pPr>
      <w:r w:rsidRPr="00BE7EF3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02DDC48" w14:textId="77777777" w:rsidR="00BE7EF3" w:rsidRPr="00BE7EF3" w:rsidRDefault="00BE7EF3" w:rsidP="00BE7EF3">
      <w:pPr>
        <w:ind w:right="-110"/>
        <w:rPr>
          <w:rFonts w:ascii="Verdana" w:hAnsi="Verdana"/>
          <w:b/>
          <w:sz w:val="18"/>
          <w:szCs w:val="18"/>
        </w:rPr>
      </w:pPr>
      <w:r w:rsidRPr="00BE7EF3">
        <w:rPr>
          <w:rFonts w:ascii="Verdana" w:hAnsi="Verdana"/>
          <w:b/>
          <w:sz w:val="18"/>
          <w:szCs w:val="18"/>
        </w:rPr>
        <w:t xml:space="preserve">Al. Mickiewicza 30, 30-059 Kraków  </w:t>
      </w:r>
    </w:p>
    <w:p w14:paraId="3A688249" w14:textId="77777777" w:rsidR="00BE7EF3" w:rsidRPr="00BE7EF3" w:rsidRDefault="00BE7EF3" w:rsidP="00BE7EF3">
      <w:pPr>
        <w:ind w:firstLine="3969"/>
        <w:rPr>
          <w:rFonts w:ascii="Verdana" w:hAnsi="Verdana"/>
          <w:b/>
          <w:sz w:val="18"/>
          <w:szCs w:val="18"/>
        </w:rPr>
      </w:pPr>
    </w:p>
    <w:p w14:paraId="565AF2F9" w14:textId="738B265D" w:rsidR="00BE7EF3" w:rsidRPr="00BE7EF3" w:rsidRDefault="00BE7EF3" w:rsidP="00BE7EF3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E7EF3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76D6A" w:rsidRPr="00476D6A">
        <w:rPr>
          <w:rFonts w:ascii="Verdana" w:hAnsi="Verdana"/>
          <w:b/>
          <w:sz w:val="18"/>
          <w:szCs w:val="18"/>
        </w:rPr>
        <w:t>dostawa mebli oraz sprzętu AGD do Ośrodka AGH w Łukęcinie, ul. Leśna 3, woj. zachodniopomorskie - KC-DE-zp.25.124.2026</w:t>
      </w:r>
      <w:r w:rsidRPr="00BE7EF3">
        <w:rPr>
          <w:rFonts w:ascii="Verdana" w:hAnsi="Verdana"/>
          <w:b/>
          <w:sz w:val="18"/>
          <w:szCs w:val="18"/>
        </w:rPr>
        <w:t xml:space="preserve">, </w:t>
      </w:r>
      <w:r w:rsidRPr="00BE7EF3">
        <w:rPr>
          <w:rFonts w:ascii="Verdana" w:hAnsi="Verdana"/>
          <w:sz w:val="18"/>
          <w:szCs w:val="18"/>
        </w:rPr>
        <w:t>oferuję realizację przedmiotu zamówienia, zgodnie z zasadami określonymi w specyfikacji istotnych warunków zamówienia.</w:t>
      </w:r>
    </w:p>
    <w:p w14:paraId="7A282D18" w14:textId="77777777" w:rsidR="00BE7EF3" w:rsidRPr="00BE7EF3" w:rsidRDefault="00BE7EF3" w:rsidP="00BE7EF3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97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"/>
        <w:gridCol w:w="22"/>
        <w:gridCol w:w="2268"/>
        <w:gridCol w:w="2126"/>
        <w:gridCol w:w="709"/>
        <w:gridCol w:w="1134"/>
        <w:gridCol w:w="1133"/>
        <w:gridCol w:w="851"/>
        <w:gridCol w:w="1133"/>
      </w:tblGrid>
      <w:tr w:rsidR="00BE7EF3" w:rsidRPr="00BE7EF3" w14:paraId="2ADF04BE" w14:textId="77777777">
        <w:trPr>
          <w:trHeight w:val="1457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56EE79" w14:textId="77777777" w:rsidR="00BE7EF3" w:rsidRPr="00BE7EF3" w:rsidRDefault="00BE7EF3" w:rsidP="00BE7EF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E7EF3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29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07826F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E7EF3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7239426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E7EF3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 </w:t>
            </w:r>
          </w:p>
          <w:p w14:paraId="4AF735A5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E7EF3">
              <w:rPr>
                <w:rFonts w:ascii="Verdana" w:hAnsi="Verdana"/>
                <w:b/>
                <w:bCs/>
                <w:sz w:val="18"/>
                <w:szCs w:val="18"/>
              </w:rPr>
              <w:t xml:space="preserve">i model </w:t>
            </w:r>
          </w:p>
          <w:p w14:paraId="08D1CB7E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</w:pPr>
            <w:r w:rsidRPr="00BE7EF3"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  <w:t>lub</w:t>
            </w:r>
          </w:p>
          <w:p w14:paraId="73785E5D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E7EF3">
              <w:rPr>
                <w:rFonts w:ascii="Verdana" w:hAnsi="Verdana"/>
                <w:b/>
                <w:bCs/>
                <w:sz w:val="18"/>
                <w:szCs w:val="18"/>
              </w:rPr>
              <w:t xml:space="preserve">wyrób własny </w:t>
            </w:r>
          </w:p>
          <w:p w14:paraId="6BC8FB76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863CA71" w14:textId="77777777" w:rsidR="00BE7EF3" w:rsidRPr="00BE7EF3" w:rsidRDefault="00BE7EF3" w:rsidP="00BE7EF3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5A0C2B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E7EF3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6491B386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E7EF3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A0F6B8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E7EF3">
              <w:rPr>
                <w:rFonts w:ascii="Verdana" w:hAnsi="Verdana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25BEEB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E7EF3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391A218D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E7EF3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A85F285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E7EF3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3FB5990E" w14:textId="77777777" w:rsidR="00BE7EF3" w:rsidRPr="00BE7EF3" w:rsidRDefault="00BE7EF3" w:rsidP="00BE7EF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E7EF3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4BD8587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E7EF3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65B864E8" w14:textId="77777777" w:rsidR="00BE7EF3" w:rsidRPr="00BE7EF3" w:rsidRDefault="00BE7EF3" w:rsidP="00BE7EF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BE7EF3">
              <w:rPr>
                <w:rFonts w:ascii="Verdana" w:hAnsi="Verdana"/>
                <w:sz w:val="18"/>
                <w:szCs w:val="18"/>
              </w:rPr>
              <w:t>[PLN]</w:t>
            </w:r>
          </w:p>
          <w:p w14:paraId="6E040274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E7EF3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BE7EF3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BE7EF3" w:rsidRPr="00BE7EF3" w14:paraId="64C3A5AB" w14:textId="77777777" w:rsidTr="00BE7EF3">
        <w:trPr>
          <w:trHeight w:val="242"/>
        </w:trPr>
        <w:tc>
          <w:tcPr>
            <w:tcW w:w="4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5B661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E7EF3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27A68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E7EF3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ED972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E7EF3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8D94F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E7EF3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57EF1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E7EF3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3DC30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E7EF3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1FB2E200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E7EF3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2C94D532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E7EF3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BE7EF3" w:rsidRPr="00BE7EF3" w14:paraId="67700706" w14:textId="77777777" w:rsidTr="00BE7EF3">
        <w:trPr>
          <w:trHeight w:val="168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78E67" w14:textId="77777777" w:rsidR="00BE7EF3" w:rsidRPr="00BE7EF3" w:rsidRDefault="00BE7EF3" w:rsidP="00BE7EF3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ED3DE" w14:textId="1E4B213C" w:rsidR="00BE7EF3" w:rsidRPr="00BE7EF3" w:rsidRDefault="00BE7EF3" w:rsidP="00BE7EF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Fotel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2CC4E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4B251" w14:textId="08C35862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98924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F215D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CD37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0AE6A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BE7EF3" w:rsidRPr="00BE7EF3" w14:paraId="4E37F558" w14:textId="77777777" w:rsidTr="00BE7EF3">
        <w:trPr>
          <w:trHeight w:val="168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A6E4F" w14:textId="77777777" w:rsidR="00BE7EF3" w:rsidRPr="00BE7EF3" w:rsidRDefault="00BE7EF3" w:rsidP="00BE7EF3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6B394" w14:textId="4346CAAC" w:rsidR="00BE7EF3" w:rsidRPr="00BE7EF3" w:rsidRDefault="00BE7EF3" w:rsidP="00BE7EF3">
            <w:pPr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Sofa 2-os. z funkcją spania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F74D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32A34" w14:textId="44AE2FB7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6CF94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2D91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EF47C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60699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BE7EF3" w:rsidRPr="00BE7EF3" w14:paraId="213DCE24" w14:textId="77777777" w:rsidTr="00BE7EF3">
        <w:trPr>
          <w:trHeight w:val="532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C2209" w14:textId="77777777" w:rsidR="00BE7EF3" w:rsidRPr="00BE7EF3" w:rsidRDefault="00BE7EF3" w:rsidP="00BE7EF3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3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290C7" w14:textId="0DD9F417" w:rsidR="00BE7EF3" w:rsidRPr="00BE7EF3" w:rsidRDefault="00BE7EF3" w:rsidP="00BE7EF3">
            <w:pPr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Tapczan 1-os.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91681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1487F" w14:textId="0A1E6A42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3715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8FFB6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D637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4C171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BE7EF3" w:rsidRPr="00BE7EF3" w14:paraId="5FBB50E8" w14:textId="77777777" w:rsidTr="00BE7EF3">
        <w:trPr>
          <w:trHeight w:val="532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9F67F" w14:textId="77777777" w:rsidR="00BE7EF3" w:rsidRPr="00BE7EF3" w:rsidRDefault="00BE7EF3" w:rsidP="00BE7EF3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4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2418D" w14:textId="7D75D465" w:rsidR="00BE7EF3" w:rsidRPr="00BE7EF3" w:rsidRDefault="00BE7EF3" w:rsidP="00BE7EF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hAnsi="Verdana"/>
                <w:color w:val="FF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Komoda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988C6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109DF" w14:textId="47E913EF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45FE5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8A4A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91845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CB61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BE7EF3" w:rsidRPr="00BE7EF3" w14:paraId="11805DDB" w14:textId="77777777" w:rsidTr="00BE7EF3">
        <w:trPr>
          <w:trHeight w:val="532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BBA1C" w14:textId="77777777" w:rsidR="00BE7EF3" w:rsidRPr="00BE7EF3" w:rsidRDefault="00BE7EF3" w:rsidP="00BE7EF3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5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F983E" w14:textId="2C620FD1" w:rsidR="00BE7EF3" w:rsidRPr="00BE7EF3" w:rsidRDefault="00BE7EF3" w:rsidP="00BE7EF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Zestaw 2 szt. stolików okrągłych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054B7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EFAA5" w14:textId="5BCB698F" w:rsidR="00BE7EF3" w:rsidRPr="009B4B99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4"/>
                <w:szCs w:val="14"/>
              </w:rPr>
            </w:pPr>
            <w:r w:rsidRPr="009B4B99">
              <w:rPr>
                <w:rFonts w:ascii="Verdana" w:hAnsi="Verdana"/>
                <w:color w:val="000000"/>
                <w:sz w:val="14"/>
                <w:szCs w:val="14"/>
              </w:rPr>
              <w:t>1</w:t>
            </w:r>
            <w:r w:rsidR="00C9771B" w:rsidRPr="009B4B99">
              <w:rPr>
                <w:rFonts w:ascii="Verdana" w:hAnsi="Verdana"/>
                <w:color w:val="000000"/>
                <w:sz w:val="14"/>
                <w:szCs w:val="14"/>
              </w:rPr>
              <w:t xml:space="preserve"> zestaw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28A0B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6BCCF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631DB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38489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BE7EF3" w:rsidRPr="00BE7EF3" w14:paraId="73C29E37" w14:textId="77777777" w:rsidTr="00BE7EF3">
        <w:trPr>
          <w:trHeight w:val="532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D451F" w14:textId="77777777" w:rsidR="00BE7EF3" w:rsidRPr="00BE7EF3" w:rsidRDefault="00BE7EF3" w:rsidP="00BE7EF3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6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7055" w14:textId="490598C5" w:rsidR="00BE7EF3" w:rsidRPr="00BE7EF3" w:rsidRDefault="00BE7EF3" w:rsidP="00BE7EF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Łóżko sypialniane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3DF4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881A7" w14:textId="60153B84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28623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0B578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EA4BE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2F94B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BE7EF3" w:rsidRPr="00BE7EF3" w14:paraId="18831678" w14:textId="77777777" w:rsidTr="00BE7EF3">
        <w:trPr>
          <w:trHeight w:val="532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C9A5F" w14:textId="77777777" w:rsidR="00BE7EF3" w:rsidRPr="00BE7EF3" w:rsidRDefault="00BE7EF3" w:rsidP="00BE7EF3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7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E1B1" w14:textId="76C2A138" w:rsidR="00BE7EF3" w:rsidRPr="00BE7EF3" w:rsidRDefault="00BE7EF3" w:rsidP="00BE7EF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Szafa ubraniowa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F91A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11DF5" w14:textId="711A626C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70CBC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03BC6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1EC99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EA956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BE7EF3" w:rsidRPr="00BE7EF3" w14:paraId="3E846675" w14:textId="77777777" w:rsidTr="00BE7EF3">
        <w:trPr>
          <w:trHeight w:val="532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1C558" w14:textId="77777777" w:rsidR="00BE7EF3" w:rsidRPr="00BE7EF3" w:rsidRDefault="00BE7EF3" w:rsidP="00BE7EF3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8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CB34E" w14:textId="23AFD183" w:rsidR="00BE7EF3" w:rsidRPr="00BE7EF3" w:rsidRDefault="00BE7EF3" w:rsidP="00BE7EF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Komoda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7BEBB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CEE77" w14:textId="2EF0C8F4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51F99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A1EA6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BFFD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02627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BE7EF3" w:rsidRPr="00BE7EF3" w14:paraId="10A0A78A" w14:textId="77777777" w:rsidTr="00BE7EF3">
        <w:trPr>
          <w:trHeight w:val="532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B6A7F" w14:textId="77777777" w:rsidR="00BE7EF3" w:rsidRPr="00BE7EF3" w:rsidRDefault="00BE7EF3" w:rsidP="00BE7EF3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9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17BBA" w14:textId="2B056549" w:rsidR="00BE7EF3" w:rsidRPr="00BE7EF3" w:rsidRDefault="00BE7EF3" w:rsidP="00BE7EF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Zabudowa kuchenna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767F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2BD81" w14:textId="3843C8DC" w:rsidR="00BE7EF3" w:rsidRPr="009B4B99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4"/>
                <w:szCs w:val="14"/>
              </w:rPr>
            </w:pPr>
            <w:r w:rsidRPr="009B4B99">
              <w:rPr>
                <w:rFonts w:ascii="Verdana" w:hAnsi="Verdana"/>
                <w:color w:val="000000"/>
                <w:sz w:val="14"/>
                <w:szCs w:val="14"/>
              </w:rPr>
              <w:t>1</w:t>
            </w:r>
            <w:r w:rsidR="009B4B99" w:rsidRPr="009B4B99">
              <w:rPr>
                <w:rFonts w:ascii="Verdana" w:hAnsi="Verdana"/>
                <w:color w:val="000000"/>
                <w:sz w:val="14"/>
                <w:szCs w:val="14"/>
              </w:rPr>
              <w:t xml:space="preserve"> komplet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CCFC3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B33C6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DF4CB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DC9F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BE7EF3" w:rsidRPr="00BE7EF3" w14:paraId="47A21574" w14:textId="77777777" w:rsidTr="00BE7EF3">
        <w:trPr>
          <w:trHeight w:val="532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8228F" w14:textId="77777777" w:rsidR="00BE7EF3" w:rsidRPr="00BE7EF3" w:rsidRDefault="00BE7EF3" w:rsidP="00BE7EF3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2C874" w14:textId="090B5B11" w:rsidR="00BE7EF3" w:rsidRPr="00BE7EF3" w:rsidRDefault="00BE7EF3" w:rsidP="00BE7EF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Stół okrągły rozsuwany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0D165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E05EE" w14:textId="61A34C42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64710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11538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C81B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8793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BE7EF3" w:rsidRPr="00BE7EF3" w14:paraId="735C6264" w14:textId="77777777" w:rsidTr="00BE7EF3">
        <w:trPr>
          <w:trHeight w:val="532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DD124" w14:textId="77777777" w:rsidR="00BE7EF3" w:rsidRPr="00BE7EF3" w:rsidRDefault="00BE7EF3" w:rsidP="00BE7EF3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D2F4B" w14:textId="13B161D6" w:rsidR="00BE7EF3" w:rsidRPr="00BE7EF3" w:rsidRDefault="00BE7EF3" w:rsidP="00BE7EF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Krzesło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C0239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E2477" w14:textId="41F45463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9DF50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90A75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2F0DD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F1744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BE7EF3" w:rsidRPr="00BE7EF3" w14:paraId="441EFFA5" w14:textId="77777777" w:rsidTr="00BE7EF3">
        <w:trPr>
          <w:trHeight w:val="532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79C9A" w14:textId="77777777" w:rsidR="00BE7EF3" w:rsidRPr="00BE7EF3" w:rsidRDefault="00BE7EF3" w:rsidP="00BE7EF3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F869B" w14:textId="17030D3C" w:rsidR="00BE7EF3" w:rsidRPr="00BE7EF3" w:rsidRDefault="00BE7EF3" w:rsidP="00BE7EF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Sofa 2-os.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BA6CC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ACCAE" w14:textId="6689FD74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B279E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BD4A1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9049F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32354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BE7EF3" w:rsidRPr="00BE7EF3" w14:paraId="26E30073" w14:textId="77777777" w:rsidTr="00BE7EF3">
        <w:trPr>
          <w:trHeight w:val="532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22445" w14:textId="77777777" w:rsidR="00BE7EF3" w:rsidRPr="00BE7EF3" w:rsidRDefault="00BE7EF3" w:rsidP="00BE7EF3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66846" w14:textId="33FB5FEE" w:rsidR="00BE7EF3" w:rsidRPr="00BE7EF3" w:rsidRDefault="00BE7EF3" w:rsidP="00BE7EF3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Zabudowa kuchenna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B0CFC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E0B4C" w14:textId="282CA752" w:rsidR="00BE7EF3" w:rsidRPr="00BE7EF3" w:rsidRDefault="009B4B99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9B4B99">
              <w:rPr>
                <w:rFonts w:ascii="Verdana" w:hAnsi="Verdana"/>
                <w:color w:val="000000"/>
                <w:sz w:val="14"/>
                <w:szCs w:val="14"/>
              </w:rPr>
              <w:t>1 komplet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1DBB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54E79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052FE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CCEB7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BE7EF3" w:rsidRPr="00BE7EF3" w14:paraId="4740DE57" w14:textId="77777777" w:rsidTr="00BE7EF3">
        <w:trPr>
          <w:trHeight w:val="532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4F791" w14:textId="77777777" w:rsidR="00BE7EF3" w:rsidRPr="00BE7EF3" w:rsidRDefault="00BE7EF3" w:rsidP="00BE7EF3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lastRenderedPageBreak/>
              <w:t>14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A73EF" w14:textId="6E181C77" w:rsidR="00BE7EF3" w:rsidRPr="00BE7EF3" w:rsidRDefault="00BE7EF3" w:rsidP="00BE7EF3">
            <w:pPr>
              <w:widowControl w:val="0"/>
              <w:tabs>
                <w:tab w:val="left" w:pos="557"/>
              </w:tabs>
              <w:suppressAutoHyphens/>
              <w:autoSpaceDN w:val="0"/>
              <w:textAlignment w:val="baseline"/>
              <w:rPr>
                <w:rFonts w:ascii="Verdana" w:eastAsia="NSimSun" w:hAnsi="Verdana" w:cs="Lucida Sans"/>
                <w:color w:val="FF0000"/>
                <w:kern w:val="3"/>
                <w:sz w:val="18"/>
                <w:szCs w:val="18"/>
                <w:lang w:eastAsia="zh-CN" w:bidi="hi-IN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 xml:space="preserve">Szafa </w:t>
            </w:r>
            <w:r w:rsidR="000C5300">
              <w:rPr>
                <w:rFonts w:ascii="Verdana" w:hAnsi="Verdana"/>
                <w:color w:val="000000"/>
                <w:sz w:val="18"/>
                <w:szCs w:val="18"/>
              </w:rPr>
              <w:t>wolnostojąca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E4DD8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D5640" w14:textId="2DD92D05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2959C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28300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752F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7247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BE7EF3" w:rsidRPr="00BE7EF3" w14:paraId="519CFDB7" w14:textId="77777777" w:rsidTr="00BE7EF3">
        <w:trPr>
          <w:trHeight w:val="532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E9390" w14:textId="77777777" w:rsidR="00BE7EF3" w:rsidRPr="00BE7EF3" w:rsidRDefault="00BE7EF3" w:rsidP="00BE7EF3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FBAA1" w14:textId="74CE3248" w:rsidR="00BE7EF3" w:rsidRPr="00BE7EF3" w:rsidRDefault="00BE7EF3" w:rsidP="00BE7EF3">
            <w:pPr>
              <w:widowControl w:val="0"/>
              <w:tabs>
                <w:tab w:val="left" w:pos="557"/>
              </w:tabs>
              <w:suppressAutoHyphens/>
              <w:autoSpaceDN w:val="0"/>
              <w:textAlignment w:val="baseline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Szafa do zabudowy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789F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B4634" w14:textId="5C2DECD7" w:rsidR="00BE7EF3" w:rsidRPr="00BE7EF3" w:rsidRDefault="00BE7EF3" w:rsidP="00BE7EF3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F594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33EA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694F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2B23F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BE7EF3" w:rsidRPr="00BE7EF3" w14:paraId="407317A5" w14:textId="77777777" w:rsidTr="00BE7EF3">
        <w:trPr>
          <w:trHeight w:val="532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07CC" w14:textId="492EA6FB" w:rsidR="00BE7EF3" w:rsidRPr="00BE7EF3" w:rsidRDefault="00BE7EF3" w:rsidP="00BE7EF3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D0D47" w14:textId="256BE72C" w:rsidR="00BE7EF3" w:rsidRPr="00BE7EF3" w:rsidRDefault="00BE7EF3" w:rsidP="00BE7EF3">
            <w:pPr>
              <w:widowControl w:val="0"/>
              <w:tabs>
                <w:tab w:val="left" w:pos="557"/>
              </w:tabs>
              <w:suppressAutoHyphens/>
              <w:autoSpaceDN w:val="0"/>
              <w:textAlignment w:val="baseline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Siedzisko tapicerowane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33369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81C15" w14:textId="68E3DE6D" w:rsidR="00BE7EF3" w:rsidRPr="00BE7EF3" w:rsidRDefault="00BE7EF3" w:rsidP="00BE7EF3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A42C6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06431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0A9D4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17EF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BE7EF3" w:rsidRPr="00BE7EF3" w14:paraId="5352333D" w14:textId="77777777" w:rsidTr="00BE7EF3">
        <w:trPr>
          <w:trHeight w:val="532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6BC0" w14:textId="39D98D40" w:rsidR="00BE7EF3" w:rsidRPr="00BE7EF3" w:rsidRDefault="00BE7EF3" w:rsidP="00BE7EF3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3B32F" w14:textId="379055EE" w:rsidR="00BE7EF3" w:rsidRPr="00BE7EF3" w:rsidRDefault="00BE7EF3" w:rsidP="00BE7EF3">
            <w:pPr>
              <w:widowControl w:val="0"/>
              <w:tabs>
                <w:tab w:val="left" w:pos="557"/>
              </w:tabs>
              <w:suppressAutoHyphens/>
              <w:autoSpaceDN w:val="0"/>
              <w:textAlignment w:val="baseline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Zlewozmywak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E1DD0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AABA0" w14:textId="08D8F223" w:rsidR="00BE7EF3" w:rsidRPr="00BE7EF3" w:rsidRDefault="00BE7EF3" w:rsidP="00BE7EF3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E4BA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197FA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01495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26BE6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BE7EF3" w:rsidRPr="00BE7EF3" w14:paraId="53EACAEB" w14:textId="77777777" w:rsidTr="00BE7EF3">
        <w:trPr>
          <w:trHeight w:val="532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EA0E" w14:textId="00D51DD4" w:rsidR="00BE7EF3" w:rsidRPr="00BE7EF3" w:rsidRDefault="00BE7EF3" w:rsidP="00BE7EF3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EE737" w14:textId="373D6839" w:rsidR="00BE7EF3" w:rsidRPr="00BE7EF3" w:rsidRDefault="00BE7EF3" w:rsidP="00BE7EF3">
            <w:pPr>
              <w:widowControl w:val="0"/>
              <w:tabs>
                <w:tab w:val="left" w:pos="557"/>
              </w:tabs>
              <w:suppressAutoHyphens/>
              <w:autoSpaceDN w:val="0"/>
              <w:textAlignment w:val="baseline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Kuchenka mikrofalowa do zabudowy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8F170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21F7" w14:textId="05CDE9D5" w:rsidR="00BE7EF3" w:rsidRPr="00BE7EF3" w:rsidRDefault="00BE7EF3" w:rsidP="00BE7EF3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D720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AAA9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EC8A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52720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BE7EF3" w:rsidRPr="00BE7EF3" w14:paraId="0FAC1D0D" w14:textId="77777777" w:rsidTr="00BE7EF3">
        <w:trPr>
          <w:trHeight w:val="532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C1756" w14:textId="3369E0BE" w:rsidR="00BE7EF3" w:rsidRPr="00BE7EF3" w:rsidRDefault="00BE7EF3" w:rsidP="00BE7EF3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83646" w14:textId="49D4279A" w:rsidR="00BE7EF3" w:rsidRPr="00BE7EF3" w:rsidRDefault="00BE7EF3" w:rsidP="00BE7EF3">
            <w:pPr>
              <w:widowControl w:val="0"/>
              <w:tabs>
                <w:tab w:val="left" w:pos="557"/>
              </w:tabs>
              <w:suppressAutoHyphens/>
              <w:autoSpaceDN w:val="0"/>
              <w:textAlignment w:val="baseline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Płyta indukcyjna do zabudowy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71B2E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AA860" w14:textId="47903DEF" w:rsidR="00BE7EF3" w:rsidRPr="00BE7EF3" w:rsidRDefault="00BE7EF3" w:rsidP="00BE7EF3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A3D98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DE70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74FF2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C7EA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BE7EF3" w:rsidRPr="00BE7EF3" w14:paraId="7A3EEF5E" w14:textId="77777777" w:rsidTr="00BE7EF3">
        <w:trPr>
          <w:trHeight w:val="532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7019" w14:textId="42D975A9" w:rsidR="00BE7EF3" w:rsidRPr="00BE7EF3" w:rsidRDefault="00BE7EF3" w:rsidP="00BE7EF3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13CC9" w14:textId="6B001110" w:rsidR="00BE7EF3" w:rsidRPr="00BE7EF3" w:rsidRDefault="00BE7EF3" w:rsidP="00BE7EF3">
            <w:pPr>
              <w:widowControl w:val="0"/>
              <w:tabs>
                <w:tab w:val="left" w:pos="557"/>
              </w:tabs>
              <w:suppressAutoHyphens/>
              <w:autoSpaceDN w:val="0"/>
              <w:textAlignment w:val="baseline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Okap kuchenny do zabudowy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5AC5C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207E1" w14:textId="03A4E474" w:rsidR="00BE7EF3" w:rsidRPr="00BE7EF3" w:rsidRDefault="00BE7EF3" w:rsidP="00BE7EF3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475D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81BD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13063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2234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BE7EF3" w:rsidRPr="00BE7EF3" w14:paraId="0354408E" w14:textId="77777777" w:rsidTr="00BE7EF3">
        <w:trPr>
          <w:trHeight w:val="532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1E2F6" w14:textId="76F67780" w:rsidR="00BE7EF3" w:rsidRPr="00BE7EF3" w:rsidRDefault="00BE7EF3" w:rsidP="00BE7EF3">
            <w:pPr>
              <w:autoSpaceDE w:val="0"/>
              <w:autoSpaceDN w:val="0"/>
              <w:adjustRightInd w:val="0"/>
              <w:rPr>
                <w:rFonts w:ascii="Verdana" w:hAnsi="Verdana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C140" w14:textId="7C9B9602" w:rsidR="00BE7EF3" w:rsidRPr="00BE7EF3" w:rsidRDefault="00BE7EF3" w:rsidP="00BE7EF3">
            <w:pPr>
              <w:widowControl w:val="0"/>
              <w:tabs>
                <w:tab w:val="left" w:pos="557"/>
              </w:tabs>
              <w:suppressAutoHyphens/>
              <w:autoSpaceDN w:val="0"/>
              <w:textAlignment w:val="baseline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 xml:space="preserve">Kuchenka indukcyjna </w:t>
            </w:r>
            <w:proofErr w:type="spellStart"/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nablatowa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E827A" w14:textId="77777777" w:rsidR="00BE7EF3" w:rsidRPr="00BE7EF3" w:rsidRDefault="00BE7EF3" w:rsidP="00BE7EF3">
            <w:pPr>
              <w:jc w:val="center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04E13" w14:textId="67DCD575" w:rsidR="00BE7EF3" w:rsidRPr="00BE7EF3" w:rsidRDefault="00BE7EF3" w:rsidP="00BE7EF3">
            <w:pPr>
              <w:jc w:val="center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FFAE1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6AA0" w14:textId="77777777" w:rsidR="00BE7EF3" w:rsidRPr="00BE7EF3" w:rsidRDefault="00BE7EF3" w:rsidP="00BE7EF3">
            <w:pPr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F2A47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5E1CC" w14:textId="77777777" w:rsidR="00BE7EF3" w:rsidRPr="00BE7EF3" w:rsidRDefault="00BE7EF3" w:rsidP="00BE7EF3">
            <w:pPr>
              <w:ind w:right="425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</w:tr>
      <w:tr w:rsidR="00BE7EF3" w:rsidRPr="00BE7EF3" w14:paraId="6793E4D4" w14:textId="77777777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BE45BA" w14:textId="77777777" w:rsidR="00BE7EF3" w:rsidRPr="00BE7EF3" w:rsidRDefault="00BE7EF3" w:rsidP="00BE7EF3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5A7CB" w14:textId="77777777" w:rsidR="00BE7EF3" w:rsidRPr="00BE7EF3" w:rsidRDefault="00BE7EF3" w:rsidP="00BE7EF3">
            <w:pPr>
              <w:ind w:right="425"/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RAZEM (netto)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82EB92" w14:textId="77777777" w:rsidR="00BE7EF3" w:rsidRPr="00BE7EF3" w:rsidRDefault="00BE7EF3" w:rsidP="00BE7EF3">
            <w:pPr>
              <w:ind w:right="425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BE7EF3" w:rsidRPr="00BE7EF3" w14:paraId="36735524" w14:textId="77777777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BE79F9" w14:textId="77777777" w:rsidR="00BE7EF3" w:rsidRPr="00BE7EF3" w:rsidRDefault="00BE7EF3" w:rsidP="00BE7EF3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A20F2" w14:textId="77777777" w:rsidR="00BE7EF3" w:rsidRPr="00BE7EF3" w:rsidRDefault="00BE7EF3" w:rsidP="00BE7EF3">
            <w:pPr>
              <w:ind w:right="425"/>
              <w:jc w:val="right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VAT (23%)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AEB56F" w14:textId="77777777" w:rsidR="00BE7EF3" w:rsidRPr="00BE7EF3" w:rsidRDefault="00BE7EF3" w:rsidP="00BE7EF3">
            <w:pPr>
              <w:ind w:right="425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BE7EF3" w:rsidRPr="00BE7EF3" w14:paraId="35E6CA2C" w14:textId="77777777">
        <w:trPr>
          <w:trHeight w:val="351"/>
        </w:trPr>
        <w:tc>
          <w:tcPr>
            <w:tcW w:w="42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961C8D" w14:textId="77777777" w:rsidR="00BE7EF3" w:rsidRPr="00BE7EF3" w:rsidRDefault="00BE7EF3" w:rsidP="00BE7EF3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82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1F1DC" w14:textId="77777777" w:rsidR="00BE7EF3" w:rsidRPr="00BE7EF3" w:rsidRDefault="00BE7EF3" w:rsidP="00BE7EF3">
            <w:pP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RAZEM (brutto)</w:t>
            </w:r>
          </w:p>
          <w:p w14:paraId="6F387E4E" w14:textId="77777777" w:rsidR="00BE7EF3" w:rsidRPr="00BE7EF3" w:rsidRDefault="00BE7EF3" w:rsidP="00BE7EF3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</w:p>
          <w:p w14:paraId="6552659A" w14:textId="77777777" w:rsidR="00BE7EF3" w:rsidRPr="00BE7EF3" w:rsidRDefault="00BE7EF3" w:rsidP="00BE7EF3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Słownie brutto: ……………………………………………………/</w:t>
            </w:r>
          </w:p>
          <w:p w14:paraId="2510BB1C" w14:textId="77777777" w:rsidR="00BE7EF3" w:rsidRPr="00BE7EF3" w:rsidRDefault="00BE7EF3" w:rsidP="00BE7EF3">
            <w:pPr>
              <w:ind w:right="425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E6E5CF" w14:textId="77777777" w:rsidR="00BE7EF3" w:rsidRPr="00BE7EF3" w:rsidRDefault="00BE7EF3" w:rsidP="00BE7EF3">
            <w:pPr>
              <w:ind w:right="425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6E0AF85C" w14:textId="77777777" w:rsidR="00BE7EF3" w:rsidRPr="00BE7EF3" w:rsidRDefault="00BE7EF3" w:rsidP="00BE7EF3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BE7EF3">
              <w:rPr>
                <w:rFonts w:ascii="Verdana" w:hAnsi="Verdana"/>
                <w:color w:val="000000"/>
                <w:sz w:val="18"/>
                <w:szCs w:val="18"/>
              </w:rPr>
              <w:t>…………….</w:t>
            </w:r>
          </w:p>
        </w:tc>
      </w:tr>
    </w:tbl>
    <w:p w14:paraId="71E6D16C" w14:textId="77777777" w:rsidR="00BE7EF3" w:rsidRPr="00BE7EF3" w:rsidRDefault="00BE7EF3" w:rsidP="00BE7EF3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F136832" w14:textId="31E37E9E" w:rsidR="00BE7EF3" w:rsidRPr="00C9771B" w:rsidRDefault="00BE7EF3" w:rsidP="00BE7EF3">
      <w:pPr>
        <w:widowControl w:val="0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  <w:r w:rsidRPr="00BE7EF3">
        <w:rPr>
          <w:rFonts w:ascii="Verdana" w:hAnsi="Verdana"/>
          <w:b/>
          <w:sz w:val="18"/>
          <w:szCs w:val="18"/>
        </w:rPr>
        <w:t xml:space="preserve">Termin realizacji umowy: do </w:t>
      </w:r>
      <w:r w:rsidRPr="00BE7EF3">
        <w:rPr>
          <w:rFonts w:ascii="Verdana" w:hAnsi="Verdana"/>
          <w:b/>
          <w:bCs/>
          <w:sz w:val="18"/>
          <w:szCs w:val="18"/>
        </w:rPr>
        <w:t>……. dni od daty podpisania umowy</w:t>
      </w:r>
      <w:r w:rsidRPr="00BE7EF3">
        <w:rPr>
          <w:rFonts w:ascii="Verdana" w:hAnsi="Verdana"/>
          <w:color w:val="FF0000"/>
          <w:sz w:val="18"/>
          <w:szCs w:val="18"/>
        </w:rPr>
        <w:t xml:space="preserve"> </w:t>
      </w:r>
    </w:p>
    <w:p w14:paraId="31530AEF" w14:textId="541BBBAC" w:rsidR="00BE7EF3" w:rsidRPr="00BE7EF3" w:rsidRDefault="00BE7EF3" w:rsidP="00C9771B">
      <w:pPr>
        <w:widowControl w:val="0"/>
        <w:jc w:val="both"/>
        <w:rPr>
          <w:rFonts w:ascii="Verdana" w:hAnsi="Verdana"/>
          <w:color w:val="FF0000"/>
          <w:sz w:val="18"/>
          <w:szCs w:val="18"/>
        </w:rPr>
      </w:pPr>
      <w:r w:rsidRPr="00BE7EF3">
        <w:rPr>
          <w:rFonts w:ascii="Verdana" w:hAnsi="Verdana" w:cs="Aptos"/>
          <w:b/>
          <w:bCs/>
          <w:sz w:val="18"/>
          <w:szCs w:val="18"/>
        </w:rPr>
        <w:t>Okres udzielonej gwarancji</w:t>
      </w:r>
      <w:r w:rsidRPr="00BE7EF3">
        <w:rPr>
          <w:rFonts w:ascii="Verdana" w:hAnsi="Verdana"/>
          <w:b/>
          <w:bCs/>
          <w:sz w:val="18"/>
          <w:szCs w:val="18"/>
        </w:rPr>
        <w:t>:</w:t>
      </w:r>
      <w:r w:rsidRPr="00BE7EF3">
        <w:rPr>
          <w:rFonts w:ascii="Verdana" w:hAnsi="Verdana"/>
          <w:b/>
          <w:sz w:val="18"/>
          <w:szCs w:val="18"/>
        </w:rPr>
        <w:t xml:space="preserve"> </w:t>
      </w:r>
      <w:r w:rsidRPr="00BE7EF3">
        <w:rPr>
          <w:rFonts w:ascii="Verdana" w:hAnsi="Verdana"/>
          <w:b/>
          <w:bCs/>
          <w:sz w:val="18"/>
          <w:szCs w:val="18"/>
        </w:rPr>
        <w:t xml:space="preserve">……. </w:t>
      </w:r>
      <w:r w:rsidR="00C9771B">
        <w:rPr>
          <w:rFonts w:ascii="Verdana" w:hAnsi="Verdana"/>
          <w:b/>
          <w:bCs/>
          <w:sz w:val="18"/>
          <w:szCs w:val="18"/>
        </w:rPr>
        <w:t>m</w:t>
      </w:r>
      <w:r w:rsidRPr="00BE7EF3">
        <w:rPr>
          <w:rFonts w:ascii="Verdana" w:hAnsi="Verdana"/>
          <w:b/>
          <w:bCs/>
          <w:sz w:val="18"/>
          <w:szCs w:val="18"/>
        </w:rPr>
        <w:t>iesięcy</w:t>
      </w:r>
      <w:r w:rsidR="00C9771B">
        <w:rPr>
          <w:rFonts w:ascii="Verdana" w:hAnsi="Verdana"/>
          <w:b/>
          <w:bCs/>
          <w:sz w:val="18"/>
          <w:szCs w:val="18"/>
        </w:rPr>
        <w:t xml:space="preserve"> na meble oraz  urządzenia AGD</w:t>
      </w:r>
    </w:p>
    <w:p w14:paraId="59D746D1" w14:textId="77777777" w:rsidR="00BE7EF3" w:rsidRPr="00BE7EF3" w:rsidRDefault="00BE7EF3" w:rsidP="00BE7EF3">
      <w:pPr>
        <w:widowControl w:val="0"/>
        <w:jc w:val="both"/>
        <w:rPr>
          <w:rFonts w:ascii="Verdana" w:hAnsi="Verdana" w:cs="Aptos"/>
          <w:b/>
          <w:sz w:val="18"/>
          <w:szCs w:val="18"/>
        </w:rPr>
      </w:pPr>
    </w:p>
    <w:p w14:paraId="32C4B185" w14:textId="77777777" w:rsidR="00BE7EF3" w:rsidRPr="00BE7EF3" w:rsidRDefault="00BE7EF3" w:rsidP="00BE7EF3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BE7EF3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BE7EF3">
        <w:rPr>
          <w:rFonts w:ascii="Verdana" w:hAnsi="Verdana"/>
          <w:b/>
          <w:sz w:val="18"/>
          <w:szCs w:val="18"/>
        </w:rPr>
        <w:t xml:space="preserve"> TAK/NIE</w:t>
      </w:r>
    </w:p>
    <w:p w14:paraId="3EDAFCE1" w14:textId="77777777" w:rsidR="00BE7EF3" w:rsidRPr="00BE7EF3" w:rsidRDefault="00BE7EF3" w:rsidP="00BE7EF3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BE7EF3">
        <w:rPr>
          <w:rFonts w:ascii="Verdana" w:hAnsi="Verdana"/>
          <w:b/>
          <w:sz w:val="18"/>
          <w:szCs w:val="18"/>
        </w:rPr>
        <w:t xml:space="preserve">Termin płatności: </w:t>
      </w:r>
      <w:r w:rsidRPr="00BE7EF3">
        <w:rPr>
          <w:rFonts w:ascii="Verdana" w:hAnsi="Verdana"/>
          <w:bCs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2241B1A" w14:textId="77777777" w:rsidR="00BE7EF3" w:rsidRPr="00BE7EF3" w:rsidRDefault="00BE7EF3" w:rsidP="00BE7EF3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6E30ACB4" w14:textId="77777777" w:rsidR="00BE7EF3" w:rsidRPr="00BE7EF3" w:rsidRDefault="00BE7EF3" w:rsidP="00BE7EF3">
      <w:pPr>
        <w:rPr>
          <w:rFonts w:ascii="Verdana" w:hAnsi="Verdana"/>
          <w:b/>
          <w:sz w:val="18"/>
          <w:szCs w:val="18"/>
          <w:u w:val="single"/>
        </w:rPr>
      </w:pPr>
      <w:r w:rsidRPr="00BE7EF3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C5E63C2" w14:textId="77777777" w:rsidR="00BE7EF3" w:rsidRPr="00BE7EF3" w:rsidRDefault="00BE7EF3" w:rsidP="00BE7EF3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BE7EF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2C25F8BF" w14:textId="77777777" w:rsidR="00BE7EF3" w:rsidRPr="00BE7EF3" w:rsidRDefault="00BE7EF3" w:rsidP="00BE7EF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BE7EF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E7EF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7C4871C" w14:textId="77777777" w:rsidR="00BE7EF3" w:rsidRPr="00BE7EF3" w:rsidRDefault="00BE7EF3" w:rsidP="00BE7EF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E7EF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9802133" w14:textId="77777777" w:rsidR="00BE7EF3" w:rsidRPr="00C9771B" w:rsidRDefault="00BE7EF3" w:rsidP="00BE7EF3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C9771B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3868E2D" w14:textId="77777777" w:rsidR="00BE7EF3" w:rsidRPr="00C9771B" w:rsidRDefault="00BE7EF3" w:rsidP="00BE7EF3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C9771B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C09165B" w14:textId="77777777" w:rsidR="00BE7EF3" w:rsidRPr="00BE7EF3" w:rsidRDefault="00BE7EF3" w:rsidP="00BE7EF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E7EF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E7EF3" w:rsidRPr="00BE7EF3" w14:paraId="155FDB32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ABA23D" w14:textId="77777777" w:rsidR="00BE7EF3" w:rsidRPr="00BE7EF3" w:rsidRDefault="00BE7EF3" w:rsidP="00BE7EF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E7EF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7BB754" w14:textId="77777777" w:rsidR="00BE7EF3" w:rsidRPr="00BE7EF3" w:rsidRDefault="00BE7EF3" w:rsidP="00BE7EF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E7EF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735020F" w14:textId="77777777" w:rsidR="00BE7EF3" w:rsidRPr="00BE7EF3" w:rsidRDefault="00BE7EF3" w:rsidP="00BE7EF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E7EF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9CCC8C" w14:textId="77777777" w:rsidR="00BE7EF3" w:rsidRPr="00BE7EF3" w:rsidRDefault="00BE7EF3" w:rsidP="00BE7EF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E7EF3">
              <w:rPr>
                <w:rFonts w:ascii="Verdana" w:hAnsi="Verdana"/>
                <w:sz w:val="18"/>
                <w:szCs w:val="18"/>
              </w:rPr>
              <w:t>Nazwa podwykonawcy</w:t>
            </w:r>
            <w:r w:rsidRPr="00BE7EF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BE7EF3" w:rsidRPr="00BE7EF3" w14:paraId="770E62EE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8D9D2" w14:textId="77777777" w:rsidR="00BE7EF3" w:rsidRPr="00BE7EF3" w:rsidRDefault="00BE7EF3" w:rsidP="00BE7EF3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8F9CB" w14:textId="77777777" w:rsidR="00BE7EF3" w:rsidRPr="00BE7EF3" w:rsidRDefault="00BE7EF3" w:rsidP="00BE7EF3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3DCE7" w14:textId="77777777" w:rsidR="00BE7EF3" w:rsidRPr="00BE7EF3" w:rsidRDefault="00BE7EF3" w:rsidP="00BE7EF3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BE7EF3" w:rsidRPr="00BE7EF3" w14:paraId="4BD6D6C8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63C91" w14:textId="77777777" w:rsidR="00BE7EF3" w:rsidRPr="00BE7EF3" w:rsidRDefault="00BE7EF3" w:rsidP="00BE7EF3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E8D78" w14:textId="77777777" w:rsidR="00BE7EF3" w:rsidRPr="00BE7EF3" w:rsidRDefault="00BE7EF3" w:rsidP="00BE7EF3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62C1B" w14:textId="77777777" w:rsidR="00BE7EF3" w:rsidRPr="00BE7EF3" w:rsidRDefault="00BE7EF3" w:rsidP="00BE7EF3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BFAA1BB" w14:textId="77777777" w:rsidR="00BE7EF3" w:rsidRPr="00BE7EF3" w:rsidRDefault="00BE7EF3" w:rsidP="00BE7EF3">
      <w:pPr>
        <w:jc w:val="both"/>
        <w:rPr>
          <w:rFonts w:ascii="Verdana" w:hAnsi="Verdana"/>
          <w:sz w:val="18"/>
          <w:szCs w:val="18"/>
        </w:rPr>
      </w:pPr>
    </w:p>
    <w:p w14:paraId="291B4C11" w14:textId="77777777" w:rsidR="00BE7EF3" w:rsidRPr="00BE7EF3" w:rsidRDefault="00BE7EF3" w:rsidP="00BE7EF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E7EF3">
        <w:rPr>
          <w:rFonts w:ascii="Verdana" w:hAnsi="Verdana"/>
          <w:sz w:val="18"/>
          <w:szCs w:val="18"/>
        </w:rPr>
        <w:lastRenderedPageBreak/>
        <w:t>Upoważnionymi do reprezentowania naszej firmy są następujące osoby:</w:t>
      </w:r>
    </w:p>
    <w:p w14:paraId="1741E672" w14:textId="77777777" w:rsidR="00BE7EF3" w:rsidRPr="00BE7EF3" w:rsidRDefault="00BE7EF3" w:rsidP="00BE7EF3">
      <w:pPr>
        <w:keepNext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BE7EF3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BE7EF3">
        <w:rPr>
          <w:rFonts w:ascii="Verdana" w:hAnsi="Verdana"/>
          <w:b/>
          <w:bCs/>
          <w:kern w:val="32"/>
          <w:sz w:val="18"/>
          <w:szCs w:val="18"/>
        </w:rPr>
        <w:tab/>
      </w:r>
      <w:r w:rsidRPr="00BE7EF3">
        <w:rPr>
          <w:rFonts w:ascii="Verdana" w:hAnsi="Verdana"/>
          <w:b/>
          <w:bCs/>
          <w:kern w:val="32"/>
          <w:sz w:val="18"/>
          <w:szCs w:val="18"/>
        </w:rPr>
        <w:tab/>
      </w:r>
      <w:r w:rsidRPr="00BE7EF3">
        <w:rPr>
          <w:rFonts w:ascii="Verdana" w:hAnsi="Verdana"/>
          <w:b/>
          <w:bCs/>
          <w:kern w:val="32"/>
          <w:sz w:val="18"/>
          <w:szCs w:val="18"/>
        </w:rPr>
        <w:tab/>
      </w:r>
      <w:r w:rsidRPr="00BE7EF3">
        <w:rPr>
          <w:rFonts w:ascii="Verdana" w:hAnsi="Verdana"/>
          <w:b/>
          <w:bCs/>
          <w:kern w:val="32"/>
          <w:sz w:val="18"/>
          <w:szCs w:val="18"/>
        </w:rPr>
        <w:tab/>
      </w:r>
      <w:r w:rsidRPr="00BE7EF3">
        <w:rPr>
          <w:rFonts w:ascii="Verdana" w:hAnsi="Verdana"/>
          <w:b/>
          <w:bCs/>
          <w:kern w:val="32"/>
          <w:sz w:val="18"/>
          <w:szCs w:val="18"/>
        </w:rPr>
        <w:tab/>
      </w:r>
      <w:r w:rsidRPr="00BE7EF3">
        <w:rPr>
          <w:rFonts w:ascii="Verdana" w:hAnsi="Verdana"/>
          <w:b/>
          <w:bCs/>
          <w:kern w:val="32"/>
          <w:sz w:val="18"/>
          <w:szCs w:val="18"/>
        </w:rPr>
        <w:tab/>
      </w:r>
      <w:r w:rsidRPr="00BE7EF3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563254B7" w14:textId="77777777" w:rsidR="00BE7EF3" w:rsidRPr="00BE7EF3" w:rsidRDefault="00BE7EF3" w:rsidP="00BE7EF3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BE7EF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E7EF3">
        <w:rPr>
          <w:rFonts w:ascii="Verdana" w:hAnsi="Verdana"/>
          <w:sz w:val="18"/>
          <w:szCs w:val="18"/>
        </w:rPr>
        <w:tab/>
      </w:r>
      <w:r w:rsidRPr="00BE7EF3">
        <w:rPr>
          <w:rFonts w:ascii="Verdana" w:hAnsi="Verdana"/>
          <w:sz w:val="18"/>
          <w:szCs w:val="18"/>
        </w:rPr>
        <w:tab/>
        <w:t xml:space="preserve"> </w:t>
      </w:r>
      <w:r w:rsidRPr="00BE7EF3">
        <w:rPr>
          <w:rFonts w:ascii="Verdana" w:hAnsi="Verdana"/>
          <w:sz w:val="18"/>
          <w:szCs w:val="18"/>
        </w:rPr>
        <w:tab/>
        <w:t xml:space="preserve"> </w:t>
      </w:r>
    </w:p>
    <w:p w14:paraId="63E8DE40" w14:textId="77777777" w:rsidR="00BE7EF3" w:rsidRPr="00BE7EF3" w:rsidRDefault="00BE7EF3" w:rsidP="00BE7EF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E7EF3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BE7EF3">
        <w:rPr>
          <w:rFonts w:ascii="Verdana" w:hAnsi="Verdana"/>
          <w:sz w:val="18"/>
          <w:szCs w:val="18"/>
        </w:rPr>
        <w:t>ych</w:t>
      </w:r>
      <w:proofErr w:type="spellEnd"/>
      <w:r w:rsidRPr="00BE7EF3">
        <w:rPr>
          <w:rFonts w:ascii="Verdana" w:hAnsi="Verdana"/>
          <w:sz w:val="18"/>
          <w:szCs w:val="18"/>
        </w:rPr>
        <w:t>) dokumentu(ów)   …………………………………………………, które dołączamy do oferty.</w:t>
      </w:r>
    </w:p>
    <w:p w14:paraId="77A31B0F" w14:textId="77777777" w:rsidR="00BE7EF3" w:rsidRPr="00BE7EF3" w:rsidRDefault="00BE7EF3" w:rsidP="00BE7EF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E7EF3">
        <w:rPr>
          <w:rFonts w:ascii="Verdana" w:hAnsi="Verdana"/>
          <w:sz w:val="18"/>
          <w:szCs w:val="18"/>
        </w:rPr>
        <w:t>załącznikami do niniejszej oferty są:</w:t>
      </w:r>
    </w:p>
    <w:p w14:paraId="4751F82C" w14:textId="77777777" w:rsidR="00BE7EF3" w:rsidRPr="00BE7EF3" w:rsidRDefault="00BE7EF3" w:rsidP="00BE7EF3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BE7EF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EAA9537" w14:textId="77777777" w:rsidR="00BE7EF3" w:rsidRPr="00BE7EF3" w:rsidRDefault="00BE7EF3" w:rsidP="00BE7EF3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BE7EF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12B21AA" w14:textId="77777777" w:rsidR="00BE7EF3" w:rsidRPr="00BE7EF3" w:rsidRDefault="00BE7EF3" w:rsidP="00BE7EF3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BE7EF3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4EB769EC" w14:textId="77777777" w:rsidR="00BE7EF3" w:rsidRPr="00BE7EF3" w:rsidRDefault="00BE7EF3" w:rsidP="00BE7EF3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6D67638A" w14:textId="77777777" w:rsidR="00BE7EF3" w:rsidRPr="00BE7EF3" w:rsidRDefault="00BE7EF3" w:rsidP="00BE7EF3">
      <w:pPr>
        <w:widowControl w:val="0"/>
        <w:ind w:right="1"/>
        <w:rPr>
          <w:rFonts w:ascii="Verdana" w:hAnsi="Verdana"/>
          <w:sz w:val="18"/>
          <w:szCs w:val="18"/>
        </w:rPr>
      </w:pPr>
      <w:r w:rsidRPr="00BE7EF3">
        <w:rPr>
          <w:rFonts w:ascii="Verdana" w:hAnsi="Verdana"/>
          <w:i/>
          <w:color w:val="FF0000"/>
          <w:sz w:val="18"/>
          <w:szCs w:val="18"/>
          <w:lang w:eastAsia="zh-CN"/>
        </w:rPr>
        <w:t>Oferta powinna być sporządzona w języku polskim, z zachowaniem postaci elektronicznej i podpisana kwalifikowanym podpisem elektronicznym, podpisem zaufanym lub podpisem osobistym</w:t>
      </w:r>
    </w:p>
    <w:p w14:paraId="3262990C" w14:textId="77777777" w:rsidR="00BE7EF3" w:rsidRPr="00BE7EF3" w:rsidRDefault="00BE7EF3" w:rsidP="00BE7EF3">
      <w:pPr>
        <w:rPr>
          <w:rFonts w:ascii="Verdana" w:hAnsi="Verdana"/>
          <w:sz w:val="18"/>
          <w:szCs w:val="18"/>
        </w:rPr>
      </w:pPr>
    </w:p>
    <w:p w14:paraId="0B963B34" w14:textId="77777777" w:rsidR="00BE7EF3" w:rsidRPr="00BE7EF3" w:rsidRDefault="00BE7EF3" w:rsidP="00BE7EF3">
      <w:pPr>
        <w:rPr>
          <w:rFonts w:ascii="Verdana" w:hAnsi="Verdana"/>
          <w:sz w:val="18"/>
          <w:szCs w:val="18"/>
        </w:rPr>
      </w:pPr>
    </w:p>
    <w:p w14:paraId="701E7D7F" w14:textId="77777777" w:rsidR="00FE545C" w:rsidRPr="00BE7EF3" w:rsidRDefault="00FE545C" w:rsidP="00BE7EF3">
      <w:pPr>
        <w:rPr>
          <w:rFonts w:ascii="Verdana" w:hAnsi="Verdana"/>
          <w:sz w:val="18"/>
          <w:szCs w:val="18"/>
        </w:rPr>
      </w:pPr>
    </w:p>
    <w:sectPr w:rsidR="00FE545C" w:rsidRPr="00BE7E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339D7" w14:textId="77777777" w:rsidR="004A4088" w:rsidRDefault="004A4088">
      <w:r>
        <w:separator/>
      </w:r>
    </w:p>
  </w:endnote>
  <w:endnote w:type="continuationSeparator" w:id="0">
    <w:p w14:paraId="33ECF2FA" w14:textId="77777777" w:rsidR="004A4088" w:rsidRDefault="004A4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52479" w14:textId="77777777" w:rsidR="005D2D9C" w:rsidRDefault="005D2D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73B4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51F02" w14:textId="77777777" w:rsidR="005D2D9C" w:rsidRDefault="005D2D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0B278" w14:textId="77777777" w:rsidR="004A4088" w:rsidRDefault="004A4088">
      <w:r>
        <w:separator/>
      </w:r>
    </w:p>
  </w:footnote>
  <w:footnote w:type="continuationSeparator" w:id="0">
    <w:p w14:paraId="6EFF6870" w14:textId="77777777" w:rsidR="004A4088" w:rsidRDefault="004A40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A89AF" w14:textId="77777777" w:rsidR="005D2D9C" w:rsidRDefault="005D2D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D02B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2F37D" w14:textId="77777777" w:rsidR="005D2D9C" w:rsidRDefault="005D2D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878178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97221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7402021">
    <w:abstractNumId w:val="0"/>
  </w:num>
  <w:num w:numId="4" w16cid:durableId="11449305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3163"/>
    <w:rsid w:val="00012286"/>
    <w:rsid w:val="0001556A"/>
    <w:rsid w:val="000704FC"/>
    <w:rsid w:val="00071CCC"/>
    <w:rsid w:val="000B731D"/>
    <w:rsid w:val="000C5300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73163"/>
    <w:rsid w:val="00315A4A"/>
    <w:rsid w:val="003A43C6"/>
    <w:rsid w:val="00476D6A"/>
    <w:rsid w:val="004A4088"/>
    <w:rsid w:val="004B7300"/>
    <w:rsid w:val="004C6753"/>
    <w:rsid w:val="00565286"/>
    <w:rsid w:val="00595C87"/>
    <w:rsid w:val="005D2C65"/>
    <w:rsid w:val="005D2D9C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B4B99"/>
    <w:rsid w:val="00A0022B"/>
    <w:rsid w:val="00A010D6"/>
    <w:rsid w:val="00A346FE"/>
    <w:rsid w:val="00A47B4D"/>
    <w:rsid w:val="00A66603"/>
    <w:rsid w:val="00A83018"/>
    <w:rsid w:val="00B774DC"/>
    <w:rsid w:val="00BA38ED"/>
    <w:rsid w:val="00BE7EF3"/>
    <w:rsid w:val="00C969A6"/>
    <w:rsid w:val="00C9771B"/>
    <w:rsid w:val="00CA7D36"/>
    <w:rsid w:val="00CF340B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01E68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4C21EE"/>
  <w15:chartTrackingRefBased/>
  <w15:docId w15:val="{30C3DBA6-D640-4A13-9FFC-CC67DB233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593</Words>
  <Characters>4034</Characters>
  <Application>Microsoft Office Word</Application>
  <DocSecurity>0</DocSecurity>
  <Lines>305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2026-04-10T09:55:00Z</cp:lastPrinted>
  <dcterms:created xsi:type="dcterms:W3CDTF">2026-04-10T09:55:00Z</dcterms:created>
  <dcterms:modified xsi:type="dcterms:W3CDTF">2026-04-10T09:55:00Z</dcterms:modified>
</cp:coreProperties>
</file>