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81B6C" w14:textId="36AC5DD0" w:rsidR="00FB7F50" w:rsidRPr="00F42F8F" w:rsidRDefault="006F55C5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F42F8F">
        <w:rPr>
          <w:rFonts w:ascii="Verdana" w:hAnsi="Verdana"/>
          <w:sz w:val="18"/>
          <w:szCs w:val="18"/>
        </w:rPr>
        <w:t>Kraków</w:t>
      </w:r>
      <w:r w:rsidR="00FB7F50" w:rsidRPr="00F42F8F">
        <w:rPr>
          <w:rFonts w:ascii="Verdana" w:hAnsi="Verdana"/>
          <w:sz w:val="18"/>
          <w:szCs w:val="18"/>
        </w:rPr>
        <w:t xml:space="preserve"> dnia: </w:t>
      </w:r>
      <w:r w:rsidRPr="00F42F8F">
        <w:rPr>
          <w:rFonts w:ascii="Verdana" w:hAnsi="Verdana"/>
          <w:sz w:val="18"/>
          <w:szCs w:val="18"/>
        </w:rPr>
        <w:t>2026-04-10</w:t>
      </w:r>
    </w:p>
    <w:p w14:paraId="26A0D5FA" w14:textId="77777777" w:rsidR="00FB7F50" w:rsidRPr="00F42F8F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2EED2343" w14:textId="77777777" w:rsidR="006F55C5" w:rsidRPr="00F42F8F" w:rsidRDefault="006F55C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42F8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D3BE84D" w14:textId="77777777" w:rsidR="006F55C5" w:rsidRPr="00F42F8F" w:rsidRDefault="006F55C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42F8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33DA633" w14:textId="5E4BAB83" w:rsidR="00FB7F50" w:rsidRPr="00F42F8F" w:rsidRDefault="006F55C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42F8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F1DA5DA" w14:textId="315DB8F1" w:rsidR="00FB7F50" w:rsidRPr="00F42F8F" w:rsidRDefault="006F55C5" w:rsidP="00FB7F50">
      <w:pPr>
        <w:rPr>
          <w:rFonts w:ascii="Verdana" w:hAnsi="Verdana"/>
          <w:sz w:val="18"/>
          <w:szCs w:val="18"/>
        </w:rPr>
      </w:pPr>
      <w:r w:rsidRPr="00F42F8F">
        <w:rPr>
          <w:rFonts w:ascii="Verdana" w:hAnsi="Verdana"/>
          <w:sz w:val="18"/>
          <w:szCs w:val="18"/>
        </w:rPr>
        <w:t>Al. Mickiewicza</w:t>
      </w:r>
      <w:r w:rsidR="00FB7F50" w:rsidRPr="00F42F8F">
        <w:rPr>
          <w:rFonts w:ascii="Verdana" w:hAnsi="Verdana"/>
          <w:sz w:val="18"/>
          <w:szCs w:val="18"/>
        </w:rPr>
        <w:t xml:space="preserve"> </w:t>
      </w:r>
      <w:r w:rsidRPr="00F42F8F">
        <w:rPr>
          <w:rFonts w:ascii="Verdana" w:hAnsi="Verdana"/>
          <w:sz w:val="18"/>
          <w:szCs w:val="18"/>
        </w:rPr>
        <w:t>30</w:t>
      </w:r>
    </w:p>
    <w:p w14:paraId="5F70864B" w14:textId="2595876A" w:rsidR="00FB7F50" w:rsidRPr="00F42F8F" w:rsidRDefault="006F55C5" w:rsidP="00FB7F50">
      <w:pPr>
        <w:rPr>
          <w:rFonts w:ascii="Verdana" w:hAnsi="Verdana"/>
          <w:sz w:val="18"/>
          <w:szCs w:val="18"/>
        </w:rPr>
      </w:pPr>
      <w:r w:rsidRPr="00F42F8F">
        <w:rPr>
          <w:rFonts w:ascii="Verdana" w:hAnsi="Verdana"/>
          <w:sz w:val="18"/>
          <w:szCs w:val="18"/>
        </w:rPr>
        <w:t>30-059</w:t>
      </w:r>
      <w:r w:rsidR="00FB7F50" w:rsidRPr="00F42F8F">
        <w:rPr>
          <w:rFonts w:ascii="Verdana" w:hAnsi="Verdana"/>
          <w:sz w:val="18"/>
          <w:szCs w:val="18"/>
        </w:rPr>
        <w:t xml:space="preserve"> </w:t>
      </w:r>
      <w:r w:rsidRPr="00F42F8F">
        <w:rPr>
          <w:rFonts w:ascii="Verdana" w:hAnsi="Verdana"/>
          <w:sz w:val="18"/>
          <w:szCs w:val="18"/>
        </w:rPr>
        <w:t>Kraków</w:t>
      </w:r>
    </w:p>
    <w:p w14:paraId="7ADCE3F4" w14:textId="77777777" w:rsidR="008642B3" w:rsidRPr="00F42F8F" w:rsidRDefault="00A17CDB">
      <w:pPr>
        <w:pStyle w:val="Nagwek1"/>
        <w:spacing w:before="600"/>
        <w:rPr>
          <w:rFonts w:ascii="Verdana" w:hAnsi="Verdana"/>
          <w:sz w:val="20"/>
        </w:rPr>
      </w:pPr>
      <w:r w:rsidRPr="00F42F8F">
        <w:rPr>
          <w:rFonts w:ascii="Verdana" w:hAnsi="Verdana"/>
          <w:sz w:val="20"/>
        </w:rPr>
        <w:t>OGŁOSZENIE</w:t>
      </w:r>
    </w:p>
    <w:p w14:paraId="0721F963" w14:textId="77777777" w:rsidR="008642B3" w:rsidRPr="00F42F8F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F42F8F">
        <w:rPr>
          <w:rFonts w:ascii="Verdana" w:hAnsi="Verdana"/>
          <w:b/>
          <w:sz w:val="20"/>
          <w:szCs w:val="20"/>
        </w:rPr>
        <w:t xml:space="preserve">o </w:t>
      </w:r>
      <w:r w:rsidR="0054734E" w:rsidRPr="00F42F8F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6F55C5" w:rsidRPr="00F42F8F" w14:paraId="05274E5E" w14:textId="77777777" w:rsidTr="004D4F16">
        <w:trPr>
          <w:trHeight w:val="638"/>
        </w:trPr>
        <w:tc>
          <w:tcPr>
            <w:tcW w:w="959" w:type="dxa"/>
          </w:tcPr>
          <w:p w14:paraId="3F4A5C2A" w14:textId="77777777" w:rsidR="006F55C5" w:rsidRPr="00F42F8F" w:rsidRDefault="006F55C5" w:rsidP="004D4F1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42F8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2BE9A04" w14:textId="74222D4E" w:rsidR="006F55C5" w:rsidRPr="00F42F8F" w:rsidRDefault="006F55C5" w:rsidP="004D4F1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42F8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F42F8F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F42F8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F42F8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/>
                <w:sz w:val="18"/>
                <w:szCs w:val="18"/>
              </w:rPr>
              <w:t>pn.</w:t>
            </w:r>
            <w:r w:rsidRPr="00F42F8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42F8F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materiałów promocyjnych dla Centrum </w:t>
            </w:r>
            <w:proofErr w:type="spellStart"/>
            <w:r w:rsidRPr="00F42F8F">
              <w:rPr>
                <w:rFonts w:ascii="Verdana" w:hAnsi="Verdana"/>
                <w:b/>
                <w:bCs/>
                <w:sz w:val="18"/>
                <w:szCs w:val="18"/>
              </w:rPr>
              <w:t>Cyberbezpieczeństwa</w:t>
            </w:r>
            <w:proofErr w:type="spellEnd"/>
            <w:r w:rsidRPr="00F42F8F">
              <w:rPr>
                <w:rFonts w:ascii="Verdana" w:hAnsi="Verdana"/>
                <w:b/>
                <w:bCs/>
                <w:sz w:val="18"/>
                <w:szCs w:val="18"/>
              </w:rPr>
              <w:t xml:space="preserve"> AGH w ramach projektu SOCCER - KC-DE-zp.25.47.2026</w:t>
            </w:r>
            <w:r w:rsidRPr="00F42F8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42F8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42F8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/>
                <w:b/>
                <w:sz w:val="18"/>
                <w:szCs w:val="18"/>
              </w:rPr>
              <w:t>KC-DE-zp.25.47.2026</w:t>
            </w:r>
            <w:r w:rsidRPr="00F42F8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29AE04E" w14:textId="77777777" w:rsidR="008642B3" w:rsidRPr="00F42F8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F42F8F">
        <w:rPr>
          <w:rFonts w:ascii="Verdana" w:hAnsi="Verdana"/>
          <w:sz w:val="18"/>
          <w:szCs w:val="18"/>
        </w:rPr>
        <w:t xml:space="preserve">Zamawiający, </w:t>
      </w:r>
      <w:r w:rsidR="00CC324B" w:rsidRPr="00F42F8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F42F8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F42F8F">
        <w:rPr>
          <w:rFonts w:ascii="Verdana" w:hAnsi="Verdana"/>
          <w:sz w:val="18"/>
          <w:szCs w:val="18"/>
        </w:rPr>
        <w:t xml:space="preserve">ust. 1 pkt. 1 i </w:t>
      </w:r>
      <w:r w:rsidRPr="00F42F8F">
        <w:rPr>
          <w:rFonts w:ascii="Verdana" w:hAnsi="Verdana"/>
          <w:sz w:val="18"/>
          <w:szCs w:val="18"/>
        </w:rPr>
        <w:t xml:space="preserve">ust. </w:t>
      </w:r>
      <w:r w:rsidR="00A17CDB" w:rsidRPr="00F42F8F">
        <w:rPr>
          <w:rFonts w:ascii="Verdana" w:hAnsi="Verdana"/>
          <w:sz w:val="18"/>
          <w:szCs w:val="18"/>
        </w:rPr>
        <w:t>2</w:t>
      </w:r>
      <w:r w:rsidRPr="00F42F8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F42F8F">
        <w:rPr>
          <w:rFonts w:ascii="Verdana" w:hAnsi="Verdana"/>
          <w:sz w:val="18"/>
          <w:szCs w:val="18"/>
        </w:rPr>
        <w:t xml:space="preserve"> </w:t>
      </w:r>
      <w:r w:rsidR="00CC1A8E" w:rsidRPr="00F42F8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F42F8F">
        <w:rPr>
          <w:rFonts w:ascii="Verdana" w:hAnsi="Verdana"/>
          <w:sz w:val="18"/>
          <w:szCs w:val="18"/>
        </w:rPr>
        <w:t>t.j</w:t>
      </w:r>
      <w:proofErr w:type="spellEnd"/>
      <w:r w:rsidR="00CC1A8E" w:rsidRPr="00F42F8F">
        <w:rPr>
          <w:rFonts w:ascii="Verdana" w:hAnsi="Verdana"/>
          <w:sz w:val="18"/>
          <w:szCs w:val="18"/>
        </w:rPr>
        <w:t xml:space="preserve">. ze zm.) </w:t>
      </w:r>
      <w:r w:rsidRPr="00F42F8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F42F8F">
        <w:rPr>
          <w:rFonts w:ascii="Verdana" w:hAnsi="Verdana"/>
          <w:sz w:val="18"/>
          <w:szCs w:val="18"/>
        </w:rPr>
        <w:t>Pzp</w:t>
      </w:r>
      <w:proofErr w:type="spellEnd"/>
      <w:r w:rsidRPr="00F42F8F">
        <w:rPr>
          <w:rFonts w:ascii="Verdana" w:hAnsi="Verdana"/>
          <w:sz w:val="18"/>
          <w:szCs w:val="18"/>
        </w:rPr>
        <w:t>”</w:t>
      </w:r>
      <w:r w:rsidR="00D26ED6" w:rsidRPr="00F42F8F">
        <w:rPr>
          <w:rFonts w:ascii="Verdana" w:hAnsi="Verdana"/>
          <w:sz w:val="18"/>
          <w:szCs w:val="18"/>
        </w:rPr>
        <w:t xml:space="preserve">, </w:t>
      </w:r>
      <w:r w:rsidRPr="00F42F8F">
        <w:rPr>
          <w:rFonts w:ascii="Verdana" w:hAnsi="Verdana"/>
          <w:sz w:val="18"/>
          <w:szCs w:val="18"/>
        </w:rPr>
        <w:t>informuje</w:t>
      </w:r>
      <w:r w:rsidR="00D26ED6" w:rsidRPr="00F42F8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F42F8F">
        <w:rPr>
          <w:rFonts w:ascii="Verdana" w:hAnsi="Verdana"/>
          <w:sz w:val="18"/>
          <w:szCs w:val="18"/>
        </w:rPr>
        <w:t>najkorzystniejsz</w:t>
      </w:r>
      <w:r w:rsidR="00D26ED6" w:rsidRPr="00F42F8F">
        <w:rPr>
          <w:rFonts w:ascii="Verdana" w:hAnsi="Verdana"/>
          <w:sz w:val="18"/>
          <w:szCs w:val="18"/>
        </w:rPr>
        <w:t xml:space="preserve">a wybrana została </w:t>
      </w:r>
      <w:r w:rsidR="00756CDA" w:rsidRPr="00F42F8F">
        <w:rPr>
          <w:rFonts w:ascii="Verdana" w:hAnsi="Verdana"/>
          <w:sz w:val="18"/>
          <w:szCs w:val="18"/>
        </w:rPr>
        <w:t>ofer</w:t>
      </w:r>
      <w:r w:rsidR="00D26ED6" w:rsidRPr="00F42F8F">
        <w:rPr>
          <w:rFonts w:ascii="Verdana" w:hAnsi="Verdana"/>
          <w:sz w:val="18"/>
          <w:szCs w:val="18"/>
        </w:rPr>
        <w:t>t</w:t>
      </w:r>
      <w:r w:rsidR="009F0E5C" w:rsidRPr="00F42F8F">
        <w:rPr>
          <w:rFonts w:ascii="Verdana" w:hAnsi="Verdana"/>
          <w:sz w:val="18"/>
          <w:szCs w:val="18"/>
        </w:rPr>
        <w:t>a</w:t>
      </w:r>
      <w:r w:rsidR="00D26ED6" w:rsidRPr="00F42F8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F55C5" w:rsidRPr="00F42F8F" w14:paraId="315C486F" w14:textId="77777777" w:rsidTr="004D4F1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0AD3411" w14:textId="6FC7F130" w:rsidR="006F55C5" w:rsidRPr="00F42F8F" w:rsidRDefault="006F55C5" w:rsidP="004D4F16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42F8F">
              <w:rPr>
                <w:rFonts w:ascii="Verdana" w:hAnsi="Verdana"/>
                <w:b/>
                <w:sz w:val="18"/>
                <w:szCs w:val="18"/>
              </w:rPr>
              <w:t>Intermedia Paweł Kędzierski</w:t>
            </w:r>
          </w:p>
          <w:p w14:paraId="3FB3648A" w14:textId="5455003D" w:rsidR="006F55C5" w:rsidRPr="00F42F8F" w:rsidRDefault="006F55C5" w:rsidP="004D4F1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42F8F">
              <w:rPr>
                <w:rFonts w:ascii="Verdana" w:hAnsi="Verdana"/>
                <w:bCs/>
                <w:sz w:val="18"/>
                <w:szCs w:val="18"/>
              </w:rPr>
              <w:t>Spółdzielcza</w:t>
            </w:r>
            <w:r w:rsidRPr="00F42F8F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/>
                <w:bCs/>
                <w:sz w:val="18"/>
                <w:szCs w:val="18"/>
              </w:rPr>
              <w:t>17</w:t>
            </w:r>
            <w:r w:rsidRPr="00F42F8F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6024DF6B" w14:textId="7B5E78F8" w:rsidR="006F55C5" w:rsidRPr="00F42F8F" w:rsidRDefault="006F55C5" w:rsidP="004D4F1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42F8F">
              <w:rPr>
                <w:rFonts w:ascii="Verdana" w:hAnsi="Verdana"/>
                <w:bCs/>
                <w:sz w:val="18"/>
                <w:szCs w:val="18"/>
              </w:rPr>
              <w:t>09-407</w:t>
            </w:r>
            <w:r w:rsidRPr="00F42F8F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/>
                <w:bCs/>
                <w:sz w:val="18"/>
                <w:szCs w:val="18"/>
              </w:rPr>
              <w:t>Płock</w:t>
            </w:r>
          </w:p>
          <w:p w14:paraId="019BEB2F" w14:textId="77777777" w:rsidR="006F55C5" w:rsidRPr="00F42F8F" w:rsidRDefault="006F55C5" w:rsidP="004D4F16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42F8F">
              <w:rPr>
                <w:rFonts w:ascii="Verdana" w:hAnsi="Verdana"/>
                <w:sz w:val="18"/>
                <w:szCs w:val="18"/>
              </w:rPr>
              <w:t>na:</w:t>
            </w:r>
          </w:p>
          <w:p w14:paraId="559A1F59" w14:textId="14291A26" w:rsidR="006F55C5" w:rsidRPr="00F42F8F" w:rsidRDefault="006F55C5" w:rsidP="004D4F16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42F8F">
              <w:rPr>
                <w:rFonts w:ascii="Verdana" w:hAnsi="Verdana"/>
                <w:sz w:val="18"/>
                <w:szCs w:val="18"/>
              </w:rPr>
              <w:t xml:space="preserve">Dostawa materiałów promocyjnych dla Centrum </w:t>
            </w:r>
            <w:proofErr w:type="spellStart"/>
            <w:r w:rsidRPr="00F42F8F">
              <w:rPr>
                <w:rFonts w:ascii="Verdana" w:hAnsi="Verdana"/>
                <w:sz w:val="18"/>
                <w:szCs w:val="18"/>
              </w:rPr>
              <w:t>Cyberbezpieczeństwa</w:t>
            </w:r>
            <w:proofErr w:type="spellEnd"/>
            <w:r w:rsidRPr="00F42F8F">
              <w:rPr>
                <w:rFonts w:ascii="Verdana" w:hAnsi="Verdana"/>
                <w:sz w:val="18"/>
                <w:szCs w:val="18"/>
              </w:rPr>
              <w:t xml:space="preserve"> AGH w ramach projektu SOCCER - KC-DE-zp.25.47.2026</w:t>
            </w:r>
            <w:r w:rsidRPr="00F42F8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4B178CB" w14:textId="416C121A" w:rsidR="006F55C5" w:rsidRPr="00F42F8F" w:rsidRDefault="006F55C5" w:rsidP="004D4F16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42F8F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F42F8F">
              <w:rPr>
                <w:rFonts w:ascii="Verdana" w:hAnsi="Verdana"/>
                <w:b/>
                <w:sz w:val="18"/>
                <w:szCs w:val="18"/>
              </w:rPr>
              <w:t>14 042.30 zł</w:t>
            </w:r>
            <w:r w:rsidRPr="00F42F8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773D26B" w14:textId="77777777" w:rsidR="006F55C5" w:rsidRPr="00F42F8F" w:rsidRDefault="006F55C5" w:rsidP="004D4F16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42F8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F42F8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F42F8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4A5DF9B" w14:textId="77777777" w:rsidR="003A0AFC" w:rsidRPr="00F42F8F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F42F8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701"/>
        <w:gridCol w:w="1559"/>
        <w:gridCol w:w="1843"/>
      </w:tblGrid>
      <w:tr w:rsidR="00F42F8F" w:rsidRPr="00F42F8F" w14:paraId="0C5E197E" w14:textId="77777777" w:rsidTr="00F42F8F">
        <w:trPr>
          <w:trHeight w:val="510"/>
        </w:trPr>
        <w:tc>
          <w:tcPr>
            <w:tcW w:w="709" w:type="dxa"/>
            <w:vAlign w:val="center"/>
          </w:tcPr>
          <w:p w14:paraId="5A8019B2" w14:textId="77777777" w:rsidR="00F42F8F" w:rsidRPr="00F42F8F" w:rsidRDefault="00F42F8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F42F8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14:paraId="7F669A13" w14:textId="77777777" w:rsidR="00F42F8F" w:rsidRPr="00F42F8F" w:rsidRDefault="00F42F8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1E31D7FF" w14:textId="54DE3D09" w:rsidR="00F42F8F" w:rsidRPr="00F42F8F" w:rsidRDefault="00F42F8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14:paraId="7938064F" w14:textId="42C2B64F" w:rsidR="00F42F8F" w:rsidRPr="00F42F8F" w:rsidRDefault="00F42F8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Termin wykonania</w:t>
            </w:r>
          </w:p>
        </w:tc>
        <w:tc>
          <w:tcPr>
            <w:tcW w:w="1843" w:type="dxa"/>
            <w:vAlign w:val="center"/>
          </w:tcPr>
          <w:p w14:paraId="0BF335A8" w14:textId="77777777" w:rsidR="00F42F8F" w:rsidRPr="00F42F8F" w:rsidRDefault="00F42F8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42F8F" w:rsidRPr="00F42F8F" w14:paraId="31A975BB" w14:textId="77777777" w:rsidTr="00F42F8F">
        <w:tc>
          <w:tcPr>
            <w:tcW w:w="709" w:type="dxa"/>
            <w:vAlign w:val="center"/>
          </w:tcPr>
          <w:p w14:paraId="75491B89" w14:textId="6D4F2BD3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4395" w:type="dxa"/>
            <w:vAlign w:val="center"/>
          </w:tcPr>
          <w:p w14:paraId="10B24FA2" w14:textId="739F593C" w:rsidR="00F42F8F" w:rsidRPr="00F42F8F" w:rsidRDefault="00F42F8F" w:rsidP="004D4F1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Intermedia Paweł Kędzierski</w:t>
            </w:r>
          </w:p>
          <w:p w14:paraId="23A5ACE1" w14:textId="40AED680" w:rsidR="00F42F8F" w:rsidRPr="00F42F8F" w:rsidRDefault="00F42F8F" w:rsidP="004D4F1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Spółdzielcza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17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25E601F7" w14:textId="45A0EC5E" w:rsidR="00F42F8F" w:rsidRPr="00F42F8F" w:rsidRDefault="00F42F8F" w:rsidP="004D4F1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09-407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Płock</w:t>
            </w:r>
          </w:p>
        </w:tc>
        <w:tc>
          <w:tcPr>
            <w:tcW w:w="1701" w:type="dxa"/>
            <w:vAlign w:val="center"/>
          </w:tcPr>
          <w:p w14:paraId="03E62C7D" w14:textId="02864984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30455D07" w14:textId="5D669A4F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7F852355" w14:textId="12C580A7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F42F8F" w:rsidRPr="00F42F8F" w14:paraId="70DAD85B" w14:textId="77777777" w:rsidTr="00F42F8F">
        <w:tc>
          <w:tcPr>
            <w:tcW w:w="709" w:type="dxa"/>
            <w:vAlign w:val="center"/>
          </w:tcPr>
          <w:p w14:paraId="3DE54D2D" w14:textId="3D55CA42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13</w:t>
            </w:r>
          </w:p>
        </w:tc>
        <w:tc>
          <w:tcPr>
            <w:tcW w:w="4395" w:type="dxa"/>
            <w:vAlign w:val="center"/>
          </w:tcPr>
          <w:p w14:paraId="20CE8E44" w14:textId="04AD211D" w:rsidR="00F42F8F" w:rsidRPr="00F42F8F" w:rsidRDefault="00F42F8F" w:rsidP="004D4F1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Butterfly</w:t>
            </w:r>
            <w:proofErr w:type="spellEnd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 xml:space="preserve"> Agencja Reklamowa Agnieszka Borowy</w:t>
            </w:r>
          </w:p>
          <w:p w14:paraId="2F349528" w14:textId="2BF1BD78" w:rsidR="00F42F8F" w:rsidRPr="00F42F8F" w:rsidRDefault="00F42F8F" w:rsidP="004D4F1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Myśliwska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8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/1</w:t>
            </w:r>
          </w:p>
          <w:p w14:paraId="0F4AD9D4" w14:textId="33BBBA8E" w:rsidR="00F42F8F" w:rsidRPr="00F42F8F" w:rsidRDefault="00F42F8F" w:rsidP="004D4F1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70-662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701" w:type="dxa"/>
            <w:vAlign w:val="center"/>
          </w:tcPr>
          <w:p w14:paraId="459359A1" w14:textId="01C70D54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55,78</w:t>
            </w:r>
          </w:p>
        </w:tc>
        <w:tc>
          <w:tcPr>
            <w:tcW w:w="1559" w:type="dxa"/>
            <w:vAlign w:val="center"/>
          </w:tcPr>
          <w:p w14:paraId="40E2577F" w14:textId="40F53DA1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33C39293" w14:textId="26D64285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95,78</w:t>
            </w:r>
          </w:p>
        </w:tc>
      </w:tr>
      <w:tr w:rsidR="00F42F8F" w:rsidRPr="00F42F8F" w14:paraId="22388063" w14:textId="77777777" w:rsidTr="00F42F8F">
        <w:tc>
          <w:tcPr>
            <w:tcW w:w="709" w:type="dxa"/>
            <w:vAlign w:val="center"/>
          </w:tcPr>
          <w:p w14:paraId="04C2BA5E" w14:textId="22FCFB6F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9</w:t>
            </w:r>
          </w:p>
        </w:tc>
        <w:tc>
          <w:tcPr>
            <w:tcW w:w="4395" w:type="dxa"/>
            <w:vAlign w:val="center"/>
          </w:tcPr>
          <w:p w14:paraId="3D7457A7" w14:textId="575804FB" w:rsidR="00F42F8F" w:rsidRPr="00F42F8F" w:rsidRDefault="00F42F8F" w:rsidP="004D4F1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MIROSŁAW KOMIN MK STUDIO AGENCJA REKLAMOWA</w:t>
            </w:r>
          </w:p>
          <w:p w14:paraId="335381A7" w14:textId="5F733511" w:rsidR="00F42F8F" w:rsidRPr="00F42F8F" w:rsidRDefault="00F42F8F" w:rsidP="004D4F1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ul. Dnieprowa 6</w:t>
            </w:r>
          </w:p>
          <w:p w14:paraId="25A1B14C" w14:textId="5F11F17E" w:rsidR="00F42F8F" w:rsidRPr="00F42F8F" w:rsidRDefault="00F42F8F" w:rsidP="004D4F1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63-200 Jarocin</w:t>
            </w:r>
          </w:p>
        </w:tc>
        <w:tc>
          <w:tcPr>
            <w:tcW w:w="1701" w:type="dxa"/>
            <w:vAlign w:val="center"/>
          </w:tcPr>
          <w:p w14:paraId="471B6AFA" w14:textId="3306DD99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53,08</w:t>
            </w:r>
          </w:p>
        </w:tc>
        <w:tc>
          <w:tcPr>
            <w:tcW w:w="1559" w:type="dxa"/>
            <w:vAlign w:val="center"/>
          </w:tcPr>
          <w:p w14:paraId="01E3E5C5" w14:textId="4C2725EA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6025B909" w14:textId="436744BB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93,08</w:t>
            </w:r>
          </w:p>
        </w:tc>
      </w:tr>
      <w:tr w:rsidR="00F42F8F" w:rsidRPr="00F42F8F" w14:paraId="4A519F5E" w14:textId="77777777" w:rsidTr="00F42F8F">
        <w:tc>
          <w:tcPr>
            <w:tcW w:w="709" w:type="dxa"/>
            <w:vAlign w:val="center"/>
          </w:tcPr>
          <w:p w14:paraId="6BC48529" w14:textId="30366DDC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15</w:t>
            </w:r>
          </w:p>
        </w:tc>
        <w:tc>
          <w:tcPr>
            <w:tcW w:w="4395" w:type="dxa"/>
            <w:vAlign w:val="center"/>
          </w:tcPr>
          <w:p w14:paraId="6D355DD1" w14:textId="23405591" w:rsidR="00F42F8F" w:rsidRPr="00F42F8F" w:rsidRDefault="00F42F8F" w:rsidP="004D4F1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Promo</w:t>
            </w:r>
            <w:proofErr w:type="spellEnd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 xml:space="preserve">-Land s.c. </w:t>
            </w:r>
            <w:proofErr w:type="spellStart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D.Grodzińska</w:t>
            </w:r>
            <w:proofErr w:type="spellEnd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 xml:space="preserve">-Moszczyńska, </w:t>
            </w:r>
            <w:proofErr w:type="spellStart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R.Rutkowska</w:t>
            </w:r>
            <w:proofErr w:type="spellEnd"/>
          </w:p>
          <w:p w14:paraId="335D18BB" w14:textId="61042E42" w:rsidR="00F42F8F" w:rsidRPr="00F42F8F" w:rsidRDefault="00F42F8F" w:rsidP="004D4F1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Zwycięstwa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10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58A96E0" w14:textId="3E64B0F8" w:rsidR="00F42F8F" w:rsidRPr="00F42F8F" w:rsidRDefault="00F42F8F" w:rsidP="004D4F1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95-082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Chechło Pierwsze Dobroń</w:t>
            </w:r>
          </w:p>
        </w:tc>
        <w:tc>
          <w:tcPr>
            <w:tcW w:w="1701" w:type="dxa"/>
            <w:vAlign w:val="center"/>
          </w:tcPr>
          <w:p w14:paraId="00CADA28" w14:textId="7656BB94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49,59</w:t>
            </w:r>
          </w:p>
        </w:tc>
        <w:tc>
          <w:tcPr>
            <w:tcW w:w="1559" w:type="dxa"/>
            <w:vAlign w:val="center"/>
          </w:tcPr>
          <w:p w14:paraId="011FEEA7" w14:textId="25AFB4C6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2A5CEF35" w14:textId="31B18C94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89,59</w:t>
            </w:r>
          </w:p>
        </w:tc>
      </w:tr>
      <w:tr w:rsidR="00F42F8F" w:rsidRPr="00F42F8F" w14:paraId="4B4DF508" w14:textId="77777777" w:rsidTr="00F42F8F">
        <w:tc>
          <w:tcPr>
            <w:tcW w:w="709" w:type="dxa"/>
            <w:vAlign w:val="center"/>
          </w:tcPr>
          <w:p w14:paraId="036AC590" w14:textId="7C2560F2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18</w:t>
            </w:r>
          </w:p>
        </w:tc>
        <w:tc>
          <w:tcPr>
            <w:tcW w:w="4395" w:type="dxa"/>
            <w:vAlign w:val="center"/>
          </w:tcPr>
          <w:p w14:paraId="3229D6D7" w14:textId="7D4A4470" w:rsidR="00F42F8F" w:rsidRPr="00F42F8F" w:rsidRDefault="00F42F8F" w:rsidP="004D4F1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 xml:space="preserve">Media Consulting </w:t>
            </w:r>
            <w:proofErr w:type="spellStart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Agency</w:t>
            </w:r>
            <w:proofErr w:type="spellEnd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 xml:space="preserve"> Irina </w:t>
            </w:r>
            <w:proofErr w:type="spellStart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lastRenderedPageBreak/>
              <w:t>Chicherina</w:t>
            </w:r>
            <w:proofErr w:type="spellEnd"/>
          </w:p>
          <w:p w14:paraId="0A23D26C" w14:textId="7AD2C186" w:rsidR="00F42F8F" w:rsidRPr="00F42F8F" w:rsidRDefault="00F42F8F" w:rsidP="004D4F1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ks. Czesława Klimasa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41D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/27</w:t>
            </w:r>
          </w:p>
          <w:p w14:paraId="1B4C2452" w14:textId="6FA5AD62" w:rsidR="00F42F8F" w:rsidRPr="00F42F8F" w:rsidRDefault="00F42F8F" w:rsidP="004D4F1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50-515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701" w:type="dxa"/>
            <w:vAlign w:val="center"/>
          </w:tcPr>
          <w:p w14:paraId="531A2246" w14:textId="18C94936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lastRenderedPageBreak/>
              <w:t xml:space="preserve">  47,32</w:t>
            </w:r>
          </w:p>
        </w:tc>
        <w:tc>
          <w:tcPr>
            <w:tcW w:w="1559" w:type="dxa"/>
            <w:vAlign w:val="center"/>
          </w:tcPr>
          <w:p w14:paraId="2CA1B205" w14:textId="12E87547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43205AF3" w14:textId="1D794737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87,32</w:t>
            </w:r>
          </w:p>
        </w:tc>
      </w:tr>
      <w:tr w:rsidR="00F42F8F" w:rsidRPr="00F42F8F" w14:paraId="24FA2B11" w14:textId="77777777" w:rsidTr="00F42F8F">
        <w:tc>
          <w:tcPr>
            <w:tcW w:w="709" w:type="dxa"/>
            <w:vAlign w:val="center"/>
          </w:tcPr>
          <w:p w14:paraId="50ADC3A7" w14:textId="02BB9844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10</w:t>
            </w:r>
          </w:p>
        </w:tc>
        <w:tc>
          <w:tcPr>
            <w:tcW w:w="4395" w:type="dxa"/>
            <w:vAlign w:val="center"/>
          </w:tcPr>
          <w:p w14:paraId="3537B0C4" w14:textId="6465C664" w:rsidR="00F42F8F" w:rsidRPr="00F42F8F" w:rsidRDefault="00F42F8F" w:rsidP="004D4F1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F42F8F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 xml:space="preserve">XD GIFTS </w:t>
            </w:r>
            <w:proofErr w:type="spellStart"/>
            <w:r w:rsidRPr="00F42F8F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Sp</w:t>
            </w:r>
            <w:proofErr w:type="spellEnd"/>
            <w:r w:rsidRPr="00F42F8F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42F8F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z.o.o</w:t>
            </w:r>
            <w:proofErr w:type="spellEnd"/>
          </w:p>
          <w:p w14:paraId="3485138A" w14:textId="17493194" w:rsidR="00F42F8F" w:rsidRPr="00F42F8F" w:rsidRDefault="00F42F8F" w:rsidP="004D4F1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Kolejowa 6</w:t>
            </w:r>
          </w:p>
          <w:p w14:paraId="704B61C8" w14:textId="5E44FF2F" w:rsidR="00F42F8F" w:rsidRPr="00F42F8F" w:rsidRDefault="00F42F8F" w:rsidP="004D4F1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60-185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Skórzewo</w:t>
            </w:r>
          </w:p>
        </w:tc>
        <w:tc>
          <w:tcPr>
            <w:tcW w:w="1701" w:type="dxa"/>
            <w:vAlign w:val="center"/>
          </w:tcPr>
          <w:p w14:paraId="16F32EE5" w14:textId="1C577AAC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45,31</w:t>
            </w:r>
          </w:p>
        </w:tc>
        <w:tc>
          <w:tcPr>
            <w:tcW w:w="1559" w:type="dxa"/>
            <w:vAlign w:val="center"/>
          </w:tcPr>
          <w:p w14:paraId="0A5AB6C6" w14:textId="0B04C0FB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2AE4C22E" w14:textId="7DDE0BD1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85,31</w:t>
            </w:r>
          </w:p>
        </w:tc>
      </w:tr>
      <w:tr w:rsidR="00F42F8F" w:rsidRPr="00F42F8F" w14:paraId="6070399C" w14:textId="77777777" w:rsidTr="00F42F8F">
        <w:tc>
          <w:tcPr>
            <w:tcW w:w="709" w:type="dxa"/>
            <w:vAlign w:val="center"/>
          </w:tcPr>
          <w:p w14:paraId="4A7843B7" w14:textId="7192E0B3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4395" w:type="dxa"/>
            <w:vAlign w:val="center"/>
          </w:tcPr>
          <w:p w14:paraId="02CAA7D0" w14:textId="19F0B9E1" w:rsidR="00F42F8F" w:rsidRPr="00F42F8F" w:rsidRDefault="00F42F8F" w:rsidP="004D4F1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 xml:space="preserve">Agencja Reklamowa SOLDIES Dominik </w:t>
            </w:r>
            <w:proofErr w:type="spellStart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Maślerz</w:t>
            </w:r>
            <w:proofErr w:type="spellEnd"/>
          </w:p>
          <w:p w14:paraId="3394925B" w14:textId="76A34F40" w:rsidR="00F42F8F" w:rsidRPr="00F42F8F" w:rsidRDefault="00F42F8F" w:rsidP="004D4F1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Droginia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320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/-</w:t>
            </w:r>
          </w:p>
          <w:p w14:paraId="65BF84F3" w14:textId="3977A062" w:rsidR="00F42F8F" w:rsidRPr="00F42F8F" w:rsidRDefault="00F42F8F" w:rsidP="004D4F1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32-400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Myślenice</w:t>
            </w:r>
          </w:p>
        </w:tc>
        <w:tc>
          <w:tcPr>
            <w:tcW w:w="1701" w:type="dxa"/>
            <w:vAlign w:val="center"/>
          </w:tcPr>
          <w:p w14:paraId="7F5C5197" w14:textId="5A2249FD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45,14</w:t>
            </w:r>
          </w:p>
        </w:tc>
        <w:tc>
          <w:tcPr>
            <w:tcW w:w="1559" w:type="dxa"/>
            <w:vAlign w:val="center"/>
          </w:tcPr>
          <w:p w14:paraId="13B2FC9A" w14:textId="146D7C1E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1DD3C66E" w14:textId="31C81025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85,14</w:t>
            </w:r>
          </w:p>
        </w:tc>
      </w:tr>
      <w:tr w:rsidR="00F42F8F" w:rsidRPr="00F42F8F" w14:paraId="1E5ECC03" w14:textId="77777777" w:rsidTr="00F42F8F">
        <w:tc>
          <w:tcPr>
            <w:tcW w:w="709" w:type="dxa"/>
            <w:vAlign w:val="center"/>
          </w:tcPr>
          <w:p w14:paraId="63203401" w14:textId="6E5206EB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16</w:t>
            </w:r>
          </w:p>
        </w:tc>
        <w:tc>
          <w:tcPr>
            <w:tcW w:w="4395" w:type="dxa"/>
            <w:vAlign w:val="center"/>
          </w:tcPr>
          <w:p w14:paraId="6577FF06" w14:textId="49FBF1B4" w:rsidR="00F42F8F" w:rsidRPr="00F42F8F" w:rsidRDefault="00F42F8F" w:rsidP="004D4F1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ANADO Anna Romejko</w:t>
            </w:r>
          </w:p>
          <w:p w14:paraId="477F8244" w14:textId="2A940501" w:rsidR="00F42F8F" w:rsidRPr="00F42F8F" w:rsidRDefault="00F42F8F" w:rsidP="004D4F1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Okólna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5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/2</w:t>
            </w:r>
          </w:p>
          <w:p w14:paraId="01B53290" w14:textId="71B0B94F" w:rsidR="00F42F8F" w:rsidRPr="00F42F8F" w:rsidRDefault="00F42F8F" w:rsidP="004D4F1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30-669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1F617935" w14:textId="64DF7F37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51,55</w:t>
            </w:r>
          </w:p>
        </w:tc>
        <w:tc>
          <w:tcPr>
            <w:tcW w:w="1559" w:type="dxa"/>
            <w:vAlign w:val="center"/>
          </w:tcPr>
          <w:p w14:paraId="7973B740" w14:textId="0DC73F0D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vAlign w:val="center"/>
          </w:tcPr>
          <w:p w14:paraId="0DF22AC0" w14:textId="2CF93852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81,55</w:t>
            </w:r>
          </w:p>
        </w:tc>
      </w:tr>
      <w:tr w:rsidR="00F42F8F" w:rsidRPr="00F42F8F" w14:paraId="4454ACD8" w14:textId="77777777" w:rsidTr="00F42F8F">
        <w:tc>
          <w:tcPr>
            <w:tcW w:w="709" w:type="dxa"/>
            <w:vAlign w:val="center"/>
          </w:tcPr>
          <w:p w14:paraId="6FF27D6C" w14:textId="2F7DBEAA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4395" w:type="dxa"/>
            <w:vAlign w:val="center"/>
          </w:tcPr>
          <w:p w14:paraId="44C29E0E" w14:textId="0717AEA4" w:rsidR="00F42F8F" w:rsidRPr="00F42F8F" w:rsidRDefault="00F42F8F" w:rsidP="004D4F1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Agencja Promocyjna "WENA" s.c. Jolanta Łyszkowska-Socha i Tomasz Socha</w:t>
            </w:r>
          </w:p>
          <w:p w14:paraId="793668CE" w14:textId="6F63F8D3" w:rsidR="00F42F8F" w:rsidRPr="00F42F8F" w:rsidRDefault="00F42F8F" w:rsidP="004D4F1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Morenowa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11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375FB25A" w14:textId="01D7DADC" w:rsidR="00F42F8F" w:rsidRPr="00F42F8F" w:rsidRDefault="00F42F8F" w:rsidP="004D4F1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80-172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701" w:type="dxa"/>
            <w:vAlign w:val="center"/>
          </w:tcPr>
          <w:p w14:paraId="6D4A08ED" w14:textId="3889AC52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45,63</w:t>
            </w:r>
          </w:p>
        </w:tc>
        <w:tc>
          <w:tcPr>
            <w:tcW w:w="1559" w:type="dxa"/>
            <w:vAlign w:val="center"/>
          </w:tcPr>
          <w:p w14:paraId="4C454AF5" w14:textId="0B616B98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51FF25A9" w14:textId="13053AB0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65,63</w:t>
            </w:r>
          </w:p>
        </w:tc>
      </w:tr>
      <w:tr w:rsidR="00F42F8F" w:rsidRPr="00F42F8F" w14:paraId="20C96391" w14:textId="77777777" w:rsidTr="00F42F8F">
        <w:tc>
          <w:tcPr>
            <w:tcW w:w="709" w:type="dxa"/>
            <w:vAlign w:val="center"/>
          </w:tcPr>
          <w:p w14:paraId="4AA927D0" w14:textId="5FB63174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4395" w:type="dxa"/>
            <w:vAlign w:val="center"/>
          </w:tcPr>
          <w:p w14:paraId="5669210A" w14:textId="2CAFEE40" w:rsidR="00F42F8F" w:rsidRPr="00F42F8F" w:rsidRDefault="00F42F8F" w:rsidP="004D4F1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 xml:space="preserve">PPHU LIR </w:t>
            </w:r>
            <w:proofErr w:type="spellStart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Elzbieta</w:t>
            </w:r>
            <w:proofErr w:type="spellEnd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Zajet</w:t>
            </w:r>
            <w:proofErr w:type="spellEnd"/>
          </w:p>
          <w:p w14:paraId="1A256B9B" w14:textId="76FB5D09" w:rsidR="00F42F8F" w:rsidRPr="00F42F8F" w:rsidRDefault="00F42F8F" w:rsidP="004D4F1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Grunwaldzka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2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289DCD29" w14:textId="4E0DE72C" w:rsidR="00F42F8F" w:rsidRPr="00F42F8F" w:rsidRDefault="00F42F8F" w:rsidP="004D4F1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82-300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1701" w:type="dxa"/>
            <w:vAlign w:val="center"/>
          </w:tcPr>
          <w:p w14:paraId="48D46C0B" w14:textId="3B1E6950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20,76</w:t>
            </w:r>
          </w:p>
        </w:tc>
        <w:tc>
          <w:tcPr>
            <w:tcW w:w="1559" w:type="dxa"/>
            <w:vAlign w:val="center"/>
          </w:tcPr>
          <w:p w14:paraId="1841CD25" w14:textId="5980F187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6DE261A8" w14:textId="24B25998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 xml:space="preserve">  60,76</w:t>
            </w:r>
          </w:p>
        </w:tc>
      </w:tr>
      <w:tr w:rsidR="00F42F8F" w:rsidRPr="00F42F8F" w14:paraId="3CDC35E3" w14:textId="77777777" w:rsidTr="00F42F8F">
        <w:tc>
          <w:tcPr>
            <w:tcW w:w="709" w:type="dxa"/>
            <w:vAlign w:val="center"/>
          </w:tcPr>
          <w:p w14:paraId="6923D946" w14:textId="56A6CA2E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14:paraId="1F5344CF" w14:textId="433C4003" w:rsidR="00F42F8F" w:rsidRPr="00F42F8F" w:rsidRDefault="00F42F8F" w:rsidP="00F42F8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 xml:space="preserve">PHU </w:t>
            </w:r>
            <w:proofErr w:type="spellStart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Profexim</w:t>
            </w:r>
            <w:proofErr w:type="spellEnd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 xml:space="preserve"> Maciej Perek</w:t>
            </w:r>
          </w:p>
          <w:p w14:paraId="58838A6C" w14:textId="3D010531" w:rsidR="00F42F8F" w:rsidRPr="00F42F8F" w:rsidRDefault="00F42F8F" w:rsidP="00F42F8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Warmijska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10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/10</w:t>
            </w:r>
          </w:p>
          <w:p w14:paraId="4962272D" w14:textId="04E3B7AA" w:rsidR="00F42F8F" w:rsidRPr="00F42F8F" w:rsidRDefault="00F42F8F" w:rsidP="00F42F8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30-069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5585D04C" w14:textId="034D4F3B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559" w:type="dxa"/>
            <w:vAlign w:val="center"/>
          </w:tcPr>
          <w:p w14:paraId="0994E37B" w14:textId="3E853C57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7F9972F6" w14:textId="01732D5C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F42F8F" w:rsidRPr="00F42F8F" w14:paraId="4A6251EB" w14:textId="77777777" w:rsidTr="00F42F8F">
        <w:tc>
          <w:tcPr>
            <w:tcW w:w="709" w:type="dxa"/>
            <w:vAlign w:val="center"/>
          </w:tcPr>
          <w:p w14:paraId="4A1DF9EA" w14:textId="09D07223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14:paraId="7B0973B3" w14:textId="435DFE32" w:rsidR="00F42F8F" w:rsidRPr="00F42F8F" w:rsidRDefault="00F42F8F" w:rsidP="00F42F8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"MIKODRUK-COMPUTER" S.C. JACEK I SYLWIA MIKOŁAJCZYK</w:t>
            </w:r>
          </w:p>
          <w:p w14:paraId="34A8973C" w14:textId="70AEF4D5" w:rsidR="00F42F8F" w:rsidRPr="00F42F8F" w:rsidRDefault="00F42F8F" w:rsidP="00F42F8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Ptolemeusza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23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42BEA05B" w14:textId="048D4A0C" w:rsidR="00F42F8F" w:rsidRPr="00F42F8F" w:rsidRDefault="00F42F8F" w:rsidP="00F42F8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62-800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KALISZ</w:t>
            </w:r>
          </w:p>
        </w:tc>
        <w:tc>
          <w:tcPr>
            <w:tcW w:w="1701" w:type="dxa"/>
            <w:vAlign w:val="center"/>
          </w:tcPr>
          <w:p w14:paraId="261A8872" w14:textId="22620F09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559" w:type="dxa"/>
            <w:vAlign w:val="center"/>
          </w:tcPr>
          <w:p w14:paraId="62F13888" w14:textId="1A840F68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0E4A105C" w14:textId="29A839A2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F42F8F" w:rsidRPr="00F42F8F" w14:paraId="737BB9F2" w14:textId="77777777" w:rsidTr="00F42F8F">
        <w:tc>
          <w:tcPr>
            <w:tcW w:w="709" w:type="dxa"/>
            <w:vAlign w:val="center"/>
          </w:tcPr>
          <w:p w14:paraId="3E41A55D" w14:textId="5352ED7A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4395" w:type="dxa"/>
            <w:vAlign w:val="center"/>
          </w:tcPr>
          <w:p w14:paraId="7771C496" w14:textId="0DFED480" w:rsidR="00F42F8F" w:rsidRPr="00F42F8F" w:rsidRDefault="00F42F8F" w:rsidP="00F42F8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Podarowane.pl Biedrzycki Spółka Jawna</w:t>
            </w:r>
          </w:p>
          <w:p w14:paraId="628FAC98" w14:textId="6C921382" w:rsidR="00F42F8F" w:rsidRPr="00F42F8F" w:rsidRDefault="00F42F8F" w:rsidP="00F42F8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Kasztanowa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26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3CDD3808" w14:textId="62AFABAA" w:rsidR="00F42F8F" w:rsidRPr="00F42F8F" w:rsidRDefault="00F42F8F" w:rsidP="00F42F8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32-040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Rzeszotary</w:t>
            </w:r>
          </w:p>
        </w:tc>
        <w:tc>
          <w:tcPr>
            <w:tcW w:w="1701" w:type="dxa"/>
            <w:vAlign w:val="center"/>
          </w:tcPr>
          <w:p w14:paraId="0DBB6B91" w14:textId="470EE4CA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559" w:type="dxa"/>
            <w:vAlign w:val="center"/>
          </w:tcPr>
          <w:p w14:paraId="6A1A594A" w14:textId="47868A8C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10965D08" w14:textId="7084AAA4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F42F8F" w:rsidRPr="00F42F8F" w14:paraId="10FB44FC" w14:textId="77777777" w:rsidTr="00F42F8F">
        <w:tc>
          <w:tcPr>
            <w:tcW w:w="709" w:type="dxa"/>
            <w:vAlign w:val="center"/>
          </w:tcPr>
          <w:p w14:paraId="72095B35" w14:textId="0FFBCF27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8</w:t>
            </w:r>
          </w:p>
        </w:tc>
        <w:tc>
          <w:tcPr>
            <w:tcW w:w="4395" w:type="dxa"/>
            <w:vAlign w:val="center"/>
          </w:tcPr>
          <w:p w14:paraId="6BFD06BF" w14:textId="171AF0F8" w:rsidR="00F42F8F" w:rsidRPr="00F42F8F" w:rsidRDefault="00F42F8F" w:rsidP="00F42F8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Gamma Spółka z ograniczoną odpowiedzialnością</w:t>
            </w:r>
          </w:p>
          <w:p w14:paraId="64F8CF63" w14:textId="450BC0F8" w:rsidR="00F42F8F" w:rsidRPr="00F42F8F" w:rsidRDefault="00F42F8F" w:rsidP="00F42F8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Przeryty Bór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52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3838E880" w14:textId="4839C349" w:rsidR="00F42F8F" w:rsidRPr="00F42F8F" w:rsidRDefault="00F42F8F" w:rsidP="00F42F8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39-216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Stara Jastrząbka</w:t>
            </w:r>
          </w:p>
        </w:tc>
        <w:tc>
          <w:tcPr>
            <w:tcW w:w="1701" w:type="dxa"/>
            <w:vAlign w:val="center"/>
          </w:tcPr>
          <w:p w14:paraId="7A3C40AD" w14:textId="31E2A84A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559" w:type="dxa"/>
            <w:vAlign w:val="center"/>
          </w:tcPr>
          <w:p w14:paraId="748A264E" w14:textId="5A83F6DA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2A7621CB" w14:textId="448CC212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F42F8F" w:rsidRPr="00F42F8F" w14:paraId="7D939B62" w14:textId="77777777" w:rsidTr="00F42F8F">
        <w:tc>
          <w:tcPr>
            <w:tcW w:w="709" w:type="dxa"/>
            <w:vAlign w:val="center"/>
          </w:tcPr>
          <w:p w14:paraId="40B7D770" w14:textId="4509D34B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11</w:t>
            </w:r>
          </w:p>
        </w:tc>
        <w:tc>
          <w:tcPr>
            <w:tcW w:w="4395" w:type="dxa"/>
            <w:vAlign w:val="center"/>
          </w:tcPr>
          <w:p w14:paraId="67D0C2D8" w14:textId="68D2027F" w:rsidR="00F42F8F" w:rsidRPr="00F42F8F" w:rsidRDefault="00F42F8F" w:rsidP="00F42F8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GoMa</w:t>
            </w:r>
            <w:proofErr w:type="spellEnd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 xml:space="preserve"> Mariusz </w:t>
            </w:r>
            <w:proofErr w:type="spellStart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Markut</w:t>
            </w:r>
            <w:proofErr w:type="spellEnd"/>
          </w:p>
          <w:p w14:paraId="4ECFCC88" w14:textId="700339C8" w:rsidR="00F42F8F" w:rsidRPr="00F42F8F" w:rsidRDefault="00F42F8F" w:rsidP="00F42F8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Mireckiego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13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4E6651C" w14:textId="6377AECE" w:rsidR="00F42F8F" w:rsidRPr="00F42F8F" w:rsidRDefault="00F42F8F" w:rsidP="00F42F8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37-450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Stalowa Wola</w:t>
            </w:r>
          </w:p>
        </w:tc>
        <w:tc>
          <w:tcPr>
            <w:tcW w:w="1701" w:type="dxa"/>
            <w:vAlign w:val="center"/>
          </w:tcPr>
          <w:p w14:paraId="65C1A5A2" w14:textId="1CA35A39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559" w:type="dxa"/>
            <w:vAlign w:val="center"/>
          </w:tcPr>
          <w:p w14:paraId="50FC161C" w14:textId="555F84FC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1A95BD80" w14:textId="0B5E70B0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F42F8F" w:rsidRPr="00F42F8F" w14:paraId="02A0BD8F" w14:textId="77777777" w:rsidTr="00F42F8F">
        <w:tc>
          <w:tcPr>
            <w:tcW w:w="709" w:type="dxa"/>
            <w:vAlign w:val="center"/>
          </w:tcPr>
          <w:p w14:paraId="424FBF89" w14:textId="46AAC353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12</w:t>
            </w:r>
          </w:p>
        </w:tc>
        <w:tc>
          <w:tcPr>
            <w:tcW w:w="4395" w:type="dxa"/>
            <w:vAlign w:val="center"/>
          </w:tcPr>
          <w:p w14:paraId="0873CE6E" w14:textId="3D3D1939" w:rsidR="00F42F8F" w:rsidRPr="00F42F8F" w:rsidRDefault="00F42F8F" w:rsidP="00F42F8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Agencja Reklamy Eureka Plus Barbara Fedorowicz Ryszard Fedorowicz</w:t>
            </w:r>
          </w:p>
          <w:p w14:paraId="5DC2F567" w14:textId="060617FA" w:rsidR="00F42F8F" w:rsidRPr="00F42F8F" w:rsidRDefault="00F42F8F" w:rsidP="00F42F8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 ul. 3 Maja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11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/13</w:t>
            </w:r>
          </w:p>
          <w:p w14:paraId="1B4D470A" w14:textId="32AD251C" w:rsidR="00F42F8F" w:rsidRPr="00F42F8F" w:rsidRDefault="00F42F8F" w:rsidP="00F42F8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35-030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701" w:type="dxa"/>
            <w:vAlign w:val="center"/>
          </w:tcPr>
          <w:p w14:paraId="7EAAFD35" w14:textId="72E27A95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559" w:type="dxa"/>
            <w:vAlign w:val="center"/>
          </w:tcPr>
          <w:p w14:paraId="00C0CB66" w14:textId="22FA6040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6C2FD8E5" w14:textId="31BB6758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F42F8F" w:rsidRPr="00F42F8F" w14:paraId="2A52ABF5" w14:textId="77777777" w:rsidTr="00F42F8F">
        <w:tc>
          <w:tcPr>
            <w:tcW w:w="709" w:type="dxa"/>
            <w:vAlign w:val="center"/>
          </w:tcPr>
          <w:p w14:paraId="7D6C9BA4" w14:textId="2BF5AE56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14</w:t>
            </w:r>
          </w:p>
        </w:tc>
        <w:tc>
          <w:tcPr>
            <w:tcW w:w="4395" w:type="dxa"/>
            <w:vAlign w:val="center"/>
          </w:tcPr>
          <w:p w14:paraId="4A9BEC85" w14:textId="7C0FC717" w:rsidR="00F42F8F" w:rsidRPr="00F42F8F" w:rsidRDefault="00F42F8F" w:rsidP="00F42F8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AKART Alicja Kurowska-</w:t>
            </w:r>
            <w:proofErr w:type="spellStart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Harmatys</w:t>
            </w:r>
            <w:proofErr w:type="spellEnd"/>
          </w:p>
          <w:p w14:paraId="5ACD9397" w14:textId="70831AFE" w:rsidR="00F42F8F" w:rsidRPr="00F42F8F" w:rsidRDefault="00F42F8F" w:rsidP="00F42F8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Ciepła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7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BA3E991" w14:textId="37663FB8" w:rsidR="00F42F8F" w:rsidRPr="00F42F8F" w:rsidRDefault="00F42F8F" w:rsidP="00F42F8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30-432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7A440DC1" w14:textId="42D52650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559" w:type="dxa"/>
            <w:vAlign w:val="center"/>
          </w:tcPr>
          <w:p w14:paraId="1FD09A27" w14:textId="554D8D79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62B73AAB" w14:textId="003A7ECA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F42F8F" w:rsidRPr="00F42F8F" w14:paraId="48816821" w14:textId="77777777" w:rsidTr="00F42F8F">
        <w:tc>
          <w:tcPr>
            <w:tcW w:w="709" w:type="dxa"/>
            <w:vAlign w:val="center"/>
          </w:tcPr>
          <w:p w14:paraId="744D0A4B" w14:textId="23B502DD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17</w:t>
            </w:r>
          </w:p>
        </w:tc>
        <w:tc>
          <w:tcPr>
            <w:tcW w:w="4395" w:type="dxa"/>
            <w:vAlign w:val="center"/>
          </w:tcPr>
          <w:p w14:paraId="4A90E837" w14:textId="731136A1" w:rsidR="00F42F8F" w:rsidRPr="00F42F8F" w:rsidRDefault="00F42F8F" w:rsidP="00F42F8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Nataalia</w:t>
            </w:r>
            <w:proofErr w:type="spellEnd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 xml:space="preserve"> bis </w:t>
            </w:r>
            <w:proofErr w:type="spellStart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Sp.z</w:t>
            </w:r>
            <w:proofErr w:type="spellEnd"/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 xml:space="preserve"> o.o.</w:t>
            </w:r>
          </w:p>
          <w:p w14:paraId="34296152" w14:textId="58E96EEE" w:rsidR="00F42F8F" w:rsidRPr="00F42F8F" w:rsidRDefault="00F42F8F" w:rsidP="00F42F8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Przewodowa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140a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32874A60" w14:textId="3EEEE6F1" w:rsidR="00F42F8F" w:rsidRPr="00F42F8F" w:rsidRDefault="00F42F8F" w:rsidP="00F42F8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04-895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14:paraId="0B3D1893" w14:textId="0024AA36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559" w:type="dxa"/>
            <w:vAlign w:val="center"/>
          </w:tcPr>
          <w:p w14:paraId="41E46EC2" w14:textId="0D78B2F9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26B9FF3C" w14:textId="645FB605" w:rsidR="00F42F8F" w:rsidRPr="00F42F8F" w:rsidRDefault="00F42F8F" w:rsidP="00F42F8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F42F8F" w:rsidRPr="00F42F8F" w14:paraId="41237946" w14:textId="77777777" w:rsidTr="00F42F8F">
        <w:tc>
          <w:tcPr>
            <w:tcW w:w="709" w:type="dxa"/>
            <w:vAlign w:val="center"/>
          </w:tcPr>
          <w:p w14:paraId="4F50ABAC" w14:textId="05FB411F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19</w:t>
            </w:r>
          </w:p>
        </w:tc>
        <w:tc>
          <w:tcPr>
            <w:tcW w:w="4395" w:type="dxa"/>
            <w:vAlign w:val="center"/>
          </w:tcPr>
          <w:p w14:paraId="64D6D055" w14:textId="33AC66A0" w:rsidR="00F42F8F" w:rsidRPr="00F42F8F" w:rsidRDefault="00F42F8F" w:rsidP="004D4F1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/>
                <w:sz w:val="18"/>
                <w:szCs w:val="18"/>
              </w:rPr>
              <w:t>BODMAN B. Maniak P. Maniak Sp. J.</w:t>
            </w:r>
          </w:p>
          <w:p w14:paraId="20032778" w14:textId="03168817" w:rsidR="00F42F8F" w:rsidRPr="00F42F8F" w:rsidRDefault="00F42F8F" w:rsidP="004D4F1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Ryglicka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21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/B</w:t>
            </w:r>
          </w:p>
          <w:p w14:paraId="340DF139" w14:textId="5C64B3A3" w:rsidR="00F42F8F" w:rsidRPr="00F42F8F" w:rsidRDefault="00F42F8F" w:rsidP="004D4F1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33-170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42F8F">
              <w:rPr>
                <w:rFonts w:ascii="Verdana" w:hAnsi="Verdana" w:cs="Times New Roman"/>
                <w:bCs/>
                <w:sz w:val="18"/>
                <w:szCs w:val="18"/>
              </w:rPr>
              <w:t>Tuchów</w:t>
            </w:r>
          </w:p>
        </w:tc>
        <w:tc>
          <w:tcPr>
            <w:tcW w:w="1701" w:type="dxa"/>
            <w:vAlign w:val="center"/>
          </w:tcPr>
          <w:p w14:paraId="15EBEE41" w14:textId="50B3279D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559" w:type="dxa"/>
            <w:vAlign w:val="center"/>
          </w:tcPr>
          <w:p w14:paraId="171FDF39" w14:textId="166D69CF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6A4A581E" w14:textId="33432ACF" w:rsidR="00F42F8F" w:rsidRPr="00F42F8F" w:rsidRDefault="00F42F8F" w:rsidP="004D4F1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42F8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06D83B21" w14:textId="089C38AE" w:rsidR="00E85D70" w:rsidRPr="00F42F8F" w:rsidRDefault="00F42F8F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  <w:r w:rsidRPr="00F42F8F">
        <w:rPr>
          <w:rFonts w:ascii="Verdana" w:hAnsi="Verdana"/>
          <w:color w:val="000000"/>
          <w:sz w:val="18"/>
          <w:szCs w:val="18"/>
        </w:rPr>
        <w:t>*Zamawiający nie przyznawał punktów, oferta Wykonawcy została odrzucona.</w:t>
      </w:r>
    </w:p>
    <w:p w14:paraId="306117F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7E204D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1411E" w14:textId="77777777" w:rsidR="002B39CF" w:rsidRDefault="002B39CF">
      <w:r>
        <w:separator/>
      </w:r>
    </w:p>
  </w:endnote>
  <w:endnote w:type="continuationSeparator" w:id="0">
    <w:p w14:paraId="0BA4B551" w14:textId="77777777" w:rsidR="002B39CF" w:rsidRDefault="002B3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B793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5BDD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D06BD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CC5303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B993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D2B1D" w14:textId="77777777" w:rsidR="002B39CF" w:rsidRDefault="002B39CF">
      <w:r>
        <w:separator/>
      </w:r>
    </w:p>
  </w:footnote>
  <w:footnote w:type="continuationSeparator" w:id="0">
    <w:p w14:paraId="5FE6FD8A" w14:textId="77777777" w:rsidR="002B39CF" w:rsidRDefault="002B3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BDB7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4E2B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F861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575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39C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F55C5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575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42F8F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A39C7B"/>
  <w15:chartTrackingRefBased/>
  <w15:docId w15:val="{A197BE2C-708F-4A6B-B825-D29B2A59F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3</cp:revision>
  <cp:lastPrinted>1601-01-01T00:00:00Z</cp:lastPrinted>
  <dcterms:created xsi:type="dcterms:W3CDTF">2026-04-10T09:31:00Z</dcterms:created>
  <dcterms:modified xsi:type="dcterms:W3CDTF">2026-04-10T09:36:00Z</dcterms:modified>
</cp:coreProperties>
</file>