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1070F" w14:textId="648FB137" w:rsidR="00986737" w:rsidRPr="001F4DB0" w:rsidRDefault="00814F62" w:rsidP="00683FEC">
      <w:pPr>
        <w:jc w:val="right"/>
        <w:rPr>
          <w:sz w:val="24"/>
          <w:szCs w:val="24"/>
        </w:rPr>
      </w:pPr>
      <w:bookmarkStart w:id="0" w:name="_Hlk52197885"/>
      <w:r w:rsidRPr="001F4DB0">
        <w:rPr>
          <w:sz w:val="24"/>
          <w:szCs w:val="24"/>
        </w:rPr>
        <w:t>Rawicz</w:t>
      </w:r>
      <w:r w:rsidR="001F4DB0">
        <w:rPr>
          <w:sz w:val="24"/>
          <w:szCs w:val="24"/>
        </w:rPr>
        <w:t>, dnia 10.04.2026 r.</w:t>
      </w:r>
    </w:p>
    <w:p w14:paraId="52535F98" w14:textId="77777777" w:rsidR="00683FEC" w:rsidRDefault="00683FEC" w:rsidP="00683FEC">
      <w:pPr>
        <w:rPr>
          <w:b/>
          <w:bCs/>
          <w:sz w:val="24"/>
          <w:szCs w:val="24"/>
        </w:rPr>
      </w:pPr>
    </w:p>
    <w:p w14:paraId="1678A9E9" w14:textId="55B315AD" w:rsidR="00986737" w:rsidRPr="001F4DB0" w:rsidRDefault="00814F62" w:rsidP="00683FEC">
      <w:pPr>
        <w:rPr>
          <w:b/>
          <w:bCs/>
          <w:sz w:val="24"/>
          <w:szCs w:val="24"/>
        </w:rPr>
      </w:pPr>
      <w:r w:rsidRPr="001F4DB0">
        <w:rPr>
          <w:b/>
          <w:bCs/>
          <w:sz w:val="24"/>
          <w:szCs w:val="24"/>
        </w:rPr>
        <w:t>Powiatowe Centrum Usług Wspólnych w Rawiczu</w:t>
      </w:r>
    </w:p>
    <w:p w14:paraId="2E1B12DB" w14:textId="77777777" w:rsidR="00986737" w:rsidRPr="001F4DB0" w:rsidRDefault="00814F62" w:rsidP="00683FEC">
      <w:pPr>
        <w:rPr>
          <w:sz w:val="24"/>
          <w:szCs w:val="24"/>
        </w:rPr>
      </w:pPr>
      <w:r w:rsidRPr="001F4DB0">
        <w:rPr>
          <w:sz w:val="24"/>
          <w:szCs w:val="24"/>
        </w:rPr>
        <w:t>ul. Mikołaja Kopernika</w:t>
      </w:r>
      <w:r w:rsidR="00986737" w:rsidRPr="001F4DB0">
        <w:rPr>
          <w:sz w:val="24"/>
          <w:szCs w:val="24"/>
        </w:rPr>
        <w:t xml:space="preserve"> </w:t>
      </w:r>
      <w:r w:rsidRPr="001F4DB0">
        <w:rPr>
          <w:sz w:val="24"/>
          <w:szCs w:val="24"/>
        </w:rPr>
        <w:t>4</w:t>
      </w:r>
    </w:p>
    <w:p w14:paraId="5FAF32C6" w14:textId="77777777" w:rsidR="00986737" w:rsidRDefault="00814F62" w:rsidP="00683FEC">
      <w:pPr>
        <w:rPr>
          <w:sz w:val="24"/>
          <w:szCs w:val="24"/>
        </w:rPr>
      </w:pPr>
      <w:r w:rsidRPr="001F4DB0">
        <w:rPr>
          <w:sz w:val="24"/>
          <w:szCs w:val="24"/>
        </w:rPr>
        <w:t>63-900</w:t>
      </w:r>
      <w:r w:rsidR="00986737" w:rsidRPr="001F4DB0">
        <w:rPr>
          <w:sz w:val="24"/>
          <w:szCs w:val="24"/>
        </w:rPr>
        <w:t xml:space="preserve"> </w:t>
      </w:r>
      <w:r w:rsidRPr="001F4DB0">
        <w:rPr>
          <w:sz w:val="24"/>
          <w:szCs w:val="24"/>
        </w:rPr>
        <w:t>Rawicz</w:t>
      </w:r>
    </w:p>
    <w:p w14:paraId="1E62DA74" w14:textId="77777777" w:rsidR="001F4DB0" w:rsidRDefault="001F4DB0" w:rsidP="00683FEC">
      <w:pPr>
        <w:rPr>
          <w:sz w:val="24"/>
          <w:szCs w:val="24"/>
        </w:rPr>
      </w:pPr>
    </w:p>
    <w:p w14:paraId="6D2057A1" w14:textId="6DF1B0B2" w:rsidR="001F4DB0" w:rsidRPr="001F4DB0" w:rsidRDefault="001F4DB0" w:rsidP="00683FEC">
      <w:pPr>
        <w:rPr>
          <w:b/>
          <w:bCs/>
          <w:sz w:val="24"/>
          <w:szCs w:val="24"/>
        </w:rPr>
      </w:pPr>
      <w:r w:rsidRPr="00683FEC">
        <w:rPr>
          <w:sz w:val="24"/>
          <w:szCs w:val="24"/>
        </w:rPr>
        <w:t>Znak sprawy:</w:t>
      </w:r>
      <w:r w:rsidRPr="001F4DB0">
        <w:rPr>
          <w:b/>
          <w:bCs/>
          <w:sz w:val="24"/>
          <w:szCs w:val="24"/>
        </w:rPr>
        <w:t xml:space="preserve"> PCUW.261.13.2026</w:t>
      </w:r>
    </w:p>
    <w:p w14:paraId="124B4DCA" w14:textId="6232F212" w:rsidR="00986737" w:rsidRPr="001F4DB0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F4DB0" w14:paraId="449D7F0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F3FF7E" w14:textId="77777777" w:rsidR="00986737" w:rsidRPr="001F4DB0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F4DB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92026B5" w14:textId="77777777" w:rsidR="00986737" w:rsidRPr="001F4DB0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F4DB0">
        <w:rPr>
          <w:sz w:val="24"/>
          <w:szCs w:val="24"/>
        </w:rPr>
        <w:tab/>
        <w:t xml:space="preserve"> </w:t>
      </w:r>
    </w:p>
    <w:p w14:paraId="28FCF8E6" w14:textId="7C1F0AEE" w:rsidR="001F4DB0" w:rsidRDefault="00986737" w:rsidP="00683FEC">
      <w:pPr>
        <w:spacing w:after="120"/>
        <w:ind w:left="993" w:hanging="993"/>
        <w:jc w:val="both"/>
        <w:rPr>
          <w:rFonts w:eastAsia="Calibri"/>
          <w:b/>
          <w:sz w:val="24"/>
          <w:szCs w:val="24"/>
          <w:lang w:eastAsia="en-US"/>
        </w:rPr>
      </w:pPr>
      <w:r w:rsidRPr="001F4DB0">
        <w:rPr>
          <w:rFonts w:eastAsia="Calibri"/>
          <w:sz w:val="24"/>
          <w:szCs w:val="24"/>
          <w:lang w:eastAsia="en-US"/>
        </w:rPr>
        <w:t>Dotyczy</w:t>
      </w:r>
      <w:r w:rsidR="001F4DB0">
        <w:rPr>
          <w:rFonts w:eastAsia="Calibri"/>
          <w:sz w:val="24"/>
          <w:szCs w:val="24"/>
          <w:lang w:eastAsia="en-US"/>
        </w:rPr>
        <w:t xml:space="preserve">: </w:t>
      </w:r>
      <w:r w:rsidR="001F4DB0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="001F4DB0">
        <w:rPr>
          <w:sz w:val="24"/>
          <w:szCs w:val="24"/>
        </w:rPr>
        <w:t>Pzp</w:t>
      </w:r>
      <w:proofErr w:type="spellEnd"/>
      <w:r w:rsidR="001F4DB0">
        <w:rPr>
          <w:sz w:val="24"/>
          <w:szCs w:val="24"/>
        </w:rPr>
        <w:t xml:space="preserve"> na zadanie                      pn.:</w:t>
      </w:r>
      <w:r w:rsidR="001F4DB0">
        <w:rPr>
          <w:bCs/>
          <w:sz w:val="24"/>
          <w:szCs w:val="24"/>
        </w:rPr>
        <w:t xml:space="preserve"> </w:t>
      </w:r>
      <w:r w:rsidR="001F4DB0">
        <w:rPr>
          <w:b/>
          <w:sz w:val="24"/>
          <w:szCs w:val="24"/>
        </w:rPr>
        <w:t>Sukcesywne dostawy żywności dla Domu Pomocy Społecznej                         w Pakówce w okresie od 01.0</w:t>
      </w:r>
      <w:r w:rsidR="001F4DB0">
        <w:rPr>
          <w:b/>
          <w:sz w:val="24"/>
          <w:szCs w:val="24"/>
        </w:rPr>
        <w:t>5</w:t>
      </w:r>
      <w:r w:rsidR="001F4DB0">
        <w:rPr>
          <w:b/>
          <w:sz w:val="24"/>
          <w:szCs w:val="24"/>
        </w:rPr>
        <w:t>.2026 r. do 3</w:t>
      </w:r>
      <w:r w:rsidR="001F4DB0">
        <w:rPr>
          <w:b/>
          <w:sz w:val="24"/>
          <w:szCs w:val="24"/>
        </w:rPr>
        <w:t>1</w:t>
      </w:r>
      <w:r w:rsidR="001F4DB0">
        <w:rPr>
          <w:b/>
          <w:sz w:val="24"/>
          <w:szCs w:val="24"/>
        </w:rPr>
        <w:t>.0</w:t>
      </w:r>
      <w:r w:rsidR="001F4DB0">
        <w:rPr>
          <w:b/>
          <w:sz w:val="24"/>
          <w:szCs w:val="24"/>
        </w:rPr>
        <w:t>8</w:t>
      </w:r>
      <w:r w:rsidR="001F4DB0">
        <w:rPr>
          <w:b/>
          <w:sz w:val="24"/>
          <w:szCs w:val="24"/>
        </w:rPr>
        <w:t>.2026 r.</w:t>
      </w:r>
    </w:p>
    <w:p w14:paraId="41669930" w14:textId="77D8BE17" w:rsidR="00A80738" w:rsidRPr="001F4DB0" w:rsidRDefault="00A80738" w:rsidP="001F4DB0">
      <w:pPr>
        <w:spacing w:after="120" w:line="360" w:lineRule="auto"/>
        <w:jc w:val="both"/>
        <w:rPr>
          <w:bCs/>
          <w:spacing w:val="20"/>
          <w:sz w:val="24"/>
          <w:szCs w:val="24"/>
        </w:rPr>
      </w:pPr>
    </w:p>
    <w:p w14:paraId="32344ED2" w14:textId="69C08397" w:rsidR="001F4DB0" w:rsidRDefault="001F4DB0" w:rsidP="00683FEC">
      <w:pPr>
        <w:spacing w:after="120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  <w:r w:rsidR="00683FEC">
        <w:rPr>
          <w:sz w:val="24"/>
          <w:szCs w:val="24"/>
        </w:rPr>
        <w:t xml:space="preserve"> - </w:t>
      </w:r>
      <w:r w:rsidR="00683FEC" w:rsidRPr="00683FEC"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</w:t>
      </w:r>
      <w:r w:rsidR="00683FEC">
        <w:rPr>
          <w:sz w:val="24"/>
          <w:szCs w:val="24"/>
        </w:rPr>
        <w:br/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2024 poz. 1320 ze zm.) udostępnia informację z otwarcia ofert mającego miejsce w dniu </w:t>
      </w:r>
      <w:r>
        <w:rPr>
          <w:sz w:val="24"/>
          <w:szCs w:val="24"/>
        </w:rPr>
        <w:t>10</w:t>
      </w:r>
      <w:r>
        <w:rPr>
          <w:sz w:val="24"/>
          <w:szCs w:val="24"/>
        </w:rPr>
        <w:t>.0</w:t>
      </w:r>
      <w:r>
        <w:rPr>
          <w:sz w:val="24"/>
          <w:szCs w:val="24"/>
        </w:rPr>
        <w:t>4</w:t>
      </w:r>
      <w:r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r. o godz. </w:t>
      </w:r>
      <w:r>
        <w:rPr>
          <w:sz w:val="24"/>
          <w:szCs w:val="24"/>
        </w:rPr>
        <w:t>08</w:t>
      </w:r>
      <w:r>
        <w:rPr>
          <w:sz w:val="24"/>
          <w:szCs w:val="24"/>
        </w:rPr>
        <w:t>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F4DB0" w14:paraId="111E5739" w14:textId="77777777" w:rsidTr="00683FEC">
        <w:trPr>
          <w:trHeight w:val="561"/>
        </w:trPr>
        <w:tc>
          <w:tcPr>
            <w:tcW w:w="1276" w:type="dxa"/>
            <w:shd w:val="clear" w:color="auto" w:fill="F2F2F2"/>
            <w:vAlign w:val="center"/>
          </w:tcPr>
          <w:p w14:paraId="6E4F5690" w14:textId="77777777" w:rsidR="006B27ED" w:rsidRPr="001F4DB0" w:rsidRDefault="00986737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Oferta n</w:t>
            </w:r>
            <w:r w:rsidR="006B27ED" w:rsidRPr="001F4DB0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B8B49E" w14:textId="77777777" w:rsidR="006B27ED" w:rsidRPr="001F4DB0" w:rsidRDefault="00986737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CF5F739" w14:textId="77777777" w:rsidR="006B27ED" w:rsidRPr="001F4DB0" w:rsidRDefault="006B27ED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31A4037" w14:textId="77777777" w:rsidR="006B27ED" w:rsidRPr="001F4DB0" w:rsidRDefault="006B27ED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Cena oferty</w:t>
            </w:r>
          </w:p>
        </w:tc>
      </w:tr>
      <w:tr w:rsidR="001F4DB0" w:rsidRPr="001F4DB0" w14:paraId="5314F0B6" w14:textId="77777777" w:rsidTr="00683FEC">
        <w:trPr>
          <w:trHeight w:val="409"/>
        </w:trPr>
        <w:tc>
          <w:tcPr>
            <w:tcW w:w="1276" w:type="dxa"/>
            <w:vMerge w:val="restart"/>
            <w:vAlign w:val="center"/>
          </w:tcPr>
          <w:p w14:paraId="5404E5FF" w14:textId="22901AD4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AF83BA1" w14:textId="77777777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457A5C1F" w14:textId="5925F9E6" w:rsidR="001F4DB0" w:rsidRDefault="001F4DB0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Paweł Kaczan Zakład Handlu</w:t>
            </w:r>
          </w:p>
          <w:p w14:paraId="00148115" w14:textId="03288B73" w:rsidR="001F4DB0" w:rsidRPr="001F4DB0" w:rsidRDefault="001F4DB0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i Usług Kama</w:t>
            </w:r>
          </w:p>
          <w:p w14:paraId="2DA8C431" w14:textId="022CE497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Łaszczyn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25a</w:t>
            </w:r>
          </w:p>
          <w:p w14:paraId="3E7B632B" w14:textId="77777777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63-900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Rawicz</w:t>
            </w:r>
          </w:p>
        </w:tc>
        <w:tc>
          <w:tcPr>
            <w:tcW w:w="2551" w:type="dxa"/>
            <w:vAlign w:val="center"/>
          </w:tcPr>
          <w:p w14:paraId="1E984828" w14:textId="238F1309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54</w:t>
            </w:r>
            <w:r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294</w:t>
            </w:r>
            <w:r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88 zł</w:t>
            </w:r>
          </w:p>
        </w:tc>
      </w:tr>
      <w:tr w:rsidR="001F4DB0" w:rsidRPr="001F4DB0" w14:paraId="21072D34" w14:textId="77777777" w:rsidTr="00683FEC">
        <w:trPr>
          <w:trHeight w:val="413"/>
        </w:trPr>
        <w:tc>
          <w:tcPr>
            <w:tcW w:w="1276" w:type="dxa"/>
            <w:vMerge/>
            <w:vAlign w:val="center"/>
          </w:tcPr>
          <w:p w14:paraId="65634936" w14:textId="554F8ED6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CFC8751" w14:textId="77777777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782871A8" w14:textId="0D61FF2D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29D20FC" w14:textId="3901F402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035</w:t>
            </w:r>
            <w:r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79 zł</w:t>
            </w:r>
          </w:p>
        </w:tc>
      </w:tr>
      <w:tr w:rsidR="001F4DB0" w:rsidRPr="001F4DB0" w14:paraId="02BFDC24" w14:textId="77777777" w:rsidTr="00683FEC">
        <w:trPr>
          <w:trHeight w:val="403"/>
        </w:trPr>
        <w:tc>
          <w:tcPr>
            <w:tcW w:w="1276" w:type="dxa"/>
            <w:vMerge/>
            <w:vAlign w:val="center"/>
          </w:tcPr>
          <w:p w14:paraId="2B5DEC93" w14:textId="2FF4590E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D497E38" w14:textId="77777777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  <w:vAlign w:val="center"/>
          </w:tcPr>
          <w:p w14:paraId="082609DF" w14:textId="038711C1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655558D" w14:textId="04D32F8D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765</w:t>
            </w:r>
            <w:r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50 zł</w:t>
            </w:r>
          </w:p>
        </w:tc>
      </w:tr>
      <w:tr w:rsidR="001F4DB0" w:rsidRPr="001F4DB0" w14:paraId="0CCE87F8" w14:textId="77777777" w:rsidTr="00683FEC">
        <w:trPr>
          <w:trHeight w:val="407"/>
        </w:trPr>
        <w:tc>
          <w:tcPr>
            <w:tcW w:w="1276" w:type="dxa"/>
            <w:vMerge/>
            <w:vAlign w:val="center"/>
          </w:tcPr>
          <w:p w14:paraId="156D035C" w14:textId="7EA1C772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2268F55" w14:textId="77777777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vMerge/>
            <w:vAlign w:val="center"/>
          </w:tcPr>
          <w:p w14:paraId="784DAF3B" w14:textId="6FC0D9A0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7485415" w14:textId="63808B88" w:rsidR="001F4DB0" w:rsidRPr="001F4DB0" w:rsidRDefault="001F4DB0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205</w:t>
            </w:r>
            <w:r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35 zł</w:t>
            </w:r>
          </w:p>
        </w:tc>
      </w:tr>
      <w:tr w:rsidR="00814F62" w:rsidRPr="001F4DB0" w14:paraId="2D1F85A3" w14:textId="77777777" w:rsidTr="00683FEC">
        <w:tc>
          <w:tcPr>
            <w:tcW w:w="1276" w:type="dxa"/>
            <w:vAlign w:val="center"/>
          </w:tcPr>
          <w:p w14:paraId="6A42DC81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2122F89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2EB6591C" w14:textId="77777777" w:rsidR="00814F62" w:rsidRPr="001F4DB0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 xml:space="preserve">Andrzej </w:t>
            </w:r>
            <w:proofErr w:type="spellStart"/>
            <w:r w:rsidRPr="001F4DB0">
              <w:rPr>
                <w:b/>
                <w:bCs/>
                <w:sz w:val="24"/>
                <w:szCs w:val="24"/>
              </w:rPr>
              <w:t>Kasprzak,,ARKA</w:t>
            </w:r>
            <w:proofErr w:type="spellEnd"/>
            <w:r w:rsidRPr="001F4DB0">
              <w:rPr>
                <w:b/>
                <w:bCs/>
                <w:sz w:val="24"/>
                <w:szCs w:val="24"/>
              </w:rPr>
              <w:t>'' Hurtownia Spożywcza</w:t>
            </w:r>
          </w:p>
          <w:p w14:paraId="248565CF" w14:textId="5C4F3D7E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Szymanowo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16</w:t>
            </w:r>
          </w:p>
          <w:p w14:paraId="2C9F797D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63-900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Rawicz</w:t>
            </w:r>
          </w:p>
        </w:tc>
        <w:tc>
          <w:tcPr>
            <w:tcW w:w="2551" w:type="dxa"/>
            <w:vAlign w:val="center"/>
          </w:tcPr>
          <w:p w14:paraId="7D04683A" w14:textId="40088CFD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35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097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30 zł</w:t>
            </w:r>
          </w:p>
        </w:tc>
      </w:tr>
      <w:tr w:rsidR="00814F62" w:rsidRPr="001F4DB0" w14:paraId="01587EAB" w14:textId="77777777" w:rsidTr="00683FEC">
        <w:tc>
          <w:tcPr>
            <w:tcW w:w="1276" w:type="dxa"/>
            <w:vAlign w:val="center"/>
          </w:tcPr>
          <w:p w14:paraId="2D568EC4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6CAFB2CB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14:paraId="1DBCB406" w14:textId="77777777" w:rsidR="001F4DB0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PPH Piekarnia-Cukiernia</w:t>
            </w:r>
          </w:p>
          <w:p w14:paraId="2B6AFB6D" w14:textId="20F0C785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"Mar-</w:t>
            </w:r>
            <w:proofErr w:type="spellStart"/>
            <w:r w:rsidRPr="001F4DB0">
              <w:rPr>
                <w:b/>
                <w:bCs/>
                <w:sz w:val="24"/>
                <w:szCs w:val="24"/>
              </w:rPr>
              <w:t>Cysia</w:t>
            </w:r>
            <w:proofErr w:type="spellEnd"/>
            <w:r w:rsidRPr="001F4DB0">
              <w:rPr>
                <w:sz w:val="24"/>
                <w:szCs w:val="24"/>
              </w:rPr>
              <w:t>"</w:t>
            </w:r>
          </w:p>
          <w:p w14:paraId="423C4ACE" w14:textId="782328A6" w:rsidR="00814F62" w:rsidRPr="001F4DB0" w:rsidRDefault="00683FEC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14F62" w:rsidRPr="001F4DB0">
              <w:rPr>
                <w:sz w:val="24"/>
                <w:szCs w:val="24"/>
              </w:rPr>
              <w:t>Ogrodowa</w:t>
            </w:r>
            <w:r w:rsidR="00814F62" w:rsidRPr="001F4DB0">
              <w:rPr>
                <w:sz w:val="24"/>
                <w:szCs w:val="24"/>
              </w:rPr>
              <w:t xml:space="preserve"> </w:t>
            </w:r>
            <w:r w:rsidR="00814F62" w:rsidRPr="001F4DB0">
              <w:rPr>
                <w:sz w:val="24"/>
                <w:szCs w:val="24"/>
              </w:rPr>
              <w:t>12/c</w:t>
            </w:r>
          </w:p>
          <w:p w14:paraId="1E0EA23F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63-840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Krobia</w:t>
            </w:r>
          </w:p>
        </w:tc>
        <w:tc>
          <w:tcPr>
            <w:tcW w:w="2551" w:type="dxa"/>
            <w:vAlign w:val="center"/>
          </w:tcPr>
          <w:p w14:paraId="32730375" w14:textId="473C874B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34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984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95 zł</w:t>
            </w:r>
          </w:p>
        </w:tc>
      </w:tr>
      <w:tr w:rsidR="00814F62" w:rsidRPr="001F4DB0" w14:paraId="4F1DF69F" w14:textId="77777777" w:rsidTr="00683FEC">
        <w:tc>
          <w:tcPr>
            <w:tcW w:w="1276" w:type="dxa"/>
            <w:vAlign w:val="center"/>
          </w:tcPr>
          <w:p w14:paraId="3B000D76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C112936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0966A42F" w14:textId="77777777" w:rsidR="00814F62" w:rsidRPr="001F4DB0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 xml:space="preserve">EUGENIUSZ MYLKA " HURT - DETAL " ART. ROLNO - SPOŻYWCZE Eugeniusz </w:t>
            </w:r>
            <w:proofErr w:type="spellStart"/>
            <w:r w:rsidRPr="001F4DB0">
              <w:rPr>
                <w:b/>
                <w:bCs/>
                <w:sz w:val="24"/>
                <w:szCs w:val="24"/>
              </w:rPr>
              <w:t>Mylka</w:t>
            </w:r>
            <w:proofErr w:type="spellEnd"/>
          </w:p>
          <w:p w14:paraId="41B54EF4" w14:textId="12991595" w:rsidR="00814F62" w:rsidRPr="001F4DB0" w:rsidRDefault="00683FEC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14F62" w:rsidRPr="001F4DB0">
              <w:rPr>
                <w:sz w:val="24"/>
                <w:szCs w:val="24"/>
              </w:rPr>
              <w:t>R</w:t>
            </w:r>
            <w:r w:rsidR="001F4DB0">
              <w:rPr>
                <w:sz w:val="24"/>
                <w:szCs w:val="24"/>
              </w:rPr>
              <w:t>ynek 1</w:t>
            </w:r>
            <w:r>
              <w:rPr>
                <w:sz w:val="24"/>
                <w:szCs w:val="24"/>
              </w:rPr>
              <w:t>A</w:t>
            </w:r>
          </w:p>
          <w:p w14:paraId="63A2C31A" w14:textId="1CF3A299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63-940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B</w:t>
            </w:r>
            <w:r w:rsidR="001F4DB0">
              <w:rPr>
                <w:sz w:val="24"/>
                <w:szCs w:val="24"/>
              </w:rPr>
              <w:t>ojanowo</w:t>
            </w:r>
          </w:p>
        </w:tc>
        <w:tc>
          <w:tcPr>
            <w:tcW w:w="2551" w:type="dxa"/>
            <w:vAlign w:val="center"/>
          </w:tcPr>
          <w:p w14:paraId="76239BD3" w14:textId="4DF5BEF4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46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912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73 zł</w:t>
            </w:r>
          </w:p>
        </w:tc>
      </w:tr>
      <w:tr w:rsidR="00814F62" w:rsidRPr="001F4DB0" w14:paraId="62782D51" w14:textId="77777777" w:rsidTr="00683FEC">
        <w:tc>
          <w:tcPr>
            <w:tcW w:w="1276" w:type="dxa"/>
            <w:vAlign w:val="center"/>
          </w:tcPr>
          <w:p w14:paraId="4B8B0D19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0826208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14:paraId="14F7A09B" w14:textId="77777777" w:rsidR="00814F62" w:rsidRPr="001F4DB0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PPHU "JOHN" Paweł John</w:t>
            </w:r>
          </w:p>
          <w:p w14:paraId="7AD909A9" w14:textId="587B1709" w:rsidR="00814F62" w:rsidRPr="001F4DB0" w:rsidRDefault="00683FEC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Grotniki, ul. </w:t>
            </w:r>
            <w:r w:rsidR="00814F62" w:rsidRPr="001F4DB0">
              <w:rPr>
                <w:sz w:val="24"/>
                <w:szCs w:val="24"/>
              </w:rPr>
              <w:t>Źródlana</w:t>
            </w:r>
            <w:r w:rsidR="00814F62" w:rsidRPr="001F4DB0">
              <w:rPr>
                <w:sz w:val="24"/>
                <w:szCs w:val="24"/>
              </w:rPr>
              <w:t xml:space="preserve"> </w:t>
            </w:r>
            <w:r w:rsidR="00814F62" w:rsidRPr="001F4DB0">
              <w:rPr>
                <w:sz w:val="24"/>
                <w:szCs w:val="24"/>
              </w:rPr>
              <w:t>5</w:t>
            </w:r>
          </w:p>
          <w:p w14:paraId="735490CD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64-140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Włoszakowice</w:t>
            </w:r>
          </w:p>
        </w:tc>
        <w:tc>
          <w:tcPr>
            <w:tcW w:w="2551" w:type="dxa"/>
            <w:vAlign w:val="center"/>
          </w:tcPr>
          <w:p w14:paraId="0E4404C8" w14:textId="6F34BBBA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lastRenderedPageBreak/>
              <w:t>55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407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45 zł</w:t>
            </w:r>
          </w:p>
        </w:tc>
      </w:tr>
      <w:tr w:rsidR="00814F62" w:rsidRPr="001F4DB0" w14:paraId="0BC29AB5" w14:textId="77777777" w:rsidTr="00683FEC">
        <w:tc>
          <w:tcPr>
            <w:tcW w:w="1276" w:type="dxa"/>
            <w:vAlign w:val="center"/>
          </w:tcPr>
          <w:p w14:paraId="376F7343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9A5AE53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14:paraId="741D8FF3" w14:textId="6CDF6915" w:rsidR="00814F62" w:rsidRPr="001F4DB0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P</w:t>
            </w:r>
            <w:r w:rsidR="00683FEC">
              <w:rPr>
                <w:b/>
                <w:bCs/>
                <w:sz w:val="24"/>
                <w:szCs w:val="24"/>
              </w:rPr>
              <w:t>rzedsiębiorstwo Wielobranżowe Smak-Grzegorz Dorosz i Bronisław Dorosz Spółka Jawna</w:t>
            </w:r>
          </w:p>
          <w:p w14:paraId="2D284966" w14:textId="3B9C5923" w:rsidR="00814F62" w:rsidRPr="001F4DB0" w:rsidRDefault="00683FEC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14F62" w:rsidRPr="001F4DB0">
              <w:rPr>
                <w:sz w:val="24"/>
                <w:szCs w:val="24"/>
              </w:rPr>
              <w:t>Grunwaldzka</w:t>
            </w:r>
            <w:r w:rsidR="00814F62" w:rsidRPr="001F4DB0">
              <w:rPr>
                <w:sz w:val="24"/>
                <w:szCs w:val="24"/>
              </w:rPr>
              <w:t xml:space="preserve"> </w:t>
            </w:r>
            <w:r w:rsidR="00814F62" w:rsidRPr="001F4DB0">
              <w:rPr>
                <w:sz w:val="24"/>
                <w:szCs w:val="24"/>
              </w:rPr>
              <w:t>44</w:t>
            </w:r>
          </w:p>
          <w:p w14:paraId="7D94AC16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56-330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Cieszków</w:t>
            </w:r>
          </w:p>
        </w:tc>
        <w:tc>
          <w:tcPr>
            <w:tcW w:w="2551" w:type="dxa"/>
            <w:vAlign w:val="center"/>
          </w:tcPr>
          <w:p w14:paraId="4B9AC69F" w14:textId="09B909B1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34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059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38 zł</w:t>
            </w:r>
          </w:p>
        </w:tc>
      </w:tr>
      <w:tr w:rsidR="00814F62" w:rsidRPr="001F4DB0" w14:paraId="3F75C5DA" w14:textId="77777777" w:rsidTr="00683FEC">
        <w:tc>
          <w:tcPr>
            <w:tcW w:w="1276" w:type="dxa"/>
            <w:vAlign w:val="center"/>
          </w:tcPr>
          <w:p w14:paraId="43B5B62B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2D1A741A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14:paraId="6AE4D32C" w14:textId="77777777" w:rsidR="00814F62" w:rsidRPr="001F4DB0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Spółdzielnia Mleczarska MLEKOVITA</w:t>
            </w:r>
          </w:p>
          <w:p w14:paraId="678634FF" w14:textId="0B6FC31A" w:rsidR="00814F62" w:rsidRPr="001F4DB0" w:rsidRDefault="00683FEC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14F62" w:rsidRPr="001F4DB0">
              <w:rPr>
                <w:sz w:val="24"/>
                <w:szCs w:val="24"/>
              </w:rPr>
              <w:t>Ludowa</w:t>
            </w:r>
            <w:r w:rsidR="00814F62" w:rsidRPr="001F4DB0">
              <w:rPr>
                <w:sz w:val="24"/>
                <w:szCs w:val="24"/>
              </w:rPr>
              <w:t xml:space="preserve"> </w:t>
            </w:r>
            <w:r w:rsidR="00814F62" w:rsidRPr="001F4DB0">
              <w:rPr>
                <w:sz w:val="24"/>
                <w:szCs w:val="24"/>
              </w:rPr>
              <w:t>122</w:t>
            </w:r>
          </w:p>
          <w:p w14:paraId="22ABF7C6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18-200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vAlign w:val="center"/>
          </w:tcPr>
          <w:p w14:paraId="3A4D384D" w14:textId="17554564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25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085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13 zł</w:t>
            </w:r>
          </w:p>
        </w:tc>
      </w:tr>
      <w:tr w:rsidR="00814F62" w:rsidRPr="001F4DB0" w14:paraId="6C5AE9A4" w14:textId="77777777" w:rsidTr="00683FEC">
        <w:tc>
          <w:tcPr>
            <w:tcW w:w="1276" w:type="dxa"/>
            <w:vAlign w:val="center"/>
          </w:tcPr>
          <w:p w14:paraId="24341AE8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7DF90088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549661D5" w14:textId="77777777" w:rsidR="00814F62" w:rsidRPr="001F4DB0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1F4DB0">
              <w:rPr>
                <w:b/>
                <w:bCs/>
                <w:sz w:val="24"/>
                <w:szCs w:val="24"/>
              </w:rPr>
              <w:t>Duet Hurt Alicja i Piotr Mazurkiewicz s.c.</w:t>
            </w:r>
          </w:p>
          <w:p w14:paraId="28340F1B" w14:textId="10523376" w:rsidR="00814F62" w:rsidRPr="001F4DB0" w:rsidRDefault="00683FEC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</w:t>
            </w:r>
            <w:r w:rsidR="00814F62" w:rsidRPr="001F4DB0">
              <w:rPr>
                <w:sz w:val="24"/>
                <w:szCs w:val="24"/>
              </w:rPr>
              <w:t xml:space="preserve"> </w:t>
            </w:r>
            <w:proofErr w:type="spellStart"/>
            <w:r w:rsidR="00814F62" w:rsidRPr="001F4DB0">
              <w:rPr>
                <w:sz w:val="24"/>
                <w:szCs w:val="24"/>
              </w:rPr>
              <w:t>Dekana</w:t>
            </w:r>
            <w:proofErr w:type="spellEnd"/>
            <w:r w:rsidR="00814F62" w:rsidRPr="001F4DB0">
              <w:rPr>
                <w:sz w:val="24"/>
                <w:szCs w:val="24"/>
              </w:rPr>
              <w:t xml:space="preserve"> </w:t>
            </w:r>
            <w:r w:rsidR="00814F62" w:rsidRPr="001F4DB0">
              <w:rPr>
                <w:sz w:val="24"/>
                <w:szCs w:val="24"/>
              </w:rPr>
              <w:t>8</w:t>
            </w:r>
          </w:p>
          <w:p w14:paraId="703459C5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64-100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Leszno</w:t>
            </w:r>
          </w:p>
        </w:tc>
        <w:tc>
          <w:tcPr>
            <w:tcW w:w="2551" w:type="dxa"/>
            <w:vAlign w:val="center"/>
          </w:tcPr>
          <w:p w14:paraId="2364C80A" w14:textId="5A7B249E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43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630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13 zł</w:t>
            </w:r>
          </w:p>
        </w:tc>
      </w:tr>
      <w:tr w:rsidR="00814F62" w:rsidRPr="001F4DB0" w14:paraId="3983AD28" w14:textId="77777777" w:rsidTr="00683FEC">
        <w:tc>
          <w:tcPr>
            <w:tcW w:w="1276" w:type="dxa"/>
            <w:vAlign w:val="center"/>
          </w:tcPr>
          <w:p w14:paraId="76C239C0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142E80A6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14:paraId="570A2A8F" w14:textId="1C248F8F" w:rsidR="00814F62" w:rsidRPr="00683FEC" w:rsidRDefault="00814F62" w:rsidP="00683FEC">
            <w:pPr>
              <w:jc w:val="center"/>
              <w:rPr>
                <w:b/>
                <w:bCs/>
                <w:sz w:val="24"/>
                <w:szCs w:val="24"/>
              </w:rPr>
            </w:pPr>
            <w:r w:rsidRPr="00683FEC">
              <w:rPr>
                <w:b/>
                <w:bCs/>
                <w:sz w:val="24"/>
                <w:szCs w:val="24"/>
              </w:rPr>
              <w:t xml:space="preserve">OLEK </w:t>
            </w:r>
            <w:r w:rsidR="00683FEC" w:rsidRPr="00683FEC">
              <w:rPr>
                <w:b/>
                <w:bCs/>
                <w:sz w:val="24"/>
                <w:szCs w:val="24"/>
              </w:rPr>
              <w:t xml:space="preserve">spółka z ograniczoną </w:t>
            </w:r>
            <w:proofErr w:type="spellStart"/>
            <w:r w:rsidR="00683FEC" w:rsidRPr="00683FEC">
              <w:rPr>
                <w:b/>
                <w:bCs/>
                <w:sz w:val="24"/>
                <w:szCs w:val="24"/>
              </w:rPr>
              <w:t>odpowiedzialnocią</w:t>
            </w:r>
            <w:proofErr w:type="spellEnd"/>
          </w:p>
          <w:p w14:paraId="3C0F8A03" w14:textId="0BE5A1C3" w:rsidR="00814F62" w:rsidRPr="001F4DB0" w:rsidRDefault="00683FEC" w:rsidP="00683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14F62" w:rsidRPr="001F4DB0">
              <w:rPr>
                <w:sz w:val="24"/>
                <w:szCs w:val="24"/>
              </w:rPr>
              <w:t>Kolejowa</w:t>
            </w:r>
            <w:r w:rsidR="00814F62" w:rsidRPr="001F4DB0">
              <w:rPr>
                <w:sz w:val="24"/>
                <w:szCs w:val="24"/>
              </w:rPr>
              <w:t xml:space="preserve"> </w:t>
            </w:r>
            <w:r w:rsidR="00814F62" w:rsidRPr="001F4DB0">
              <w:rPr>
                <w:sz w:val="24"/>
                <w:szCs w:val="24"/>
              </w:rPr>
              <w:t>22</w:t>
            </w:r>
          </w:p>
          <w:p w14:paraId="3B2E7BAB" w14:textId="77777777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56-320</w:t>
            </w:r>
            <w:r w:rsidRPr="001F4DB0">
              <w:rPr>
                <w:sz w:val="24"/>
                <w:szCs w:val="24"/>
              </w:rPr>
              <w:t xml:space="preserve"> </w:t>
            </w:r>
            <w:r w:rsidRPr="001F4DB0">
              <w:rPr>
                <w:sz w:val="24"/>
                <w:szCs w:val="24"/>
              </w:rPr>
              <w:t>Krośnice</w:t>
            </w:r>
          </w:p>
        </w:tc>
        <w:tc>
          <w:tcPr>
            <w:tcW w:w="2551" w:type="dxa"/>
            <w:vAlign w:val="center"/>
          </w:tcPr>
          <w:p w14:paraId="014B1C27" w14:textId="52670DE0" w:rsidR="00814F62" w:rsidRPr="001F4DB0" w:rsidRDefault="00814F62" w:rsidP="00683FEC">
            <w:pPr>
              <w:jc w:val="center"/>
              <w:rPr>
                <w:sz w:val="24"/>
                <w:szCs w:val="24"/>
              </w:rPr>
            </w:pPr>
            <w:r w:rsidRPr="001F4DB0">
              <w:rPr>
                <w:sz w:val="24"/>
                <w:szCs w:val="24"/>
              </w:rPr>
              <w:t>47</w:t>
            </w:r>
            <w:r w:rsidR="001F4DB0">
              <w:rPr>
                <w:sz w:val="24"/>
                <w:szCs w:val="24"/>
              </w:rPr>
              <w:t> </w:t>
            </w:r>
            <w:r w:rsidRPr="001F4DB0">
              <w:rPr>
                <w:sz w:val="24"/>
                <w:szCs w:val="24"/>
              </w:rPr>
              <w:t>230</w:t>
            </w:r>
            <w:r w:rsidR="001F4DB0">
              <w:rPr>
                <w:sz w:val="24"/>
                <w:szCs w:val="24"/>
              </w:rPr>
              <w:t>,</w:t>
            </w:r>
            <w:r w:rsidRPr="001F4DB0">
              <w:rPr>
                <w:sz w:val="24"/>
                <w:szCs w:val="24"/>
              </w:rPr>
              <w:t>58 zł</w:t>
            </w:r>
          </w:p>
        </w:tc>
      </w:tr>
      <w:bookmarkEnd w:id="0"/>
    </w:tbl>
    <w:p w14:paraId="480FDCB8" w14:textId="77777777" w:rsidR="001F4DB0" w:rsidRDefault="001F4DB0" w:rsidP="001F4DB0">
      <w:pPr>
        <w:ind w:left="4248"/>
        <w:jc w:val="center"/>
        <w:rPr>
          <w:sz w:val="18"/>
          <w:szCs w:val="18"/>
        </w:rPr>
      </w:pPr>
    </w:p>
    <w:p w14:paraId="18FE2FE0" w14:textId="77777777" w:rsidR="001F4DB0" w:rsidRDefault="001F4DB0" w:rsidP="001F4DB0">
      <w:pPr>
        <w:ind w:left="4248"/>
        <w:jc w:val="center"/>
        <w:rPr>
          <w:sz w:val="18"/>
          <w:szCs w:val="18"/>
        </w:rPr>
      </w:pPr>
    </w:p>
    <w:p w14:paraId="23934847" w14:textId="77777777" w:rsidR="001F4DB0" w:rsidRDefault="001F4DB0" w:rsidP="001F4DB0">
      <w:pPr>
        <w:ind w:left="4248"/>
        <w:jc w:val="center"/>
        <w:rPr>
          <w:sz w:val="18"/>
          <w:szCs w:val="18"/>
        </w:rPr>
      </w:pPr>
    </w:p>
    <w:p w14:paraId="64487F91" w14:textId="77777777" w:rsidR="001F4DB0" w:rsidRDefault="001F4DB0" w:rsidP="001F4DB0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</w:p>
    <w:p w14:paraId="4C52CB38" w14:textId="77777777" w:rsidR="001F4DB0" w:rsidRDefault="001F4DB0" w:rsidP="001F4DB0">
      <w:pPr>
        <w:ind w:left="4248"/>
        <w:jc w:val="center"/>
        <w:rPr>
          <w:sz w:val="16"/>
          <w:szCs w:val="16"/>
        </w:rPr>
      </w:pPr>
      <w:r>
        <w:rPr>
          <w:sz w:val="18"/>
          <w:szCs w:val="18"/>
        </w:rPr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p w14:paraId="1F4B129D" w14:textId="77777777" w:rsidR="001F4DB0" w:rsidRDefault="001F4DB0" w:rsidP="001F4DB0">
      <w:pPr>
        <w:pStyle w:val="Tekstpodstawowy"/>
        <w:spacing w:before="600" w:after="480" w:line="240" w:lineRule="auto"/>
        <w:ind w:left="3119" w:firstLine="425"/>
        <w:jc w:val="right"/>
        <w:rPr>
          <w:sz w:val="22"/>
          <w:szCs w:val="22"/>
        </w:rPr>
      </w:pPr>
    </w:p>
    <w:p w14:paraId="2B6DB133" w14:textId="0C1977A6" w:rsidR="00C236D3" w:rsidRPr="001F4DB0" w:rsidRDefault="00C236D3" w:rsidP="001F4DB0">
      <w:pPr>
        <w:pStyle w:val="Tekstpodstawowy"/>
        <w:spacing w:before="600" w:after="480"/>
        <w:ind w:left="3119" w:firstLine="425"/>
        <w:jc w:val="right"/>
        <w:rPr>
          <w:sz w:val="22"/>
          <w:szCs w:val="22"/>
        </w:rPr>
      </w:pPr>
    </w:p>
    <w:sectPr w:rsidR="00C236D3" w:rsidRPr="001F4DB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97318" w14:textId="77777777" w:rsidR="003C46DF" w:rsidRDefault="003C46DF">
      <w:r>
        <w:separator/>
      </w:r>
    </w:p>
  </w:endnote>
  <w:endnote w:type="continuationSeparator" w:id="0">
    <w:p w14:paraId="4C864340" w14:textId="77777777" w:rsidR="003C46DF" w:rsidRDefault="003C4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D27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027A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E3AB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89B369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5EC65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D94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3D32D" w14:textId="77777777" w:rsidR="009F189D" w:rsidRDefault="009F189D">
    <w:pPr>
      <w:pStyle w:val="Stopka"/>
      <w:tabs>
        <w:tab w:val="clear" w:pos="4536"/>
      </w:tabs>
      <w:jc w:val="center"/>
    </w:pPr>
  </w:p>
  <w:p w14:paraId="12991B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7AB70" w14:textId="77777777" w:rsidR="003C46DF" w:rsidRDefault="003C46DF">
      <w:r>
        <w:separator/>
      </w:r>
    </w:p>
  </w:footnote>
  <w:footnote w:type="continuationSeparator" w:id="0">
    <w:p w14:paraId="2BFC0353" w14:textId="77777777" w:rsidR="003C46DF" w:rsidRDefault="003C4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E4F8" w14:textId="77777777" w:rsidR="00814F62" w:rsidRDefault="00814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1114C" w14:textId="77777777" w:rsidR="00814F62" w:rsidRDefault="00814F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5AC3F" w14:textId="77777777" w:rsidR="00814F62" w:rsidRDefault="00814F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F24"/>
    <w:rsid w:val="00007727"/>
    <w:rsid w:val="00017720"/>
    <w:rsid w:val="00035488"/>
    <w:rsid w:val="000D7F25"/>
    <w:rsid w:val="000E00E5"/>
    <w:rsid w:val="00173B20"/>
    <w:rsid w:val="00186F24"/>
    <w:rsid w:val="001C69FF"/>
    <w:rsid w:val="001F4DB0"/>
    <w:rsid w:val="0023318D"/>
    <w:rsid w:val="003C46DF"/>
    <w:rsid w:val="003D72FD"/>
    <w:rsid w:val="00423179"/>
    <w:rsid w:val="00490DC0"/>
    <w:rsid w:val="00493F8C"/>
    <w:rsid w:val="004C7E9B"/>
    <w:rsid w:val="005614F2"/>
    <w:rsid w:val="00577BC6"/>
    <w:rsid w:val="005A632E"/>
    <w:rsid w:val="00683FEC"/>
    <w:rsid w:val="0069085C"/>
    <w:rsid w:val="006B27ED"/>
    <w:rsid w:val="00814F62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BD4B19"/>
  <w15:chartTrackingRefBased/>
  <w15:docId w15:val="{3607ECEC-56C5-4E2B-A36C-AC15D3E24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F4DB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dcterms:created xsi:type="dcterms:W3CDTF">2026-04-10T10:19:00Z</dcterms:created>
  <dcterms:modified xsi:type="dcterms:W3CDTF">2026-04-10T10:39:00Z</dcterms:modified>
</cp:coreProperties>
</file>