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C01F4" w14:textId="677B1057" w:rsidR="005103B9" w:rsidRPr="00916C76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916C76">
        <w:rPr>
          <w:bCs/>
          <w:i w:val="0"/>
          <w:sz w:val="20"/>
        </w:rPr>
        <w:t xml:space="preserve">Załącznik nr </w:t>
      </w:r>
      <w:r w:rsidR="000751E8" w:rsidRPr="00916C76">
        <w:rPr>
          <w:bCs/>
          <w:i w:val="0"/>
          <w:sz w:val="20"/>
        </w:rPr>
        <w:t>3</w:t>
      </w:r>
      <w:r w:rsidR="00B36ABD" w:rsidRPr="00916C76">
        <w:rPr>
          <w:bCs/>
          <w:i w:val="0"/>
          <w:sz w:val="20"/>
        </w:rPr>
        <w:t xml:space="preserve"> do SWZ</w:t>
      </w:r>
    </w:p>
    <w:p w14:paraId="1E13EF7E" w14:textId="77777777" w:rsidR="00C4103F" w:rsidRPr="00916C76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916C76">
        <w:rPr>
          <w:rFonts w:ascii="Times New Roman" w:hAnsi="Times New Roman"/>
          <w:b/>
          <w:sz w:val="20"/>
          <w:szCs w:val="20"/>
        </w:rPr>
        <w:t>Zamawiający</w:t>
      </w:r>
      <w:r w:rsidR="007936D6" w:rsidRPr="00916C76">
        <w:rPr>
          <w:rFonts w:ascii="Times New Roman" w:hAnsi="Times New Roman"/>
          <w:b/>
          <w:sz w:val="20"/>
          <w:szCs w:val="20"/>
        </w:rPr>
        <w:t>:</w:t>
      </w:r>
    </w:p>
    <w:p w14:paraId="7DD7864B" w14:textId="48B5AB8E" w:rsidR="006676AE" w:rsidRPr="00916C76" w:rsidRDefault="0089598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16C76">
        <w:rPr>
          <w:sz w:val="20"/>
          <w:szCs w:val="20"/>
        </w:rPr>
        <w:t>GMINA NIEPOŁOMICE</w:t>
      </w:r>
    </w:p>
    <w:p w14:paraId="5047DD10" w14:textId="08F550AE" w:rsidR="006676AE" w:rsidRPr="00916C76" w:rsidRDefault="0089598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16C76">
        <w:rPr>
          <w:sz w:val="20"/>
          <w:szCs w:val="20"/>
        </w:rPr>
        <w:t>Pl. Zwycięstwa</w:t>
      </w:r>
      <w:r w:rsidR="006676AE" w:rsidRPr="00916C76">
        <w:rPr>
          <w:sz w:val="20"/>
          <w:szCs w:val="20"/>
        </w:rPr>
        <w:t xml:space="preserve"> </w:t>
      </w:r>
      <w:r w:rsidRPr="00916C76">
        <w:rPr>
          <w:sz w:val="20"/>
          <w:szCs w:val="20"/>
        </w:rPr>
        <w:t>13</w:t>
      </w:r>
      <w:r w:rsidR="006676AE" w:rsidRPr="00916C76">
        <w:rPr>
          <w:sz w:val="20"/>
          <w:szCs w:val="20"/>
        </w:rPr>
        <w:t xml:space="preserve"> </w:t>
      </w:r>
    </w:p>
    <w:p w14:paraId="155755AF" w14:textId="5BCC7A87" w:rsidR="002578E4" w:rsidRPr="00916C76" w:rsidRDefault="0089598E" w:rsidP="000751E8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16C76">
        <w:rPr>
          <w:sz w:val="20"/>
          <w:szCs w:val="20"/>
        </w:rPr>
        <w:t>32-005</w:t>
      </w:r>
      <w:r w:rsidR="006676AE" w:rsidRPr="00916C76">
        <w:rPr>
          <w:sz w:val="20"/>
          <w:szCs w:val="20"/>
        </w:rPr>
        <w:t xml:space="preserve"> </w:t>
      </w:r>
      <w:r w:rsidRPr="00916C76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16C76" w14:paraId="01E14C03" w14:textId="77777777" w:rsidTr="0018769E">
        <w:tc>
          <w:tcPr>
            <w:tcW w:w="2800" w:type="dxa"/>
          </w:tcPr>
          <w:p w14:paraId="527EDF95" w14:textId="77777777" w:rsidR="002578E4" w:rsidRPr="00916C7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916C7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8544A7F" w14:textId="77777777" w:rsidR="002578E4" w:rsidRPr="00916C7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4BAE7B8" w14:textId="77777777" w:rsidR="002578E4" w:rsidRPr="00916C7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5841CF" w14:textId="77777777" w:rsidR="002578E4" w:rsidRPr="00916C76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16C7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916C76" w14:paraId="016297BF" w14:textId="77777777" w:rsidTr="0018769E">
        <w:tc>
          <w:tcPr>
            <w:tcW w:w="2800" w:type="dxa"/>
          </w:tcPr>
          <w:p w14:paraId="3B2DD034" w14:textId="77777777" w:rsidR="002578E4" w:rsidRPr="00916C7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7992ED0" w14:textId="77777777" w:rsidR="002578E4" w:rsidRPr="00916C7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AA5BCD2" w14:textId="77777777" w:rsidR="002578E4" w:rsidRPr="00916C7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49CDA2" w14:textId="77777777" w:rsidR="002578E4" w:rsidRPr="00916C7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16C7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E643056" w14:textId="77777777" w:rsidR="002578E4" w:rsidRPr="00916C76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9598E" w:rsidRPr="00916C76" w14:paraId="7CAD772D" w14:textId="77777777" w:rsidTr="0048596E">
        <w:tc>
          <w:tcPr>
            <w:tcW w:w="9104" w:type="dxa"/>
            <w:shd w:val="clear" w:color="auto" w:fill="D9D9D9"/>
          </w:tcPr>
          <w:p w14:paraId="04D4643B" w14:textId="77777777" w:rsidR="0089598E" w:rsidRPr="00916C76" w:rsidRDefault="0089598E" w:rsidP="0048596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6315D4CB" w14:textId="7B89B1E2" w:rsidR="0089598E" w:rsidRPr="00916C76" w:rsidRDefault="0089598E" w:rsidP="0048596E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79153C6" w14:textId="77777777" w:rsidR="0089598E" w:rsidRPr="00916C76" w:rsidRDefault="0089598E" w:rsidP="0048596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7D47BF93" w14:textId="77777777" w:rsidR="0089598E" w:rsidRPr="00916C76" w:rsidRDefault="0089598E" w:rsidP="0048596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448D52C7" w14:textId="77777777" w:rsidR="0089598E" w:rsidRPr="00916C76" w:rsidRDefault="0089598E" w:rsidP="0048596E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7F26AAF" w14:textId="77777777" w:rsidR="00E50194" w:rsidRPr="00916C76" w:rsidRDefault="001F027E" w:rsidP="000751E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Na potrzeby postę</w:t>
      </w:r>
      <w:r w:rsidR="008D0487" w:rsidRPr="00916C7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16C76">
        <w:rPr>
          <w:rFonts w:ascii="Times New Roman" w:hAnsi="Times New Roman"/>
          <w:sz w:val="20"/>
          <w:szCs w:val="20"/>
        </w:rPr>
        <w:t>zamówienia publicznego</w:t>
      </w:r>
      <w:r w:rsidR="00E50194" w:rsidRPr="00916C76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16C76" w14:paraId="3B2B8589" w14:textId="77777777" w:rsidTr="0018769E">
        <w:tc>
          <w:tcPr>
            <w:tcW w:w="2269" w:type="dxa"/>
          </w:tcPr>
          <w:p w14:paraId="19F38B86" w14:textId="77777777" w:rsidR="002578E4" w:rsidRPr="00916C7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960539B" w14:textId="77777777" w:rsidR="002B2DE9" w:rsidRPr="00916C76" w:rsidRDefault="002B2DE9" w:rsidP="002B2D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Zakup kursów zawodowych dla nauczycieli CKZiU Niepołomice w ramach projektu: Rozwijanie umiejętności zawodowych uczniów oraz kadry pedagogicznej szkół prowadzących kształcenie zawodowe w Niepołomicach.</w:t>
            </w:r>
          </w:p>
          <w:p w14:paraId="2F3C6641" w14:textId="1F4D4B10" w:rsidR="000751E8" w:rsidRPr="00916C76" w:rsidRDefault="000751E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 nr ……………….</w:t>
            </w:r>
          </w:p>
        </w:tc>
      </w:tr>
      <w:tr w:rsidR="0089598E" w:rsidRPr="00916C76" w14:paraId="68A90250" w14:textId="77777777" w:rsidTr="0048596E">
        <w:tc>
          <w:tcPr>
            <w:tcW w:w="2269" w:type="dxa"/>
          </w:tcPr>
          <w:p w14:paraId="35F188F2" w14:textId="77777777" w:rsidR="0089598E" w:rsidRPr="00916C76" w:rsidRDefault="0089598E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E1F7A71" w14:textId="768B79B2" w:rsidR="0089598E" w:rsidRPr="00916C76" w:rsidRDefault="0089598E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</w:t>
            </w:r>
            <w:r w:rsidR="000F0C5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15</w:t>
            </w:r>
            <w:r w:rsidRPr="00916C7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2B2DE9" w:rsidRPr="00916C7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6</w:t>
            </w:r>
          </w:p>
        </w:tc>
      </w:tr>
    </w:tbl>
    <w:p w14:paraId="3F61AB36" w14:textId="77777777" w:rsidR="002578E4" w:rsidRPr="00916C76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0F1FB41" w14:textId="24D99C41" w:rsidR="00F90CD1" w:rsidRPr="00916C7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 xml:space="preserve">prowadzonego przez </w:t>
      </w:r>
      <w:r w:rsidR="0089598E" w:rsidRPr="00916C76">
        <w:rPr>
          <w:rFonts w:ascii="Times New Roman" w:hAnsi="Times New Roman"/>
          <w:b/>
          <w:sz w:val="20"/>
          <w:szCs w:val="20"/>
        </w:rPr>
        <w:t>GMINA NIEPOŁOMICE</w:t>
      </w:r>
      <w:r w:rsidRPr="00916C76">
        <w:rPr>
          <w:rFonts w:ascii="Times New Roman" w:hAnsi="Times New Roman"/>
          <w:b/>
          <w:sz w:val="20"/>
          <w:szCs w:val="20"/>
        </w:rPr>
        <w:t>,</w:t>
      </w:r>
      <w:r w:rsidR="002B2AD9" w:rsidRPr="00916C76">
        <w:rPr>
          <w:rFonts w:ascii="Times New Roman" w:hAnsi="Times New Roman"/>
          <w:sz w:val="20"/>
          <w:szCs w:val="20"/>
        </w:rPr>
        <w:t xml:space="preserve"> </w:t>
      </w:r>
      <w:r w:rsidR="00E65685" w:rsidRPr="00916C76">
        <w:rPr>
          <w:rFonts w:ascii="Times New Roman" w:hAnsi="Times New Roman"/>
          <w:sz w:val="20"/>
          <w:szCs w:val="20"/>
        </w:rPr>
        <w:t>oświa</w:t>
      </w:r>
      <w:r w:rsidR="00825A09" w:rsidRPr="00916C76">
        <w:rPr>
          <w:rFonts w:ascii="Times New Roman" w:hAnsi="Times New Roman"/>
          <w:sz w:val="20"/>
          <w:szCs w:val="20"/>
        </w:rPr>
        <w:t>dczam</w:t>
      </w:r>
      <w:r w:rsidR="00E65685" w:rsidRPr="00916C76">
        <w:rPr>
          <w:rFonts w:ascii="Times New Roman" w:hAnsi="Times New Roman"/>
          <w:sz w:val="20"/>
          <w:szCs w:val="20"/>
        </w:rPr>
        <w:t>,</w:t>
      </w:r>
      <w:r w:rsidR="002B2AD9" w:rsidRPr="00916C7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16C76" w14:paraId="127DCAAF" w14:textId="77777777" w:rsidTr="00650D6C">
        <w:tc>
          <w:tcPr>
            <w:tcW w:w="9104" w:type="dxa"/>
            <w:shd w:val="clear" w:color="auto" w:fill="D9D9D9"/>
          </w:tcPr>
          <w:p w14:paraId="7E40AEC6" w14:textId="77777777" w:rsidR="00E50194" w:rsidRPr="00916C7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ED54CA6" w14:textId="77777777" w:rsidR="00C113BF" w:rsidRPr="00916C76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916C76">
        <w:rPr>
          <w:rFonts w:ascii="Times New Roman" w:hAnsi="Times New Roman"/>
          <w:sz w:val="20"/>
          <w:szCs w:val="20"/>
        </w:rPr>
        <w:t xml:space="preserve">dstawie </w:t>
      </w:r>
      <w:r w:rsidR="002C4137" w:rsidRPr="00916C7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916C76">
        <w:rPr>
          <w:rFonts w:ascii="Times New Roman" w:hAnsi="Times New Roman"/>
          <w:sz w:val="20"/>
          <w:szCs w:val="20"/>
        </w:rPr>
        <w:t>108</w:t>
      </w:r>
      <w:r w:rsidR="002C4137" w:rsidRPr="00916C76">
        <w:rPr>
          <w:rFonts w:ascii="Times New Roman" w:hAnsi="Times New Roman"/>
          <w:sz w:val="20"/>
          <w:szCs w:val="20"/>
        </w:rPr>
        <w:t xml:space="preserve"> ust 1 </w:t>
      </w:r>
      <w:r w:rsidRPr="00916C76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916C76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916C76">
        <w:rPr>
          <w:rFonts w:ascii="Times New Roman" w:hAnsi="Times New Roman"/>
          <w:sz w:val="20"/>
          <w:szCs w:val="20"/>
        </w:rPr>
        <w:t>.</w:t>
      </w:r>
    </w:p>
    <w:p w14:paraId="57EA7B88" w14:textId="77777777" w:rsidR="002426FF" w:rsidRPr="00916C76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5B97AFD6" w14:textId="67F97F27" w:rsidR="00023477" w:rsidRPr="00916C76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65417A1F" w14:textId="77777777" w:rsidR="00023477" w:rsidRPr="00916C7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BF6E376" w14:textId="734575F5" w:rsidR="00992BD8" w:rsidRPr="00916C7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16C7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916C76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916C76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16C7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916C76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16C7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916C76">
        <w:rPr>
          <w:rFonts w:ascii="Times New Roman" w:hAnsi="Times New Roman"/>
          <w:color w:val="0070C0"/>
          <w:sz w:val="20"/>
          <w:szCs w:val="20"/>
        </w:rPr>
        <w:t>]</w:t>
      </w:r>
    </w:p>
    <w:p w14:paraId="6980E46E" w14:textId="4ACB2D57" w:rsidR="00023477" w:rsidRPr="00916C76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916C76">
        <w:rPr>
          <w:rFonts w:ascii="Times New Roman" w:hAnsi="Times New Roman"/>
          <w:sz w:val="20"/>
          <w:szCs w:val="20"/>
        </w:rPr>
        <w:t>Pzp</w:t>
      </w:r>
      <w:proofErr w:type="spellEnd"/>
      <w:r w:rsidRPr="00916C76">
        <w:rPr>
          <w:rFonts w:ascii="Times New Roman" w:hAnsi="Times New Roman"/>
          <w:sz w:val="20"/>
          <w:szCs w:val="20"/>
        </w:rPr>
        <w:t xml:space="preserve"> </w:t>
      </w:r>
      <w:r w:rsidR="00E426EB" w:rsidRPr="00916C76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916C76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916C76">
        <w:rPr>
          <w:rFonts w:ascii="Times New Roman" w:hAnsi="Times New Roman"/>
          <w:i/>
          <w:sz w:val="20"/>
          <w:szCs w:val="20"/>
        </w:rPr>
        <w:t>)</w:t>
      </w:r>
      <w:r w:rsidRPr="00916C76">
        <w:rPr>
          <w:rFonts w:ascii="Times New Roman" w:hAnsi="Times New Roman"/>
          <w:i/>
          <w:sz w:val="20"/>
          <w:szCs w:val="20"/>
        </w:rPr>
        <w:t>.</w:t>
      </w:r>
      <w:r w:rsidRPr="00916C76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916C76">
        <w:rPr>
          <w:rFonts w:ascii="Times New Roman" w:hAnsi="Times New Roman"/>
          <w:sz w:val="20"/>
          <w:szCs w:val="20"/>
        </w:rPr>
        <w:t>110</w:t>
      </w:r>
      <w:r w:rsidRPr="00916C76">
        <w:rPr>
          <w:rFonts w:ascii="Times New Roman" w:hAnsi="Times New Roman"/>
          <w:sz w:val="20"/>
          <w:szCs w:val="20"/>
        </w:rPr>
        <w:t xml:space="preserve"> ust. </w:t>
      </w:r>
      <w:r w:rsidR="00710937" w:rsidRPr="00916C76">
        <w:rPr>
          <w:rFonts w:ascii="Times New Roman" w:hAnsi="Times New Roman"/>
          <w:sz w:val="20"/>
          <w:szCs w:val="20"/>
        </w:rPr>
        <w:t>2</w:t>
      </w:r>
      <w:r w:rsidRPr="00916C76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916C76">
        <w:rPr>
          <w:rFonts w:ascii="Times New Roman" w:hAnsi="Times New Roman"/>
          <w:sz w:val="20"/>
          <w:szCs w:val="20"/>
        </w:rPr>
        <w:lastRenderedPageBreak/>
        <w:t>Pzp</w:t>
      </w:r>
      <w:proofErr w:type="spellEnd"/>
      <w:r w:rsidRPr="00916C76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916C76">
        <w:rPr>
          <w:rFonts w:ascii="Times New Roman" w:hAnsi="Times New Roman"/>
          <w:sz w:val="20"/>
          <w:szCs w:val="20"/>
        </w:rPr>
        <w:t xml:space="preserve"> i zapobiegawcze</w:t>
      </w:r>
      <w:r w:rsidRPr="00916C76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916C76">
        <w:rPr>
          <w:rFonts w:ascii="Times New Roman" w:hAnsi="Times New Roman"/>
          <w:sz w:val="20"/>
          <w:szCs w:val="20"/>
        </w:rPr>
        <w:t>..</w:t>
      </w:r>
      <w:r w:rsidRPr="00916C76">
        <w:rPr>
          <w:rFonts w:ascii="Times New Roman" w:hAnsi="Times New Roman"/>
          <w:sz w:val="20"/>
          <w:szCs w:val="20"/>
        </w:rPr>
        <w:t>……………</w:t>
      </w:r>
      <w:r w:rsidR="00023477" w:rsidRPr="00916C76">
        <w:rPr>
          <w:rFonts w:ascii="Times New Roman" w:hAnsi="Times New Roman"/>
          <w:sz w:val="20"/>
          <w:szCs w:val="20"/>
        </w:rPr>
        <w:t>…</w:t>
      </w:r>
      <w:r w:rsidRPr="00916C76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916C76">
        <w:rPr>
          <w:rFonts w:ascii="Times New Roman" w:hAnsi="Times New Roman"/>
          <w:sz w:val="20"/>
          <w:szCs w:val="20"/>
        </w:rPr>
        <w:t>.</w:t>
      </w:r>
      <w:r w:rsidRPr="00916C76">
        <w:rPr>
          <w:rFonts w:ascii="Times New Roman" w:hAnsi="Times New Roman"/>
          <w:sz w:val="20"/>
          <w:szCs w:val="20"/>
        </w:rPr>
        <w:t>…</w:t>
      </w:r>
      <w:r w:rsidR="007A2BCB" w:rsidRPr="00916C76">
        <w:rPr>
          <w:rFonts w:ascii="Times New Roman" w:hAnsi="Times New Roman"/>
          <w:sz w:val="20"/>
          <w:szCs w:val="20"/>
        </w:rPr>
        <w:t>.</w:t>
      </w:r>
    </w:p>
    <w:p w14:paraId="10C84381" w14:textId="77777777" w:rsidR="007A2BCB" w:rsidRPr="00916C76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6DD262C9" w14:textId="0A29B1C4" w:rsidR="0011306C" w:rsidRPr="00916C76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916C76">
        <w:rPr>
          <w:rFonts w:ascii="Times New Roman" w:hAnsi="Times New Roman"/>
          <w:sz w:val="20"/>
          <w:szCs w:val="20"/>
        </w:rPr>
        <w:t>t.j</w:t>
      </w:r>
      <w:proofErr w:type="spellEnd"/>
      <w:r w:rsidR="000B430B" w:rsidRPr="00916C76">
        <w:rPr>
          <w:rFonts w:ascii="Times New Roman" w:hAnsi="Times New Roman"/>
          <w:sz w:val="20"/>
          <w:szCs w:val="20"/>
        </w:rPr>
        <w:t>. Dz.U. z 202</w:t>
      </w:r>
      <w:r w:rsidR="002B2DE9" w:rsidRPr="00916C76">
        <w:rPr>
          <w:rFonts w:ascii="Times New Roman" w:hAnsi="Times New Roman"/>
          <w:sz w:val="20"/>
          <w:szCs w:val="20"/>
        </w:rPr>
        <w:t>5</w:t>
      </w:r>
      <w:r w:rsidR="000B430B" w:rsidRPr="00916C76">
        <w:rPr>
          <w:rFonts w:ascii="Times New Roman" w:hAnsi="Times New Roman"/>
          <w:sz w:val="20"/>
          <w:szCs w:val="20"/>
        </w:rPr>
        <w:t>r. poz.</w:t>
      </w:r>
      <w:r w:rsidR="002B2DE9" w:rsidRPr="00916C76">
        <w:rPr>
          <w:rFonts w:ascii="Times New Roman" w:hAnsi="Times New Roman"/>
          <w:sz w:val="20"/>
          <w:szCs w:val="20"/>
        </w:rPr>
        <w:t>514</w:t>
      </w:r>
      <w:r w:rsidRPr="00916C76">
        <w:rPr>
          <w:rFonts w:ascii="Times New Roman" w:hAnsi="Times New Roman"/>
          <w:sz w:val="20"/>
          <w:szCs w:val="20"/>
        </w:rPr>
        <w:t>).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16C76" w14:paraId="05F4AA28" w14:textId="77777777" w:rsidTr="00CD4DD1">
        <w:tc>
          <w:tcPr>
            <w:tcW w:w="9104" w:type="dxa"/>
            <w:shd w:val="clear" w:color="auto" w:fill="D9D9D9"/>
          </w:tcPr>
          <w:p w14:paraId="3B249854" w14:textId="77777777" w:rsidR="0011306C" w:rsidRPr="00916C7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916C7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63079A1" w14:textId="77777777" w:rsidR="00D2702A" w:rsidRPr="00916C76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Oświadczam,</w:t>
      </w:r>
      <w:r w:rsidR="00313417" w:rsidRPr="00916C7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916C7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916C7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916C7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16C76" w14:paraId="4CC28ED9" w14:textId="77777777" w:rsidTr="00C607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D8B3" w14:textId="77777777" w:rsidR="00D2702A" w:rsidRPr="00916C7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4223E" w14:textId="77777777" w:rsidR="00D2702A" w:rsidRPr="00916C7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89598E" w:rsidRPr="00916C76" w14:paraId="4F8DC079" w14:textId="77777777" w:rsidTr="00C607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D9784" w14:textId="08DDAF63" w:rsidR="0089598E" w:rsidRPr="00916C76" w:rsidRDefault="002B2DE9" w:rsidP="0048596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267B" w14:textId="77777777" w:rsidR="00916C76" w:rsidRPr="00916C76" w:rsidRDefault="00916C76" w:rsidP="00916C76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916C7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34625BB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 Zamawiający uzna warunek za spełniony poprzez wykazanie przez Wykonawcę, że: </w:t>
            </w:r>
          </w:p>
          <w:p w14:paraId="65226A3F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krótszy,  w tym okresie wykonał:</w:t>
            </w:r>
          </w:p>
          <w:p w14:paraId="7452E1B4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a) w zakresie zadania częściowego nr 1: </w:t>
            </w:r>
          </w:p>
          <w:p w14:paraId="2AA9A908" w14:textId="214062B5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ekonomiczno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- handlowa (</w:t>
            </w:r>
            <w:r w:rsidR="000F0C5C">
              <w:rPr>
                <w:rFonts w:ascii="Times New Roman" w:hAnsi="Times New Roman"/>
                <w:sz w:val="20"/>
                <w:szCs w:val="20"/>
              </w:rPr>
              <w:t>tj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>. specjalista ds. kadr i płac, kurs na doradców podatkowych, podatki dla praktyków, prawo pracy i zarządzanie personelem, kurs prawa pracy, sprzedawca kasjer fakturzysta z obsługą kas fiskalnych i programu do fakturowania);</w:t>
            </w:r>
          </w:p>
          <w:p w14:paraId="49C66E73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b)  w zakresie zadania częściowego nr 2: </w:t>
            </w:r>
          </w:p>
          <w:p w14:paraId="5C8803BF" w14:textId="62AC8876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branża informatyczna (</w:t>
            </w:r>
            <w:r w:rsidR="000F0C5C">
              <w:rPr>
                <w:rFonts w:ascii="Times New Roman" w:hAnsi="Times New Roman"/>
                <w:sz w:val="20"/>
                <w:szCs w:val="20"/>
              </w:rPr>
              <w:t>tj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. administrator sieci komputerowych;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python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developer; sztuczna inteligencja w biznesie i automatyzacja procesów biznesowych; tworzenie aplikacji internetowych i mobilnych; sztuczna inteligencja w edukacji i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cyberbezpieczeństwo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dla nauczycieli );</w:t>
            </w:r>
          </w:p>
          <w:p w14:paraId="6904ABA6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c) w zakresie zadania częściowego nr 3: </w:t>
            </w:r>
          </w:p>
          <w:p w14:paraId="7339E368" w14:textId="343693F3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branża cukiernicza (</w:t>
            </w:r>
            <w:r w:rsidR="000F0C5C">
              <w:rPr>
                <w:rFonts w:ascii="Times New Roman" w:hAnsi="Times New Roman"/>
                <w:sz w:val="20"/>
                <w:szCs w:val="20"/>
              </w:rPr>
              <w:t>tj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monoporcje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, makaroniki od A do Z, podstawy pracy z czekoladą,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candy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bar - produkcja i zasady kompozycji);</w:t>
            </w:r>
          </w:p>
          <w:p w14:paraId="414C2CF9" w14:textId="03DAD2D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d) w zakresie zadania częściowego nr </w:t>
            </w:r>
            <w:r w:rsidR="006D202F">
              <w:rPr>
                <w:rFonts w:ascii="Times New Roman" w:hAnsi="Times New Roman"/>
                <w:sz w:val="20"/>
                <w:szCs w:val="20"/>
              </w:rPr>
              <w:t>4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14:paraId="2266245A" w14:textId="6D237FD4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branża fryzjerska (</w:t>
            </w:r>
            <w:r w:rsidR="000F0C5C">
              <w:rPr>
                <w:rFonts w:ascii="Times New Roman" w:hAnsi="Times New Roman"/>
                <w:sz w:val="20"/>
                <w:szCs w:val="20"/>
              </w:rPr>
              <w:t>tj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perfect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blonde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, mistrzowskie cięcia,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trychologia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dla początkujących); </w:t>
            </w:r>
          </w:p>
          <w:p w14:paraId="438D46A5" w14:textId="17262F8D" w:rsidR="00916C76" w:rsidRPr="00916C76" w:rsidRDefault="000F0C5C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</w:t>
            </w:r>
            <w:r w:rsidR="00916C76" w:rsidRPr="00916C76">
              <w:rPr>
                <w:rFonts w:ascii="Times New Roman" w:hAnsi="Times New Roman"/>
                <w:sz w:val="20"/>
                <w:szCs w:val="20"/>
              </w:rPr>
              <w:t xml:space="preserve">) w zakresie zadania częściowego nr </w:t>
            </w:r>
            <w:r w:rsidR="006D202F">
              <w:rPr>
                <w:rFonts w:ascii="Times New Roman" w:hAnsi="Times New Roman"/>
                <w:sz w:val="20"/>
                <w:szCs w:val="20"/>
              </w:rPr>
              <w:t>5</w:t>
            </w:r>
            <w:r w:rsidR="00916C76" w:rsidRPr="00916C76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14:paraId="1DDBF964" w14:textId="20C3D638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branża mechaniczna (</w:t>
            </w:r>
            <w:r w:rsidR="000F0C5C">
              <w:rPr>
                <w:rFonts w:ascii="Times New Roman" w:hAnsi="Times New Roman"/>
                <w:sz w:val="20"/>
                <w:szCs w:val="20"/>
              </w:rPr>
              <w:t>tj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. samochody elektryczne BMW I3/smart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electric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drive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; technika hybrydowa w pojazdach samochodowych toyota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prius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; obsługa i </w:t>
            </w:r>
            <w:r w:rsidRPr="00916C7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programowanie obrabiarek sterowanych numerycznie - operator/programista CNC; diagnostyka pojazdów hybrydowych i elektrycznych; diagnostyka pojazdów podstawy geometrii zawieszenia pojazdów; silniki benzynowe bezpośredni wtrysk benzyny firmy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bosh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na przykładzie grupy volkswagen; komfort i układy bezpieczeństwa transmisja cyfrowa w pojazdach oraz układy centralnej elektroniki; pojazdy hybrydowe i elektryczne + certyfikat SEP; Magneti Marelli: serwisowanie klimatyzacji samochodowych - zaświadczenie F-GAZY; szkolenie dla sieci Q service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castrol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- optymalizacja procesu serwisowego; szkolenie SEP do obsługi, konserwacji, remontów, montażu,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kontrolno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- pomiarowy. Eksploatacja i dozór; diagnostyka układów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adas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w pojazdach użytkowych);</w:t>
            </w:r>
          </w:p>
          <w:p w14:paraId="547FF2D0" w14:textId="6B554729" w:rsidR="00916C76" w:rsidRDefault="000F0C5C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</w:t>
            </w:r>
            <w:r w:rsidR="00916C76" w:rsidRPr="00916C76">
              <w:rPr>
                <w:rFonts w:ascii="Times New Roman" w:hAnsi="Times New Roman"/>
                <w:sz w:val="20"/>
                <w:szCs w:val="20"/>
              </w:rPr>
              <w:t xml:space="preserve">) w zakresie zadania częściowego nr </w:t>
            </w:r>
            <w:r w:rsidR="006D202F">
              <w:rPr>
                <w:rFonts w:ascii="Times New Roman" w:hAnsi="Times New Roman"/>
                <w:sz w:val="20"/>
                <w:szCs w:val="20"/>
              </w:rPr>
              <w:t>6</w:t>
            </w:r>
            <w:r w:rsidR="00916C76" w:rsidRPr="00916C76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14:paraId="1AFB35D1" w14:textId="41D99D9A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prawo jazdy kat. A;</w:t>
            </w:r>
          </w:p>
          <w:p w14:paraId="5FE2C97C" w14:textId="7C4D478D" w:rsidR="00916C76" w:rsidRDefault="000F0C5C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</w:t>
            </w:r>
            <w:r w:rsidR="00916C76" w:rsidRPr="00916C76">
              <w:rPr>
                <w:rFonts w:ascii="Times New Roman" w:hAnsi="Times New Roman"/>
                <w:sz w:val="20"/>
                <w:szCs w:val="20"/>
              </w:rPr>
              <w:t xml:space="preserve">) w zakresie zadania częściowego nr </w:t>
            </w:r>
            <w:r w:rsidR="006D202F">
              <w:rPr>
                <w:rFonts w:ascii="Times New Roman" w:hAnsi="Times New Roman"/>
                <w:sz w:val="20"/>
                <w:szCs w:val="20"/>
              </w:rPr>
              <w:t>7</w:t>
            </w:r>
            <w:r w:rsidR="00916C76" w:rsidRPr="00916C76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14:paraId="324C4727" w14:textId="2F027988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branża medyczna (</w:t>
            </w:r>
            <w:r w:rsidR="000F0C5C">
              <w:rPr>
                <w:rFonts w:ascii="Times New Roman" w:hAnsi="Times New Roman"/>
                <w:sz w:val="20"/>
                <w:szCs w:val="20"/>
              </w:rPr>
              <w:t>tj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>. dietetyka, kwalifikowana pierwsza pomoc).</w:t>
            </w:r>
          </w:p>
          <w:p w14:paraId="33526DCC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FAB093A" w14:textId="7D55BC87" w:rsidR="0089598E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2</w:t>
            </w:r>
            <w:r w:rsidR="0007328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7328B">
              <w:rPr>
                <w:rFonts w:ascii="Times New Roman" w:hAnsi="Times New Roman"/>
                <w:sz w:val="20"/>
                <w:szCs w:val="20"/>
              </w:rPr>
              <w:t>Dla zadań częściowych 1-</w:t>
            </w:r>
            <w:r w:rsidR="000F0C5C">
              <w:rPr>
                <w:rFonts w:ascii="Times New Roman" w:hAnsi="Times New Roman"/>
                <w:sz w:val="20"/>
                <w:szCs w:val="20"/>
              </w:rPr>
              <w:t>7</w:t>
            </w:r>
            <w:r w:rsidR="0007328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>Dysponuje osobami zdolnymi do wykonania zamówienia tj. posiada kadrę dydaktyczną z kwalifikacjami pedagogicznymi i merytorycznymi, min. średnie wykształcenie</w:t>
            </w:r>
          </w:p>
        </w:tc>
      </w:tr>
    </w:tbl>
    <w:p w14:paraId="315E4294" w14:textId="77777777" w:rsidR="006D202F" w:rsidRDefault="006D202F" w:rsidP="004655E7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</w:p>
    <w:p w14:paraId="00EF93E4" w14:textId="3F7521C0" w:rsidR="00E21BB4" w:rsidRPr="00916C76" w:rsidRDefault="00257E73" w:rsidP="006D202F">
      <w:pPr>
        <w:spacing w:before="24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______________________________________________________________________</w:t>
      </w:r>
    </w:p>
    <w:p w14:paraId="0209544B" w14:textId="77777777" w:rsidR="00E21BB4" w:rsidRPr="00916C7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16C7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916C76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916C76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916C76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916C76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AF37925" w14:textId="77777777" w:rsidR="00C62F57" w:rsidRPr="00916C76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297B52C0" w14:textId="77777777" w:rsidR="00C62F57" w:rsidRPr="00916C7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7B2253DB" w14:textId="77777777" w:rsidR="00721D87" w:rsidRPr="00916C76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916C76">
        <w:rPr>
          <w:rFonts w:ascii="Times New Roman" w:hAnsi="Times New Roman"/>
          <w:sz w:val="20"/>
          <w:szCs w:val="20"/>
        </w:rPr>
        <w:t>ych</w:t>
      </w:r>
      <w:proofErr w:type="spellEnd"/>
      <w:r w:rsidRPr="00916C76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916C76">
        <w:rPr>
          <w:rFonts w:ascii="Times New Roman" w:hAnsi="Times New Roman"/>
          <w:sz w:val="20"/>
          <w:szCs w:val="20"/>
        </w:rPr>
        <w:t>ego/</w:t>
      </w:r>
      <w:proofErr w:type="spellStart"/>
      <w:r w:rsidRPr="00916C76">
        <w:rPr>
          <w:rFonts w:ascii="Times New Roman" w:hAnsi="Times New Roman"/>
          <w:sz w:val="20"/>
          <w:szCs w:val="20"/>
        </w:rPr>
        <w:t>ych</w:t>
      </w:r>
      <w:proofErr w:type="spellEnd"/>
      <w:r w:rsidRPr="00916C76">
        <w:rPr>
          <w:rFonts w:ascii="Times New Roman" w:hAnsi="Times New Roman"/>
          <w:sz w:val="20"/>
          <w:szCs w:val="20"/>
        </w:rPr>
        <w:t xml:space="preserve"> zasoby: </w:t>
      </w:r>
    </w:p>
    <w:p w14:paraId="6EF7FD07" w14:textId="77777777" w:rsidR="00721D87" w:rsidRPr="00916C7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……………</w:t>
      </w:r>
      <w:r w:rsidR="00721D87" w:rsidRPr="00916C76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3AB2FB24" w14:textId="77777777" w:rsidR="00721D87" w:rsidRPr="00916C7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16C76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7F5968D2" w14:textId="77777777" w:rsidR="00721D87" w:rsidRPr="00916C76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24172AD7" w14:textId="77777777" w:rsidR="00E21BB4" w:rsidRPr="00916C7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……………</w:t>
      </w:r>
      <w:r w:rsidR="00721D87" w:rsidRPr="00916C76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916C76">
        <w:rPr>
          <w:rFonts w:ascii="Times New Roman" w:hAnsi="Times New Roman"/>
          <w:sz w:val="20"/>
          <w:szCs w:val="20"/>
        </w:rPr>
        <w:t>………………………….</w:t>
      </w:r>
    </w:p>
    <w:p w14:paraId="27D338F9" w14:textId="77777777" w:rsidR="00E21BB4" w:rsidRPr="00916C7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16C76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6D3D6B24" w14:textId="77777777" w:rsidR="00C62F57" w:rsidRPr="00916C76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16C76" w14:paraId="1C082669" w14:textId="77777777" w:rsidTr="00CD4DD1">
        <w:tc>
          <w:tcPr>
            <w:tcW w:w="9104" w:type="dxa"/>
            <w:shd w:val="clear" w:color="auto" w:fill="D9D9D9"/>
          </w:tcPr>
          <w:p w14:paraId="6844373E" w14:textId="77777777" w:rsidR="00BE6F04" w:rsidRPr="00916C7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FB6384C" w14:textId="77777777" w:rsidR="00FE4E2B" w:rsidRPr="00916C76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16C7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16C76" w14:paraId="2682F38E" w14:textId="77777777" w:rsidTr="00847232">
        <w:tc>
          <w:tcPr>
            <w:tcW w:w="9104" w:type="dxa"/>
            <w:shd w:val="clear" w:color="auto" w:fill="D9D9D9"/>
          </w:tcPr>
          <w:p w14:paraId="0C9AB79F" w14:textId="77777777" w:rsidR="00E426EB" w:rsidRPr="00916C7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8C6492F" w14:textId="77777777" w:rsidR="00E426EB" w:rsidRPr="00916C7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9F24533" w14:textId="77777777" w:rsidR="00E426EB" w:rsidRPr="00916C7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E55870D" w14:textId="77777777" w:rsidR="00E426EB" w:rsidRPr="00916C7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22AC92D" w14:textId="77777777" w:rsidR="00E426EB" w:rsidRPr="00916C7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16C7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E7499D0" w14:textId="77777777" w:rsidR="00E426EB" w:rsidRPr="00916C7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A3DB1ED" w14:textId="77777777" w:rsidR="00E426EB" w:rsidRPr="00916C7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16C7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BDFCA7B" w14:textId="77777777" w:rsidR="00E426EB" w:rsidRPr="00916C7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67B46A" w14:textId="77777777" w:rsidR="0012157F" w:rsidRPr="00916C76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811748" w14:textId="77777777" w:rsidR="00524951" w:rsidRPr="00916C76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ab/>
      </w:r>
      <w:r w:rsidRPr="00916C76">
        <w:rPr>
          <w:rFonts w:ascii="Times New Roman" w:hAnsi="Times New Roman"/>
          <w:sz w:val="20"/>
          <w:szCs w:val="20"/>
        </w:rPr>
        <w:tab/>
      </w:r>
      <w:r w:rsidRPr="00916C76">
        <w:rPr>
          <w:rFonts w:ascii="Times New Roman" w:hAnsi="Times New Roman"/>
          <w:sz w:val="20"/>
          <w:szCs w:val="20"/>
        </w:rPr>
        <w:tab/>
      </w:r>
      <w:r w:rsidRPr="00916C76">
        <w:rPr>
          <w:rFonts w:ascii="Times New Roman" w:hAnsi="Times New Roman"/>
          <w:sz w:val="20"/>
          <w:szCs w:val="20"/>
        </w:rPr>
        <w:tab/>
      </w:r>
      <w:r w:rsidRPr="00916C76">
        <w:rPr>
          <w:rFonts w:ascii="Times New Roman" w:hAnsi="Times New Roman"/>
          <w:sz w:val="20"/>
          <w:szCs w:val="20"/>
        </w:rPr>
        <w:tab/>
      </w:r>
      <w:r w:rsidRPr="00916C76">
        <w:rPr>
          <w:rFonts w:ascii="Times New Roman" w:hAnsi="Times New Roman"/>
          <w:sz w:val="20"/>
          <w:szCs w:val="20"/>
        </w:rPr>
        <w:tab/>
      </w:r>
      <w:r w:rsidRPr="00916C76">
        <w:rPr>
          <w:rFonts w:ascii="Times New Roman" w:hAnsi="Times New Roman"/>
          <w:sz w:val="20"/>
          <w:szCs w:val="20"/>
        </w:rPr>
        <w:tab/>
      </w:r>
    </w:p>
    <w:p w14:paraId="6F66F7A6" w14:textId="77777777" w:rsidR="00524951" w:rsidRPr="00916C7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C379AFB" w14:textId="796526F7" w:rsidR="00FE4E2B" w:rsidRPr="00916C76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 xml:space="preserve">  </w:t>
      </w:r>
    </w:p>
    <w:p w14:paraId="5C417CCD" w14:textId="115534BC" w:rsidR="00484F88" w:rsidRPr="00916C76" w:rsidRDefault="00524951" w:rsidP="004655E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i/>
          <w:sz w:val="20"/>
          <w:szCs w:val="20"/>
        </w:rPr>
        <w:t xml:space="preserve">kwalifikowany podpis elektroniczny lub podpis zaufany lub </w:t>
      </w:r>
      <w:r w:rsidR="000F0C5C">
        <w:rPr>
          <w:rFonts w:ascii="Times New Roman" w:hAnsi="Times New Roman"/>
          <w:i/>
          <w:sz w:val="20"/>
          <w:szCs w:val="20"/>
        </w:rPr>
        <w:t xml:space="preserve">elektroniczny </w:t>
      </w:r>
      <w:r w:rsidRPr="00916C76">
        <w:rPr>
          <w:rFonts w:ascii="Times New Roman" w:hAnsi="Times New Roman"/>
          <w:i/>
          <w:sz w:val="20"/>
          <w:szCs w:val="20"/>
        </w:rPr>
        <w:t>podpis osobisty</w:t>
      </w:r>
    </w:p>
    <w:sectPr w:rsidR="00484F88" w:rsidRPr="00916C7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A2C08" w14:textId="77777777" w:rsidR="005A289B" w:rsidRDefault="005A289B" w:rsidP="0038231F">
      <w:pPr>
        <w:spacing w:after="0" w:line="240" w:lineRule="auto"/>
      </w:pPr>
      <w:r>
        <w:separator/>
      </w:r>
    </w:p>
  </w:endnote>
  <w:endnote w:type="continuationSeparator" w:id="0">
    <w:p w14:paraId="25121CD4" w14:textId="77777777" w:rsidR="005A289B" w:rsidRDefault="005A2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BFC93" w14:textId="77777777" w:rsidR="0089598E" w:rsidRDefault="008959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375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FF76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4AF07" w14:textId="77777777" w:rsidR="0089598E" w:rsidRDefault="008959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A9003" w14:textId="77777777" w:rsidR="005A289B" w:rsidRDefault="005A289B" w:rsidP="0038231F">
      <w:pPr>
        <w:spacing w:after="0" w:line="240" w:lineRule="auto"/>
      </w:pPr>
      <w:r>
        <w:separator/>
      </w:r>
    </w:p>
  </w:footnote>
  <w:footnote w:type="continuationSeparator" w:id="0">
    <w:p w14:paraId="1912327B" w14:textId="77777777" w:rsidR="005A289B" w:rsidRDefault="005A28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E4A9" w14:textId="77777777" w:rsidR="0089598E" w:rsidRDefault="00895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C6F6" w14:textId="2973774E" w:rsidR="0089598E" w:rsidRDefault="002B2DE9">
    <w:pPr>
      <w:pStyle w:val="Nagwek"/>
    </w:pPr>
    <w:r>
      <w:rPr>
        <w:noProof/>
      </w:rPr>
      <w:drawing>
        <wp:inline distT="0" distB="0" distL="0" distR="0" wp14:anchorId="20FF857F" wp14:editId="6C7391AE">
          <wp:extent cx="5760720" cy="495300"/>
          <wp:effectExtent l="0" t="0" r="0" b="0"/>
          <wp:docPr id="2" name="Obraz 1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F46B" w14:textId="77777777" w:rsidR="0089598E" w:rsidRDefault="00895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5A5C29"/>
    <w:multiLevelType w:val="hybridMultilevel"/>
    <w:tmpl w:val="E6168AE8"/>
    <w:lvl w:ilvl="0" w:tplc="5384499C">
      <w:start w:val="1"/>
      <w:numFmt w:val="lowerLetter"/>
      <w:lvlText w:val="%1)"/>
      <w:lvlJc w:val="left"/>
      <w:pPr>
        <w:ind w:left="786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DA566D"/>
    <w:multiLevelType w:val="hybridMultilevel"/>
    <w:tmpl w:val="CB9CD5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A71605"/>
    <w:multiLevelType w:val="hybridMultilevel"/>
    <w:tmpl w:val="402E7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875063">
    <w:abstractNumId w:val="13"/>
  </w:num>
  <w:num w:numId="2" w16cid:durableId="1117866924">
    <w:abstractNumId w:val="1"/>
  </w:num>
  <w:num w:numId="3" w16cid:durableId="1168598444">
    <w:abstractNumId w:val="12"/>
  </w:num>
  <w:num w:numId="4" w16cid:durableId="898439980">
    <w:abstractNumId w:val="17"/>
  </w:num>
  <w:num w:numId="5" w16cid:durableId="803548057">
    <w:abstractNumId w:val="14"/>
  </w:num>
  <w:num w:numId="6" w16cid:durableId="1264805817">
    <w:abstractNumId w:val="11"/>
  </w:num>
  <w:num w:numId="7" w16cid:durableId="1911579606">
    <w:abstractNumId w:val="2"/>
  </w:num>
  <w:num w:numId="8" w16cid:durableId="1542134611">
    <w:abstractNumId w:val="7"/>
  </w:num>
  <w:num w:numId="9" w16cid:durableId="1775249728">
    <w:abstractNumId w:val="5"/>
  </w:num>
  <w:num w:numId="10" w16cid:durableId="1042442689">
    <w:abstractNumId w:val="8"/>
  </w:num>
  <w:num w:numId="11" w16cid:durableId="1589078694">
    <w:abstractNumId w:val="6"/>
  </w:num>
  <w:num w:numId="12" w16cid:durableId="925915457">
    <w:abstractNumId w:val="10"/>
  </w:num>
  <w:num w:numId="13" w16cid:durableId="1379282242">
    <w:abstractNumId w:val="4"/>
  </w:num>
  <w:num w:numId="14" w16cid:durableId="143162721">
    <w:abstractNumId w:val="3"/>
  </w:num>
  <w:num w:numId="15" w16cid:durableId="16940406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8621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6098530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812580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89B"/>
    <w:rsid w:val="00013BAE"/>
    <w:rsid w:val="00023477"/>
    <w:rsid w:val="000247FF"/>
    <w:rsid w:val="00025C8D"/>
    <w:rsid w:val="000303EE"/>
    <w:rsid w:val="00037D12"/>
    <w:rsid w:val="0005473D"/>
    <w:rsid w:val="00057FC1"/>
    <w:rsid w:val="000642B4"/>
    <w:rsid w:val="0007328B"/>
    <w:rsid w:val="00073C3D"/>
    <w:rsid w:val="000751E8"/>
    <w:rsid w:val="000809B6"/>
    <w:rsid w:val="000857C0"/>
    <w:rsid w:val="000B1025"/>
    <w:rsid w:val="000B1F1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0F0C5C"/>
    <w:rsid w:val="000F0D11"/>
    <w:rsid w:val="00110593"/>
    <w:rsid w:val="0011306C"/>
    <w:rsid w:val="0012157F"/>
    <w:rsid w:val="00155E90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2DE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40565"/>
    <w:rsid w:val="004541F9"/>
    <w:rsid w:val="004609F1"/>
    <w:rsid w:val="004651B5"/>
    <w:rsid w:val="004655E7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289B"/>
    <w:rsid w:val="005B11F3"/>
    <w:rsid w:val="005C39CA"/>
    <w:rsid w:val="005E176A"/>
    <w:rsid w:val="005E24AA"/>
    <w:rsid w:val="005E579C"/>
    <w:rsid w:val="00612283"/>
    <w:rsid w:val="00624069"/>
    <w:rsid w:val="00634311"/>
    <w:rsid w:val="00641874"/>
    <w:rsid w:val="00650D6C"/>
    <w:rsid w:val="006676AE"/>
    <w:rsid w:val="006974D1"/>
    <w:rsid w:val="006A3A1F"/>
    <w:rsid w:val="006A52B6"/>
    <w:rsid w:val="006B53D6"/>
    <w:rsid w:val="006D202F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4040"/>
    <w:rsid w:val="007840F2"/>
    <w:rsid w:val="007936D6"/>
    <w:rsid w:val="007961C8"/>
    <w:rsid w:val="007A2BCB"/>
    <w:rsid w:val="007B01C8"/>
    <w:rsid w:val="007D5B61"/>
    <w:rsid w:val="007E2F69"/>
    <w:rsid w:val="00804F07"/>
    <w:rsid w:val="008107CB"/>
    <w:rsid w:val="00825A09"/>
    <w:rsid w:val="00830AB1"/>
    <w:rsid w:val="00833FCD"/>
    <w:rsid w:val="00842991"/>
    <w:rsid w:val="00847232"/>
    <w:rsid w:val="008757E1"/>
    <w:rsid w:val="00892E48"/>
    <w:rsid w:val="0089598E"/>
    <w:rsid w:val="008C5709"/>
    <w:rsid w:val="008C6DF8"/>
    <w:rsid w:val="008D0487"/>
    <w:rsid w:val="008D33C8"/>
    <w:rsid w:val="008F3B4E"/>
    <w:rsid w:val="008F5F77"/>
    <w:rsid w:val="0091264E"/>
    <w:rsid w:val="009169D4"/>
    <w:rsid w:val="00916C76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1745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616A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079A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469E8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0DE0"/>
    <w:rsid w:val="00F8042D"/>
    <w:rsid w:val="00F8636A"/>
    <w:rsid w:val="00F90CD1"/>
    <w:rsid w:val="00FC0317"/>
    <w:rsid w:val="00FE3120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B3BF07"/>
  <w15:docId w15:val="{0F8278F9-2ED1-4E15-B947-90D0EAE77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1055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2026-04-08T13:40:00Z</cp:lastPrinted>
  <dcterms:created xsi:type="dcterms:W3CDTF">2026-04-09T12:28:00Z</dcterms:created>
  <dcterms:modified xsi:type="dcterms:W3CDTF">2026-04-09T12:28:00Z</dcterms:modified>
</cp:coreProperties>
</file>