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633B7" w14:textId="77777777" w:rsidR="00543BA1" w:rsidRPr="00085DE1" w:rsidRDefault="00543BA1" w:rsidP="006676AE">
      <w:pPr>
        <w:pStyle w:val="Nagwek4"/>
        <w:rPr>
          <w:bCs/>
          <w:i w:val="0"/>
          <w:sz w:val="20"/>
        </w:rPr>
      </w:pPr>
    </w:p>
    <w:p w14:paraId="08FE222E" w14:textId="07B2C7C3" w:rsidR="006676AE" w:rsidRPr="00085DE1" w:rsidRDefault="006676AE" w:rsidP="006676AE">
      <w:pPr>
        <w:pStyle w:val="Nagwek4"/>
        <w:rPr>
          <w:bCs/>
          <w:i w:val="0"/>
          <w:sz w:val="20"/>
        </w:rPr>
      </w:pPr>
      <w:r w:rsidRPr="00085DE1">
        <w:rPr>
          <w:bCs/>
          <w:i w:val="0"/>
          <w:sz w:val="20"/>
        </w:rPr>
        <w:t xml:space="preserve">Załącznik nr </w:t>
      </w:r>
      <w:r w:rsidR="00543BA1" w:rsidRPr="00085DE1">
        <w:rPr>
          <w:bCs/>
          <w:i w:val="0"/>
          <w:sz w:val="20"/>
        </w:rPr>
        <w:t>6</w:t>
      </w:r>
      <w:r w:rsidR="00B36ABD" w:rsidRPr="00085DE1">
        <w:rPr>
          <w:bCs/>
          <w:i w:val="0"/>
          <w:sz w:val="20"/>
        </w:rPr>
        <w:t xml:space="preserve"> do SWZ</w:t>
      </w:r>
    </w:p>
    <w:p w14:paraId="1871FB1B" w14:textId="77777777" w:rsidR="005103B9" w:rsidRPr="00085DE1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67BAFDB8" w14:textId="77777777" w:rsidR="00C4103F" w:rsidRPr="00085DE1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085DE1">
        <w:rPr>
          <w:rFonts w:ascii="Times New Roman" w:hAnsi="Times New Roman"/>
          <w:b/>
          <w:sz w:val="20"/>
          <w:szCs w:val="20"/>
        </w:rPr>
        <w:t>Zamawiający</w:t>
      </w:r>
      <w:r w:rsidR="007936D6" w:rsidRPr="00085DE1">
        <w:rPr>
          <w:rFonts w:ascii="Times New Roman" w:hAnsi="Times New Roman"/>
          <w:b/>
          <w:sz w:val="20"/>
          <w:szCs w:val="20"/>
        </w:rPr>
        <w:t>:</w:t>
      </w:r>
    </w:p>
    <w:p w14:paraId="0BA45D8E" w14:textId="5002E5FE" w:rsidR="006676AE" w:rsidRPr="00085DE1" w:rsidRDefault="009B616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85DE1">
        <w:rPr>
          <w:sz w:val="20"/>
          <w:szCs w:val="20"/>
        </w:rPr>
        <w:t>GMINA NIEPOŁOMICE</w:t>
      </w:r>
    </w:p>
    <w:p w14:paraId="3BA5BEAB" w14:textId="6E8A4182" w:rsidR="006676AE" w:rsidRPr="00085DE1" w:rsidRDefault="009B616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85DE1">
        <w:rPr>
          <w:sz w:val="20"/>
          <w:szCs w:val="20"/>
        </w:rPr>
        <w:t>Pl. Zwycięstwa</w:t>
      </w:r>
      <w:r w:rsidR="006676AE" w:rsidRPr="00085DE1">
        <w:rPr>
          <w:sz w:val="20"/>
          <w:szCs w:val="20"/>
        </w:rPr>
        <w:t xml:space="preserve"> </w:t>
      </w:r>
      <w:r w:rsidRPr="00085DE1">
        <w:rPr>
          <w:sz w:val="20"/>
          <w:szCs w:val="20"/>
        </w:rPr>
        <w:t>13</w:t>
      </w:r>
      <w:r w:rsidR="006676AE" w:rsidRPr="00085DE1">
        <w:rPr>
          <w:sz w:val="20"/>
          <w:szCs w:val="20"/>
        </w:rPr>
        <w:t xml:space="preserve"> </w:t>
      </w:r>
    </w:p>
    <w:p w14:paraId="6D500150" w14:textId="2959A396" w:rsidR="00C4103F" w:rsidRPr="00085DE1" w:rsidRDefault="009B6168" w:rsidP="00543BA1">
      <w:pPr>
        <w:pStyle w:val="Tekstpodstawowy"/>
        <w:spacing w:after="0"/>
        <w:ind w:left="4111"/>
        <w:rPr>
          <w:sz w:val="20"/>
          <w:szCs w:val="20"/>
        </w:rPr>
      </w:pPr>
      <w:r w:rsidRPr="00085DE1">
        <w:rPr>
          <w:sz w:val="20"/>
          <w:szCs w:val="20"/>
        </w:rPr>
        <w:t>32-005</w:t>
      </w:r>
      <w:r w:rsidR="006676AE" w:rsidRPr="00085DE1">
        <w:rPr>
          <w:sz w:val="20"/>
          <w:szCs w:val="20"/>
        </w:rPr>
        <w:t xml:space="preserve"> </w:t>
      </w:r>
      <w:r w:rsidRPr="00085DE1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085DE1" w14:paraId="11744140" w14:textId="77777777" w:rsidTr="00252642">
        <w:tc>
          <w:tcPr>
            <w:tcW w:w="2800" w:type="dxa"/>
          </w:tcPr>
          <w:p w14:paraId="314F3D32" w14:textId="77777777" w:rsidR="006F0A84" w:rsidRPr="00085DE1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85DE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7EB66A1" w14:textId="77777777" w:rsidR="006F0A84" w:rsidRPr="00085DE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CCD028F" w14:textId="77777777" w:rsidR="006F0A84" w:rsidRPr="00085DE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85D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FE7FA25" w14:textId="77777777" w:rsidR="006F0A84" w:rsidRPr="00085DE1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85DE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6F0A84" w:rsidRPr="00085DE1" w14:paraId="569CC537" w14:textId="77777777" w:rsidTr="00252642">
        <w:tc>
          <w:tcPr>
            <w:tcW w:w="2800" w:type="dxa"/>
          </w:tcPr>
          <w:p w14:paraId="33F7E5A1" w14:textId="77777777" w:rsidR="006F0A84" w:rsidRPr="00085DE1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8311FDD" w14:textId="77777777" w:rsidR="006F0A84" w:rsidRPr="00085DE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FA03AFA" w14:textId="77777777" w:rsidR="006F0A84" w:rsidRPr="00085DE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85D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1034C8E" w14:textId="77777777" w:rsidR="006F0A84" w:rsidRPr="00085DE1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85DE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085DE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746C2D2" w14:textId="77777777" w:rsidR="006F0A84" w:rsidRPr="00085DE1" w:rsidRDefault="006F0A84" w:rsidP="00543BA1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B6168" w:rsidRPr="00085DE1" w14:paraId="5EDA9779" w14:textId="77777777" w:rsidTr="0048596E">
        <w:tc>
          <w:tcPr>
            <w:tcW w:w="9104" w:type="dxa"/>
            <w:shd w:val="clear" w:color="auto" w:fill="D9D9D9"/>
          </w:tcPr>
          <w:p w14:paraId="0BA814E4" w14:textId="77777777" w:rsidR="009B6168" w:rsidRPr="00085DE1" w:rsidRDefault="009B6168" w:rsidP="00543BA1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A362CDC" w14:textId="60515206" w:rsidR="009B6168" w:rsidRPr="00085DE1" w:rsidRDefault="009B6168" w:rsidP="00543BA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085DE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85DE1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1B63CDCB" w14:textId="77777777" w:rsidR="009B6168" w:rsidRPr="00085DE1" w:rsidRDefault="009B6168" w:rsidP="00543BA1">
            <w:pPr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085DE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85DE1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085DE1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411927F4" w14:textId="77777777" w:rsidR="00766D1F" w:rsidRPr="00085DE1" w:rsidRDefault="001F027E" w:rsidP="00543BA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Na potrzeby postę</w:t>
      </w:r>
      <w:r w:rsidR="008D0487" w:rsidRPr="00085DE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85DE1">
        <w:rPr>
          <w:rFonts w:ascii="Times New Roman" w:hAnsi="Times New Roman"/>
          <w:sz w:val="20"/>
          <w:szCs w:val="20"/>
        </w:rPr>
        <w:t>zamówienia publiczn</w:t>
      </w:r>
      <w:r w:rsidR="00FB403C" w:rsidRPr="00085DE1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085DE1" w14:paraId="0320063C" w14:textId="77777777" w:rsidTr="00252642">
        <w:tc>
          <w:tcPr>
            <w:tcW w:w="2269" w:type="dxa"/>
          </w:tcPr>
          <w:p w14:paraId="7D1E9A6C" w14:textId="77777777" w:rsidR="00FB403C" w:rsidRPr="00085DE1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85DE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9964472" w14:textId="77777777" w:rsidR="001716FD" w:rsidRPr="00085DE1" w:rsidRDefault="001716FD" w:rsidP="001716F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085DE1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Zakup kursów zawodowych dla nauczycieli CKZiU Niepołomice w ramach projektu: Rozwijanie umiejętności zawodowych uczniów oraz kadry pedagogicznej szkół prowadzących kształcenie zawodowe w Niepołomicach.</w:t>
            </w:r>
          </w:p>
          <w:p w14:paraId="1A1718D3" w14:textId="0D8835BF" w:rsidR="00543BA1" w:rsidRPr="00085DE1" w:rsidRDefault="00543BA1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085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Zadanie częściowe nr ……………</w:t>
            </w:r>
          </w:p>
        </w:tc>
      </w:tr>
      <w:tr w:rsidR="009B6168" w:rsidRPr="00085DE1" w14:paraId="751D46D4" w14:textId="77777777" w:rsidTr="0048596E">
        <w:tc>
          <w:tcPr>
            <w:tcW w:w="2269" w:type="dxa"/>
          </w:tcPr>
          <w:p w14:paraId="055AB477" w14:textId="77777777" w:rsidR="009B6168" w:rsidRPr="00085DE1" w:rsidRDefault="009B6168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85DE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3C9F088" w14:textId="37E367CB" w:rsidR="009B6168" w:rsidRPr="00085DE1" w:rsidRDefault="009B6168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085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ZP.271.</w:t>
            </w:r>
            <w:r w:rsidR="00EF4789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15</w:t>
            </w:r>
            <w:r w:rsidRPr="00085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.202</w:t>
            </w:r>
            <w:r w:rsidR="001716FD" w:rsidRPr="00085DE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28F693C0" w14:textId="77777777" w:rsidR="00FB403C" w:rsidRPr="00085DE1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68EF6DB" w14:textId="43FA1BE4" w:rsidR="00F90CD1" w:rsidRPr="00085DE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 xml:space="preserve">prowadzonego przez </w:t>
      </w:r>
      <w:r w:rsidR="009B6168" w:rsidRPr="00085DE1">
        <w:rPr>
          <w:rFonts w:ascii="Times New Roman" w:hAnsi="Times New Roman"/>
          <w:b/>
          <w:sz w:val="20"/>
          <w:szCs w:val="20"/>
        </w:rPr>
        <w:t>GMINA NIEPOŁOMICE</w:t>
      </w:r>
      <w:r w:rsidRPr="00085DE1">
        <w:rPr>
          <w:rFonts w:ascii="Times New Roman" w:hAnsi="Times New Roman"/>
          <w:b/>
          <w:sz w:val="20"/>
          <w:szCs w:val="20"/>
        </w:rPr>
        <w:t>,</w:t>
      </w:r>
      <w:r w:rsidR="002B2AD9" w:rsidRPr="00085DE1">
        <w:rPr>
          <w:rFonts w:ascii="Times New Roman" w:hAnsi="Times New Roman"/>
          <w:sz w:val="20"/>
          <w:szCs w:val="20"/>
        </w:rPr>
        <w:t xml:space="preserve"> </w:t>
      </w:r>
      <w:r w:rsidR="00E65685" w:rsidRPr="00085DE1">
        <w:rPr>
          <w:rFonts w:ascii="Times New Roman" w:hAnsi="Times New Roman"/>
          <w:sz w:val="20"/>
          <w:szCs w:val="20"/>
        </w:rPr>
        <w:t>oświa</w:t>
      </w:r>
      <w:r w:rsidR="00825A09" w:rsidRPr="00085DE1">
        <w:rPr>
          <w:rFonts w:ascii="Times New Roman" w:hAnsi="Times New Roman"/>
          <w:sz w:val="20"/>
          <w:szCs w:val="20"/>
        </w:rPr>
        <w:t>dczam</w:t>
      </w:r>
      <w:r w:rsidR="00E65685" w:rsidRPr="00085DE1">
        <w:rPr>
          <w:rFonts w:ascii="Times New Roman" w:hAnsi="Times New Roman"/>
          <w:sz w:val="20"/>
          <w:szCs w:val="20"/>
        </w:rPr>
        <w:t>,</w:t>
      </w:r>
      <w:r w:rsidR="002B2AD9" w:rsidRPr="00085DE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85DE1" w14:paraId="0BE45766" w14:textId="77777777" w:rsidTr="00650D6C">
        <w:tc>
          <w:tcPr>
            <w:tcW w:w="9104" w:type="dxa"/>
            <w:shd w:val="clear" w:color="auto" w:fill="D9D9D9"/>
          </w:tcPr>
          <w:p w14:paraId="05A0FBB1" w14:textId="77777777" w:rsidR="00E50194" w:rsidRPr="00085DE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1F989F8" w14:textId="77777777" w:rsidR="00C113BF" w:rsidRPr="00085DE1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85DE1">
        <w:rPr>
          <w:rFonts w:ascii="Times New Roman" w:hAnsi="Times New Roman"/>
          <w:sz w:val="20"/>
          <w:szCs w:val="20"/>
        </w:rPr>
        <w:t xml:space="preserve">dstawie </w:t>
      </w:r>
      <w:r w:rsidR="002C4137" w:rsidRPr="00085DE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85DE1">
        <w:rPr>
          <w:rFonts w:ascii="Times New Roman" w:hAnsi="Times New Roman"/>
          <w:sz w:val="20"/>
          <w:szCs w:val="20"/>
        </w:rPr>
        <w:t>108</w:t>
      </w:r>
      <w:r w:rsidR="002C4137" w:rsidRPr="00085DE1">
        <w:rPr>
          <w:rFonts w:ascii="Times New Roman" w:hAnsi="Times New Roman"/>
          <w:sz w:val="20"/>
          <w:szCs w:val="20"/>
        </w:rPr>
        <w:t xml:space="preserve"> ust 1 </w:t>
      </w:r>
      <w:r w:rsidRPr="00085DE1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085DE1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085DE1">
        <w:rPr>
          <w:rFonts w:ascii="Times New Roman" w:hAnsi="Times New Roman"/>
          <w:sz w:val="20"/>
          <w:szCs w:val="20"/>
        </w:rPr>
        <w:t>.</w:t>
      </w:r>
    </w:p>
    <w:p w14:paraId="058853B7" w14:textId="0A0CED55" w:rsidR="00023477" w:rsidRPr="00085DE1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5A004CE0" w14:textId="410570C1" w:rsidR="0011306C" w:rsidRPr="00085DE1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085DE1">
        <w:rPr>
          <w:rFonts w:ascii="Times New Roman" w:hAnsi="Times New Roman"/>
          <w:sz w:val="20"/>
          <w:szCs w:val="20"/>
        </w:rPr>
        <w:t>t.j</w:t>
      </w:r>
      <w:proofErr w:type="spellEnd"/>
      <w:r w:rsidR="008A2CEB" w:rsidRPr="00085DE1">
        <w:rPr>
          <w:rFonts w:ascii="Times New Roman" w:hAnsi="Times New Roman"/>
          <w:sz w:val="20"/>
          <w:szCs w:val="20"/>
        </w:rPr>
        <w:t>. Dz.U. z 202</w:t>
      </w:r>
      <w:r w:rsidR="001716FD" w:rsidRPr="00085DE1">
        <w:rPr>
          <w:rFonts w:ascii="Times New Roman" w:hAnsi="Times New Roman"/>
          <w:sz w:val="20"/>
          <w:szCs w:val="20"/>
        </w:rPr>
        <w:t>5</w:t>
      </w:r>
      <w:r w:rsidR="008A2CEB" w:rsidRPr="00085DE1">
        <w:rPr>
          <w:rFonts w:ascii="Times New Roman" w:hAnsi="Times New Roman"/>
          <w:sz w:val="20"/>
          <w:szCs w:val="20"/>
        </w:rPr>
        <w:t>r. poz</w:t>
      </w:r>
      <w:r w:rsidR="001716FD" w:rsidRPr="00085DE1">
        <w:rPr>
          <w:rFonts w:ascii="Times New Roman" w:hAnsi="Times New Roman"/>
          <w:sz w:val="20"/>
          <w:szCs w:val="20"/>
        </w:rPr>
        <w:t>.</w:t>
      </w:r>
      <w:r w:rsidR="008A2CEB" w:rsidRPr="00085DE1">
        <w:rPr>
          <w:rFonts w:ascii="Times New Roman" w:hAnsi="Times New Roman"/>
          <w:sz w:val="20"/>
          <w:szCs w:val="20"/>
        </w:rPr>
        <w:t xml:space="preserve"> </w:t>
      </w:r>
      <w:r w:rsidR="001716FD" w:rsidRPr="00085DE1">
        <w:rPr>
          <w:rFonts w:ascii="Times New Roman" w:hAnsi="Times New Roman"/>
          <w:sz w:val="20"/>
          <w:szCs w:val="20"/>
        </w:rPr>
        <w:t>514</w:t>
      </w:r>
      <w:r w:rsidRPr="00085DE1">
        <w:rPr>
          <w:rFonts w:ascii="Times New Roman" w:hAnsi="Times New Roman"/>
          <w:sz w:val="20"/>
          <w:szCs w:val="20"/>
        </w:rPr>
        <w:t>)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85DE1" w14:paraId="75F4D199" w14:textId="77777777" w:rsidTr="00CD4DD1">
        <w:tc>
          <w:tcPr>
            <w:tcW w:w="9104" w:type="dxa"/>
            <w:shd w:val="clear" w:color="auto" w:fill="D9D9D9"/>
          </w:tcPr>
          <w:p w14:paraId="58920C75" w14:textId="77777777" w:rsidR="0011306C" w:rsidRPr="00085DE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085DE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C19C667" w14:textId="77777777" w:rsidR="00D2702A" w:rsidRPr="00085DE1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Oświadczam,</w:t>
      </w:r>
      <w:r w:rsidR="00313417" w:rsidRPr="00085DE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085DE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085DE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085DE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6B4544" w:rsidRPr="00085DE1" w14:paraId="3C826131" w14:textId="77777777" w:rsidTr="001B15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6EA0B" w14:textId="77777777" w:rsidR="006B4544" w:rsidRPr="00085DE1" w:rsidRDefault="006B4544" w:rsidP="001B150F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D93F8" w14:textId="77777777" w:rsidR="006B4544" w:rsidRPr="00085DE1" w:rsidRDefault="006B4544" w:rsidP="001B150F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716FD" w:rsidRPr="00085DE1" w14:paraId="2230360A" w14:textId="77777777" w:rsidTr="001B15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A3DED" w14:textId="4F469B8B" w:rsidR="001716FD" w:rsidRPr="00085DE1" w:rsidRDefault="001716FD" w:rsidP="001716FD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E0A84" w14:textId="77777777" w:rsidR="00085DE1" w:rsidRPr="00085DE1" w:rsidRDefault="00085DE1" w:rsidP="00085DE1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085DE1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B9DBFA8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 Zamawiający uzna warunek za spełniony poprzez wykazanie przez Wykonawcę, że: </w:t>
            </w:r>
          </w:p>
          <w:p w14:paraId="6DCE7B67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krótszy,  w tym okresie wykonał:</w:t>
            </w:r>
          </w:p>
          <w:p w14:paraId="25610380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a) w zakresie zadania częściowego nr 1: </w:t>
            </w:r>
          </w:p>
          <w:p w14:paraId="15CFFA54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co najmniej 2  kursy w zakresie: branża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ekonomiczno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- handlowa (</w:t>
            </w:r>
            <w:r>
              <w:rPr>
                <w:rFonts w:ascii="Times New Roman" w:hAnsi="Times New Roman"/>
                <w:sz w:val="20"/>
                <w:szCs w:val="20"/>
              </w:rPr>
              <w:t>tj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>. specjalista ds. kadr i płac, kurs na doradców podatkowych, podatki dla praktyków, prawo pracy i zarządzanie personelem, kurs prawa pracy, sprzedawca kasjer fakturzysta z obsługą kas fiskalnych i programu do fakturowania);</w:t>
            </w:r>
          </w:p>
          <w:p w14:paraId="66C31E2A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b)  w zakresie zadania częściowego nr 2: </w:t>
            </w:r>
          </w:p>
          <w:p w14:paraId="66690D31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co najmniej 2  kursy w zakresie: branża informatyczna (</w:t>
            </w:r>
            <w:r>
              <w:rPr>
                <w:rFonts w:ascii="Times New Roman" w:hAnsi="Times New Roman"/>
                <w:sz w:val="20"/>
                <w:szCs w:val="20"/>
              </w:rPr>
              <w:t>tj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. administrator sieci komputerowych;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python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developer; sztuczna inteligencja w biznesie i automatyzacja procesów biznesowych; tworzenie aplikacji internetowych i mobilnych; sztuczna inteligencja w edukacji i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cyberbezpieczeństwo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dla nauczycieli );</w:t>
            </w:r>
          </w:p>
          <w:p w14:paraId="672C0C21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c) w zakresie zadania częściowego nr 3: </w:t>
            </w:r>
          </w:p>
          <w:p w14:paraId="1FDA4D72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co najmniej 2  kursy w zakresie: branża cukiernicza (</w:t>
            </w:r>
            <w:r>
              <w:rPr>
                <w:rFonts w:ascii="Times New Roman" w:hAnsi="Times New Roman"/>
                <w:sz w:val="20"/>
                <w:szCs w:val="20"/>
              </w:rPr>
              <w:t>tj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monoporcje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, makaroniki od A do Z, podstawy pracy z czekoladą,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candy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bar - produkcja i zasady kompozycji);</w:t>
            </w:r>
          </w:p>
          <w:p w14:paraId="14D9C0C5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 xml:space="preserve">d) w zakresie zadania częściowego nr 5: </w:t>
            </w:r>
          </w:p>
          <w:p w14:paraId="00C4FB72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co najmniej 2  kursy w zakresie: branża fryzjerska (</w:t>
            </w:r>
            <w:r>
              <w:rPr>
                <w:rFonts w:ascii="Times New Roman" w:hAnsi="Times New Roman"/>
                <w:sz w:val="20"/>
                <w:szCs w:val="20"/>
              </w:rPr>
              <w:t>tj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perfect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blonde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, mistrzowskie cięcia,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trychologia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dla początkujących); </w:t>
            </w:r>
          </w:p>
          <w:p w14:paraId="1FEEE888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) w zakresie zadania częściowego nr 6: </w:t>
            </w:r>
          </w:p>
          <w:p w14:paraId="2B5B7204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co najmniej 2  kursy w zakresie: branża mechaniczna (</w:t>
            </w:r>
            <w:r>
              <w:rPr>
                <w:rFonts w:ascii="Times New Roman" w:hAnsi="Times New Roman"/>
                <w:sz w:val="20"/>
                <w:szCs w:val="20"/>
              </w:rPr>
              <w:t>tj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. samochody elektryczne BMW I3/smart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electric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drive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; technika hybrydowa w pojazdach samochodowych toyota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prius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; obsługa i programowanie obrabiarek sterowanych numerycznie - operator/programista CNC; diagnostyka pojazdów hybrydowych i elektrycznych; diagnostyka pojazdów podstawy geometrii zawieszenia pojazdów; silniki benzynowe bezpośredni wtrysk benzyny firmy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bosh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na przykładzie grupy volkswagen; komfort i układy bezpieczeństwa transmisja cyfrowa w pojazdach oraz układy centralnej elektroniki; pojazdy hybrydowe i elektryczne + certyfikat SEP; Magneti Marelli: serwisowanie klimatyzacji samochodowych - zaświadczenie F-GAZY; szkolenie dla sieci Q service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castrol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- optymalizacja procesu serwisowego; szkolenie SEP do obsługi, konserwacji, remontów, montażu,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kontrolno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- pomiarowy. Eksploatacja i dozór; diagnostyka układów </w:t>
            </w:r>
            <w:proofErr w:type="spellStart"/>
            <w:r w:rsidRPr="00916C76">
              <w:rPr>
                <w:rFonts w:ascii="Times New Roman" w:hAnsi="Times New Roman"/>
                <w:sz w:val="20"/>
                <w:szCs w:val="20"/>
              </w:rPr>
              <w:t>adas</w:t>
            </w:r>
            <w:proofErr w:type="spellEnd"/>
            <w:r w:rsidRPr="00916C76">
              <w:rPr>
                <w:rFonts w:ascii="Times New Roman" w:hAnsi="Times New Roman"/>
                <w:sz w:val="20"/>
                <w:szCs w:val="20"/>
              </w:rPr>
              <w:t xml:space="preserve"> w pojazdach użytkowych);</w:t>
            </w:r>
          </w:p>
          <w:p w14:paraId="6E31C2CD" w14:textId="77777777" w:rsidR="00EF4789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) w zakresie zadania częściowego nr 7: </w:t>
            </w:r>
          </w:p>
          <w:p w14:paraId="060B35A3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co najmniej 2  kursy w zakresie: prawo jazdy kat. A;</w:t>
            </w:r>
          </w:p>
          <w:p w14:paraId="77157385" w14:textId="77777777" w:rsidR="00EF4789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g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) w zakresie zadania częściowego nr 8: </w:t>
            </w:r>
          </w:p>
          <w:p w14:paraId="0CFDB632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co najmniej 2  kursy w zakresie: branża medyczna (</w:t>
            </w:r>
            <w:r>
              <w:rPr>
                <w:rFonts w:ascii="Times New Roman" w:hAnsi="Times New Roman"/>
                <w:sz w:val="20"/>
                <w:szCs w:val="20"/>
              </w:rPr>
              <w:t>tj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>. dietetyka, kwalifikowana pierwsza pomoc).</w:t>
            </w:r>
          </w:p>
          <w:p w14:paraId="7C435FD2" w14:textId="77777777" w:rsidR="00EF4789" w:rsidRPr="00916C76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5088056" w14:textId="3FBFFC51" w:rsidR="001716FD" w:rsidRPr="00085DE1" w:rsidRDefault="00EF4789" w:rsidP="00EF4789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16C76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Dla zadań częściowych 1-7: </w:t>
            </w:r>
            <w:r w:rsidRPr="00916C76">
              <w:rPr>
                <w:rFonts w:ascii="Times New Roman" w:hAnsi="Times New Roman"/>
                <w:sz w:val="20"/>
                <w:szCs w:val="20"/>
              </w:rPr>
              <w:t>Dysponuje osobami zdolnymi do wykonania zamówienia tj. posiada kadrę dydaktyczną z kwalifikacjami pedagogicznymi i merytorycznymi, min. średnie wykształcenie</w:t>
            </w:r>
          </w:p>
        </w:tc>
      </w:tr>
    </w:tbl>
    <w:p w14:paraId="6A2378D2" w14:textId="77777777" w:rsidR="00C62F57" w:rsidRPr="00085DE1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85DE1" w14:paraId="1FD676FA" w14:textId="77777777" w:rsidTr="00CD4DD1">
        <w:tc>
          <w:tcPr>
            <w:tcW w:w="9104" w:type="dxa"/>
            <w:shd w:val="clear" w:color="auto" w:fill="D9D9D9"/>
          </w:tcPr>
          <w:p w14:paraId="6DDF052D" w14:textId="77777777" w:rsidR="00BE6F04" w:rsidRPr="00085DE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19F1064" w14:textId="77777777" w:rsidR="00FE4E2B" w:rsidRPr="00085DE1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85DE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85DE1" w14:paraId="373AD8BD" w14:textId="77777777" w:rsidTr="00847232">
        <w:tc>
          <w:tcPr>
            <w:tcW w:w="9104" w:type="dxa"/>
            <w:shd w:val="clear" w:color="auto" w:fill="D9D9D9"/>
          </w:tcPr>
          <w:p w14:paraId="4E448F50" w14:textId="77777777" w:rsidR="00E426EB" w:rsidRPr="00085DE1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085DE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799A672" w14:textId="77777777" w:rsidR="00E426EB" w:rsidRPr="00085DE1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C9350D0" w14:textId="77777777" w:rsidR="00E426EB" w:rsidRPr="00085DE1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A8FF689" w14:textId="77777777" w:rsidR="00E426EB" w:rsidRPr="00085DE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FF1975F" w14:textId="77777777" w:rsidR="00E426EB" w:rsidRPr="00085DE1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85DE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248FACC" w14:textId="77777777" w:rsidR="00E426EB" w:rsidRPr="00085DE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CA0B12" w14:textId="77777777" w:rsidR="00E426EB" w:rsidRPr="00085DE1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85DE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6179CC4" w14:textId="77777777" w:rsidR="00FE4E2B" w:rsidRPr="00085DE1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E5D2E9" w14:textId="77777777" w:rsidR="0012157F" w:rsidRPr="00085DE1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5D907F6" w14:textId="77777777" w:rsidR="00524951" w:rsidRPr="00085DE1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sz w:val="20"/>
          <w:szCs w:val="20"/>
        </w:rPr>
        <w:tab/>
      </w:r>
      <w:r w:rsidRPr="00085DE1">
        <w:rPr>
          <w:rFonts w:ascii="Times New Roman" w:hAnsi="Times New Roman"/>
          <w:sz w:val="20"/>
          <w:szCs w:val="20"/>
        </w:rPr>
        <w:tab/>
      </w:r>
      <w:r w:rsidRPr="00085DE1">
        <w:rPr>
          <w:rFonts w:ascii="Times New Roman" w:hAnsi="Times New Roman"/>
          <w:sz w:val="20"/>
          <w:szCs w:val="20"/>
        </w:rPr>
        <w:tab/>
      </w:r>
      <w:r w:rsidRPr="00085DE1">
        <w:rPr>
          <w:rFonts w:ascii="Times New Roman" w:hAnsi="Times New Roman"/>
          <w:sz w:val="20"/>
          <w:szCs w:val="20"/>
        </w:rPr>
        <w:tab/>
      </w:r>
      <w:r w:rsidRPr="00085DE1">
        <w:rPr>
          <w:rFonts w:ascii="Times New Roman" w:hAnsi="Times New Roman"/>
          <w:sz w:val="20"/>
          <w:szCs w:val="20"/>
        </w:rPr>
        <w:tab/>
      </w:r>
      <w:r w:rsidRPr="00085DE1">
        <w:rPr>
          <w:rFonts w:ascii="Times New Roman" w:hAnsi="Times New Roman"/>
          <w:sz w:val="20"/>
          <w:szCs w:val="20"/>
        </w:rPr>
        <w:tab/>
      </w:r>
      <w:r w:rsidRPr="00085DE1">
        <w:rPr>
          <w:rFonts w:ascii="Times New Roman" w:hAnsi="Times New Roman"/>
          <w:sz w:val="20"/>
          <w:szCs w:val="20"/>
        </w:rPr>
        <w:tab/>
      </w:r>
    </w:p>
    <w:p w14:paraId="521367F8" w14:textId="77777777" w:rsidR="00524951" w:rsidRPr="00085DE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8002263" w14:textId="06A29E64" w:rsidR="00484F88" w:rsidRPr="00085DE1" w:rsidRDefault="00524951" w:rsidP="00543BA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85DE1">
        <w:rPr>
          <w:rFonts w:ascii="Times New Roman" w:hAnsi="Times New Roman"/>
          <w:i/>
          <w:sz w:val="20"/>
          <w:szCs w:val="20"/>
        </w:rPr>
        <w:t xml:space="preserve">kwalifikowany podpis elektroniczny lub podpis zaufany lub </w:t>
      </w:r>
      <w:r w:rsidR="00EF4789">
        <w:rPr>
          <w:rFonts w:ascii="Times New Roman" w:hAnsi="Times New Roman"/>
          <w:i/>
          <w:sz w:val="20"/>
          <w:szCs w:val="20"/>
        </w:rPr>
        <w:t xml:space="preserve">elektroniczny </w:t>
      </w:r>
      <w:r w:rsidRPr="00085DE1">
        <w:rPr>
          <w:rFonts w:ascii="Times New Roman" w:hAnsi="Times New Roman"/>
          <w:i/>
          <w:sz w:val="20"/>
          <w:szCs w:val="20"/>
        </w:rPr>
        <w:t>podpis osobisty</w:t>
      </w:r>
    </w:p>
    <w:sectPr w:rsidR="00484F88" w:rsidRPr="00085DE1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833BD" w14:textId="77777777" w:rsidR="00DB6E18" w:rsidRDefault="00DB6E18" w:rsidP="0038231F">
      <w:pPr>
        <w:spacing w:after="0" w:line="240" w:lineRule="auto"/>
      </w:pPr>
      <w:r>
        <w:separator/>
      </w:r>
    </w:p>
  </w:endnote>
  <w:endnote w:type="continuationSeparator" w:id="0">
    <w:p w14:paraId="33B7CF3F" w14:textId="77777777" w:rsidR="00DB6E18" w:rsidRDefault="00DB6E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BB2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CFFD7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5EA5A" w14:textId="77777777" w:rsidR="00DB6E18" w:rsidRDefault="00DB6E18" w:rsidP="0038231F">
      <w:pPr>
        <w:spacing w:after="0" w:line="240" w:lineRule="auto"/>
      </w:pPr>
      <w:r>
        <w:separator/>
      </w:r>
    </w:p>
  </w:footnote>
  <w:footnote w:type="continuationSeparator" w:id="0">
    <w:p w14:paraId="29D77B7E" w14:textId="77777777" w:rsidR="00DB6E18" w:rsidRDefault="00DB6E1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EF43D" w14:textId="7D6AF939" w:rsidR="009B6168" w:rsidRDefault="00085DE1">
    <w:pPr>
      <w:pStyle w:val="Nagwek"/>
    </w:pPr>
    <w:r>
      <w:rPr>
        <w:noProof/>
      </w:rPr>
      <w:drawing>
        <wp:inline distT="0" distB="0" distL="0" distR="0" wp14:anchorId="379034AA" wp14:editId="1B7121F5">
          <wp:extent cx="5760720" cy="495300"/>
          <wp:effectExtent l="0" t="0" r="0" b="0"/>
          <wp:docPr id="2" name="Obraz 1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5A5C29"/>
    <w:multiLevelType w:val="hybridMultilevel"/>
    <w:tmpl w:val="E6168AE8"/>
    <w:lvl w:ilvl="0" w:tplc="5384499C">
      <w:start w:val="1"/>
      <w:numFmt w:val="lowerLetter"/>
      <w:lvlText w:val="%1)"/>
      <w:lvlJc w:val="left"/>
      <w:pPr>
        <w:ind w:left="786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DA566D"/>
    <w:multiLevelType w:val="hybridMultilevel"/>
    <w:tmpl w:val="CB9CD5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A71605"/>
    <w:multiLevelType w:val="hybridMultilevel"/>
    <w:tmpl w:val="402E7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448062">
    <w:abstractNumId w:val="12"/>
  </w:num>
  <w:num w:numId="2" w16cid:durableId="1592272058">
    <w:abstractNumId w:val="0"/>
  </w:num>
  <w:num w:numId="3" w16cid:durableId="1013609439">
    <w:abstractNumId w:val="11"/>
  </w:num>
  <w:num w:numId="4" w16cid:durableId="24524346">
    <w:abstractNumId w:val="16"/>
  </w:num>
  <w:num w:numId="5" w16cid:durableId="66156271">
    <w:abstractNumId w:val="13"/>
  </w:num>
  <w:num w:numId="6" w16cid:durableId="14771372">
    <w:abstractNumId w:val="10"/>
  </w:num>
  <w:num w:numId="7" w16cid:durableId="1907492496">
    <w:abstractNumId w:val="1"/>
  </w:num>
  <w:num w:numId="8" w16cid:durableId="53503929">
    <w:abstractNumId w:val="6"/>
  </w:num>
  <w:num w:numId="9" w16cid:durableId="1775392950">
    <w:abstractNumId w:val="4"/>
  </w:num>
  <w:num w:numId="10" w16cid:durableId="25067324">
    <w:abstractNumId w:val="7"/>
  </w:num>
  <w:num w:numId="11" w16cid:durableId="2036956057">
    <w:abstractNumId w:val="5"/>
  </w:num>
  <w:num w:numId="12" w16cid:durableId="2036345504">
    <w:abstractNumId w:val="9"/>
  </w:num>
  <w:num w:numId="13" w16cid:durableId="2013340421">
    <w:abstractNumId w:val="3"/>
  </w:num>
  <w:num w:numId="14" w16cid:durableId="484206532">
    <w:abstractNumId w:val="2"/>
  </w:num>
  <w:num w:numId="15" w16cid:durableId="16940406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609853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812580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18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85DE1"/>
    <w:rsid w:val="000B1025"/>
    <w:rsid w:val="000B1F15"/>
    <w:rsid w:val="000B54D1"/>
    <w:rsid w:val="000C021E"/>
    <w:rsid w:val="000C18AF"/>
    <w:rsid w:val="000D6F17"/>
    <w:rsid w:val="000D73C4"/>
    <w:rsid w:val="000E4D37"/>
    <w:rsid w:val="000F0D11"/>
    <w:rsid w:val="00110593"/>
    <w:rsid w:val="0011306C"/>
    <w:rsid w:val="0012157F"/>
    <w:rsid w:val="00160A7A"/>
    <w:rsid w:val="0017030D"/>
    <w:rsid w:val="001716F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0565"/>
    <w:rsid w:val="004541F9"/>
    <w:rsid w:val="004609F1"/>
    <w:rsid w:val="004651B5"/>
    <w:rsid w:val="004761C6"/>
    <w:rsid w:val="0047664E"/>
    <w:rsid w:val="00476E7D"/>
    <w:rsid w:val="00482F6E"/>
    <w:rsid w:val="00484F88"/>
    <w:rsid w:val="004C2B4C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43BA1"/>
    <w:rsid w:val="005552A6"/>
    <w:rsid w:val="005641F0"/>
    <w:rsid w:val="005B11F3"/>
    <w:rsid w:val="005C39CA"/>
    <w:rsid w:val="005E176A"/>
    <w:rsid w:val="005E24AA"/>
    <w:rsid w:val="005E579C"/>
    <w:rsid w:val="00612283"/>
    <w:rsid w:val="00624069"/>
    <w:rsid w:val="00634311"/>
    <w:rsid w:val="00641874"/>
    <w:rsid w:val="00650D6C"/>
    <w:rsid w:val="006676AE"/>
    <w:rsid w:val="006974D1"/>
    <w:rsid w:val="006A3A1F"/>
    <w:rsid w:val="006A52B6"/>
    <w:rsid w:val="006B4544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4040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0781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168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6674A"/>
    <w:rsid w:val="00D7532C"/>
    <w:rsid w:val="00D762C5"/>
    <w:rsid w:val="00D85BEA"/>
    <w:rsid w:val="00DA6EC7"/>
    <w:rsid w:val="00DB6E18"/>
    <w:rsid w:val="00DD146A"/>
    <w:rsid w:val="00DD2B65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69E8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4789"/>
    <w:rsid w:val="00EF74CA"/>
    <w:rsid w:val="00F04280"/>
    <w:rsid w:val="00F318EC"/>
    <w:rsid w:val="00F365F2"/>
    <w:rsid w:val="00F43919"/>
    <w:rsid w:val="00F45087"/>
    <w:rsid w:val="00F66810"/>
    <w:rsid w:val="00F70DE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9E28F"/>
  <w15:docId w15:val="{8FB349B5-C140-42BA-8029-511E44C9F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828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2025-07-18T07:34:00Z</cp:lastPrinted>
  <dcterms:created xsi:type="dcterms:W3CDTF">2026-04-08T11:08:00Z</dcterms:created>
  <dcterms:modified xsi:type="dcterms:W3CDTF">2026-04-08T11:08:00Z</dcterms:modified>
</cp:coreProperties>
</file>