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0BC32" w14:textId="77777777" w:rsidR="00FB7F50" w:rsidRPr="002245BE" w:rsidRDefault="003E750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E750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E7505">
        <w:rPr>
          <w:sz w:val="22"/>
          <w:szCs w:val="22"/>
        </w:rPr>
        <w:t>2026-04-09</w:t>
      </w:r>
    </w:p>
    <w:p w14:paraId="1270A5C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69588EF" w14:textId="77777777" w:rsidR="003E7505" w:rsidRPr="003E7505" w:rsidRDefault="003E7505" w:rsidP="00FB7F50">
      <w:pPr>
        <w:spacing w:after="40"/>
        <w:rPr>
          <w:b/>
          <w:bCs/>
          <w:sz w:val="22"/>
          <w:szCs w:val="22"/>
        </w:rPr>
      </w:pPr>
      <w:r w:rsidRPr="003E7505">
        <w:rPr>
          <w:b/>
          <w:bCs/>
          <w:sz w:val="22"/>
          <w:szCs w:val="22"/>
        </w:rPr>
        <w:t>Akademia Górniczo - Hutnicza</w:t>
      </w:r>
    </w:p>
    <w:p w14:paraId="31B2FC09" w14:textId="77777777" w:rsidR="003E7505" w:rsidRPr="003E7505" w:rsidRDefault="003E7505" w:rsidP="00FB7F50">
      <w:pPr>
        <w:spacing w:after="40"/>
        <w:rPr>
          <w:b/>
          <w:bCs/>
          <w:sz w:val="22"/>
          <w:szCs w:val="22"/>
        </w:rPr>
      </w:pPr>
      <w:r w:rsidRPr="003E7505">
        <w:rPr>
          <w:b/>
          <w:bCs/>
          <w:sz w:val="22"/>
          <w:szCs w:val="22"/>
        </w:rPr>
        <w:t>im. Stanisława Staszica w Krakowie</w:t>
      </w:r>
    </w:p>
    <w:p w14:paraId="3A7BBC7D" w14:textId="77777777" w:rsidR="00FB7F50" w:rsidRPr="002245BE" w:rsidRDefault="003E7505" w:rsidP="00FB7F50">
      <w:pPr>
        <w:spacing w:after="40"/>
        <w:rPr>
          <w:b/>
          <w:bCs/>
          <w:sz w:val="22"/>
          <w:szCs w:val="22"/>
        </w:rPr>
      </w:pPr>
      <w:r w:rsidRPr="003E7505">
        <w:rPr>
          <w:b/>
          <w:bCs/>
          <w:sz w:val="22"/>
          <w:szCs w:val="22"/>
        </w:rPr>
        <w:t>Dział Zamówień Publicznych</w:t>
      </w:r>
    </w:p>
    <w:p w14:paraId="37FACB5F" w14:textId="77777777" w:rsidR="00FB7F50" w:rsidRPr="002245BE" w:rsidRDefault="003E7505" w:rsidP="00FB7F50">
      <w:pPr>
        <w:rPr>
          <w:sz w:val="22"/>
          <w:szCs w:val="22"/>
        </w:rPr>
      </w:pPr>
      <w:r w:rsidRPr="003E750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E7505">
        <w:rPr>
          <w:sz w:val="22"/>
          <w:szCs w:val="22"/>
        </w:rPr>
        <w:t>30</w:t>
      </w:r>
    </w:p>
    <w:p w14:paraId="2B58CBB0" w14:textId="77777777" w:rsidR="00FB7F50" w:rsidRPr="002245BE" w:rsidRDefault="003E7505" w:rsidP="00FB7F50">
      <w:pPr>
        <w:rPr>
          <w:sz w:val="22"/>
          <w:szCs w:val="22"/>
        </w:rPr>
      </w:pPr>
      <w:r w:rsidRPr="003E750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E7505">
        <w:rPr>
          <w:sz w:val="22"/>
          <w:szCs w:val="22"/>
        </w:rPr>
        <w:t>Kraków</w:t>
      </w:r>
    </w:p>
    <w:p w14:paraId="088AE00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2C226A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E7505" w:rsidRPr="00607F9B" w14:paraId="1CEBDA8C" w14:textId="77777777" w:rsidTr="00350AAE">
        <w:trPr>
          <w:trHeight w:val="638"/>
        </w:trPr>
        <w:tc>
          <w:tcPr>
            <w:tcW w:w="959" w:type="dxa"/>
          </w:tcPr>
          <w:p w14:paraId="7D514C33" w14:textId="77777777" w:rsidR="003E7505" w:rsidRPr="00607F9B" w:rsidRDefault="003E7505" w:rsidP="00350A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2E52C93" w14:textId="74C73B2F" w:rsidR="003E7505" w:rsidRPr="00607F9B" w:rsidRDefault="003E7505" w:rsidP="00350A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E750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E750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E7505">
              <w:rPr>
                <w:b/>
                <w:bCs/>
                <w:sz w:val="22"/>
                <w:szCs w:val="22"/>
              </w:rPr>
              <w:t>Zakup biletów lotniczych Europa na potrzeby projektu UNIVERSEH2.0 Europejski Uniwersytet Kosmiczny dla Ziemi i Ludzkości - KC-DE-zp.25.80.2026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F2BE9DA" w14:textId="1A367A94" w:rsidR="008642B3" w:rsidRDefault="003E750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="00C65E53" w:rsidRPr="009B2352">
        <w:rPr>
          <w:sz w:val="22"/>
          <w:szCs w:val="22"/>
        </w:rPr>
        <w:t xml:space="preserve">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E7505" w14:paraId="12884235" w14:textId="77777777" w:rsidTr="00350A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2B7247D" w14:textId="77777777" w:rsidR="003E7505" w:rsidRPr="00D26ED6" w:rsidRDefault="003E7505" w:rsidP="00350AA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E7505">
              <w:rPr>
                <w:b/>
                <w:sz w:val="22"/>
                <w:szCs w:val="22"/>
              </w:rPr>
              <w:t>Delta Tour Sp. z o.o.</w:t>
            </w:r>
          </w:p>
          <w:p w14:paraId="76FFB682" w14:textId="77777777" w:rsidR="003E7505" w:rsidRPr="009F0E5C" w:rsidRDefault="003E7505" w:rsidP="00350AAE">
            <w:pPr>
              <w:jc w:val="both"/>
              <w:rPr>
                <w:bCs/>
                <w:sz w:val="22"/>
                <w:szCs w:val="22"/>
              </w:rPr>
            </w:pPr>
            <w:r w:rsidRPr="003E7505">
              <w:rPr>
                <w:bCs/>
                <w:sz w:val="22"/>
                <w:szCs w:val="22"/>
              </w:rPr>
              <w:t>Czerska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E7505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099708" w14:textId="77777777" w:rsidR="003E7505" w:rsidRPr="009F0E5C" w:rsidRDefault="003E7505" w:rsidP="00350AAE">
            <w:pPr>
              <w:jc w:val="both"/>
              <w:rPr>
                <w:bCs/>
                <w:sz w:val="22"/>
                <w:szCs w:val="22"/>
              </w:rPr>
            </w:pPr>
            <w:r w:rsidRPr="003E7505">
              <w:rPr>
                <w:bCs/>
                <w:sz w:val="22"/>
                <w:szCs w:val="22"/>
              </w:rPr>
              <w:t>00-732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E7505">
              <w:rPr>
                <w:bCs/>
                <w:sz w:val="22"/>
                <w:szCs w:val="22"/>
              </w:rPr>
              <w:t>Warszawa</w:t>
            </w:r>
          </w:p>
          <w:p w14:paraId="49F3E6D9" w14:textId="77777777" w:rsidR="003E7505" w:rsidRPr="00D26ED6" w:rsidRDefault="003E7505" w:rsidP="00350A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EBDD9D" w14:textId="77777777" w:rsidR="003E7505" w:rsidRDefault="003E7505" w:rsidP="00350AA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E7505">
              <w:rPr>
                <w:sz w:val="22"/>
                <w:szCs w:val="22"/>
              </w:rPr>
              <w:t>Zakup biletów lotniczych Europa na potrzeby projektu UNIVERSEH2.0 Europejski Uniwersytet Kosmiczny dla Ziemi i Ludzkości - KC-DE-zp.25.80.2026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FA18E26" w14:textId="77777777" w:rsidR="003E7505" w:rsidRPr="00D26ED6" w:rsidRDefault="003E7505" w:rsidP="00350AA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E7505">
              <w:rPr>
                <w:b/>
                <w:sz w:val="22"/>
                <w:szCs w:val="22"/>
              </w:rPr>
              <w:t>25 406.00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3D737E6" w14:textId="77777777" w:rsidR="003E7505" w:rsidRDefault="003E7505" w:rsidP="00350AA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060A1F4" w14:textId="77777777" w:rsidR="003A0AFC" w:rsidRPr="00756CDA" w:rsidRDefault="003E7505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E13944" w:rsidRPr="008567C7" w14:paraId="0B0BB61C" w14:textId="77777777" w:rsidTr="00E13944">
        <w:trPr>
          <w:trHeight w:val="510"/>
        </w:trPr>
        <w:tc>
          <w:tcPr>
            <w:tcW w:w="595" w:type="pct"/>
            <w:vAlign w:val="center"/>
          </w:tcPr>
          <w:p w14:paraId="6631D80B" w14:textId="77777777" w:rsidR="00E13944" w:rsidRPr="008567C7" w:rsidRDefault="00E1394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13A0600" w14:textId="77777777" w:rsidR="00E13944" w:rsidRPr="008567C7" w:rsidRDefault="00E1394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A04E5F9" w14:textId="77777777" w:rsidR="00E13944" w:rsidRPr="008567C7" w:rsidRDefault="00E139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750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8F74F3C" w14:textId="77777777" w:rsidR="00E13944" w:rsidRPr="008567C7" w:rsidRDefault="00E139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7505">
              <w:rPr>
                <w:rFonts w:ascii="Times New Roman" w:hAnsi="Times New Roman" w:cs="Times New Roman"/>
                <w:bCs/>
                <w:sz w:val="18"/>
                <w:szCs w:val="18"/>
              </w:rPr>
              <w:t>Czas dostarczenia/przesłania rezerwacji</w:t>
            </w:r>
          </w:p>
        </w:tc>
        <w:tc>
          <w:tcPr>
            <w:tcW w:w="715" w:type="pct"/>
            <w:vAlign w:val="center"/>
          </w:tcPr>
          <w:p w14:paraId="1631AECD" w14:textId="77777777" w:rsidR="00E13944" w:rsidRPr="008567C7" w:rsidRDefault="00E1394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13944" w:rsidRPr="008567C7" w14:paraId="2762A50D" w14:textId="77777777" w:rsidTr="00E13944">
        <w:tc>
          <w:tcPr>
            <w:tcW w:w="595" w:type="pct"/>
            <w:vAlign w:val="center"/>
          </w:tcPr>
          <w:p w14:paraId="5B55F629" w14:textId="77777777" w:rsidR="00E13944" w:rsidRPr="008567C7" w:rsidRDefault="00E13944" w:rsidP="00350A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75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0BD16042" w14:textId="77777777" w:rsidR="00E13944" w:rsidRPr="002B6761" w:rsidRDefault="00E13944" w:rsidP="00350AA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7505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14:paraId="7A6683E3" w14:textId="77777777" w:rsidR="00E13944" w:rsidRPr="008567C7" w:rsidRDefault="00E13944" w:rsidP="00350AA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7505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7505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9DE9958" w14:textId="77777777" w:rsidR="00E13944" w:rsidRPr="001B7815" w:rsidRDefault="00E13944" w:rsidP="00350AA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7505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750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7BADA4CC" w14:textId="77777777" w:rsidR="00E13944" w:rsidRPr="008567C7" w:rsidRDefault="00E13944" w:rsidP="00350A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750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4F983286" w14:textId="77777777" w:rsidR="00E13944" w:rsidRPr="008567C7" w:rsidRDefault="00E13944" w:rsidP="00350A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750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A18758E" w14:textId="77777777" w:rsidR="00E13944" w:rsidRPr="008567C7" w:rsidRDefault="00E13944" w:rsidP="00350A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750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E629CB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82407A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94586D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A97CB" w14:textId="77777777" w:rsidR="00BF716E" w:rsidRDefault="00BF716E">
      <w:r>
        <w:separator/>
      </w:r>
    </w:p>
  </w:endnote>
  <w:endnote w:type="continuationSeparator" w:id="0">
    <w:p w14:paraId="73B82934" w14:textId="77777777" w:rsidR="00BF716E" w:rsidRDefault="00BF7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BC74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9F83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A47C5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4238E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F49E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B3994" w14:textId="77777777" w:rsidR="00BF716E" w:rsidRDefault="00BF716E">
      <w:r>
        <w:separator/>
      </w:r>
    </w:p>
  </w:footnote>
  <w:footnote w:type="continuationSeparator" w:id="0">
    <w:p w14:paraId="1153A1AB" w14:textId="77777777" w:rsidR="00BF716E" w:rsidRDefault="00BF7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C81A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706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019B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00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3E7505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000A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716E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13944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D176CB"/>
  <w15:chartTrackingRefBased/>
  <w15:docId w15:val="{0EBCB7CF-C74C-4B93-A91A-805D18C09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2026-04-09T13:02:00Z</dcterms:created>
  <dcterms:modified xsi:type="dcterms:W3CDTF">2026-04-09T13:03:00Z</dcterms:modified>
</cp:coreProperties>
</file>