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2BD3D598" w:rsidR="0092151A" w:rsidRPr="0064718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>Załącznik nr</w:t>
      </w:r>
      <w:r w:rsidR="006C3117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r w:rsidR="006E4CB8">
        <w:rPr>
          <w:rFonts w:ascii="Arial" w:hAnsi="Arial" w:cs="Arial"/>
          <w:bCs/>
          <w:i/>
          <w:iCs/>
          <w:sz w:val="18"/>
          <w:szCs w:val="18"/>
        </w:rPr>
        <w:t xml:space="preserve">3 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>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57416FD9" w14:textId="0D40109F" w:rsidR="006E4CB8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604A8716" w:rsidR="000D791D" w:rsidRPr="00AD35AE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D35AE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AD35AE">
        <w:rPr>
          <w:rFonts w:ascii="Arial" w:hAnsi="Arial" w:cs="Arial"/>
          <w:sz w:val="22"/>
          <w:szCs w:val="22"/>
        </w:rPr>
        <w:t xml:space="preserve"> </w:t>
      </w:r>
      <w:r w:rsidRPr="00AD35AE">
        <w:rPr>
          <w:rFonts w:ascii="Arial" w:hAnsi="Arial" w:cs="Arial"/>
          <w:sz w:val="22"/>
          <w:szCs w:val="22"/>
        </w:rPr>
        <w:t>pn</w:t>
      </w:r>
      <w:r w:rsidR="00FD7506" w:rsidRPr="00AD35AE">
        <w:rPr>
          <w:rFonts w:ascii="Arial" w:hAnsi="Arial" w:cs="Arial"/>
          <w:sz w:val="22"/>
          <w:szCs w:val="22"/>
        </w:rPr>
        <w:t xml:space="preserve">. </w:t>
      </w:r>
      <w:r w:rsidR="00EC6FA9" w:rsidRPr="00AD35AE">
        <w:rPr>
          <w:rFonts w:ascii="Arial" w:hAnsi="Arial" w:cs="Arial"/>
          <w:b/>
          <w:bCs/>
          <w:sz w:val="22"/>
          <w:szCs w:val="22"/>
        </w:rPr>
        <w:t>Dostawa wyrobów medycznych do Pracowni Endoskop</w:t>
      </w:r>
      <w:r w:rsidR="008E010D" w:rsidRPr="00AD35AE">
        <w:rPr>
          <w:rFonts w:ascii="Arial" w:hAnsi="Arial" w:cs="Arial"/>
          <w:b/>
          <w:bCs/>
          <w:sz w:val="22"/>
          <w:szCs w:val="22"/>
        </w:rPr>
        <w:t>owej</w:t>
      </w:r>
      <w:r w:rsidR="00EC6FA9" w:rsidRPr="00AD35AE">
        <w:rPr>
          <w:rFonts w:ascii="Arial" w:hAnsi="Arial" w:cs="Arial"/>
          <w:b/>
          <w:bCs/>
          <w:sz w:val="22"/>
          <w:szCs w:val="22"/>
        </w:rPr>
        <w:t xml:space="preserve"> </w:t>
      </w:r>
      <w:r w:rsidR="00502762" w:rsidRPr="00AD35AE">
        <w:rPr>
          <w:rFonts w:ascii="Arial" w:hAnsi="Arial" w:cs="Arial"/>
          <w:b/>
          <w:sz w:val="22"/>
          <w:szCs w:val="22"/>
        </w:rPr>
        <w:t>D</w:t>
      </w:r>
      <w:r w:rsidR="003A6CB7" w:rsidRPr="00AD35AE">
        <w:rPr>
          <w:rFonts w:ascii="Arial" w:hAnsi="Arial" w:cs="Arial"/>
          <w:b/>
          <w:sz w:val="22"/>
          <w:szCs w:val="22"/>
        </w:rPr>
        <w:t>ZP-271-</w:t>
      </w:r>
      <w:r w:rsidR="00EC6FA9" w:rsidRPr="00AD35AE">
        <w:rPr>
          <w:rFonts w:ascii="Arial" w:hAnsi="Arial" w:cs="Arial"/>
          <w:b/>
          <w:sz w:val="22"/>
          <w:szCs w:val="22"/>
        </w:rPr>
        <w:t>16</w:t>
      </w:r>
      <w:r w:rsidR="00004253" w:rsidRPr="00AD35AE">
        <w:rPr>
          <w:rFonts w:ascii="Arial" w:hAnsi="Arial" w:cs="Arial"/>
          <w:b/>
          <w:sz w:val="22"/>
          <w:szCs w:val="22"/>
        </w:rPr>
        <w:t>/2</w:t>
      </w:r>
      <w:r w:rsidR="00EC6FA9" w:rsidRPr="00AD35AE">
        <w:rPr>
          <w:rFonts w:ascii="Arial" w:hAnsi="Arial" w:cs="Arial"/>
          <w:b/>
          <w:sz w:val="22"/>
          <w:szCs w:val="22"/>
        </w:rPr>
        <w:t>6</w:t>
      </w:r>
      <w:r w:rsidR="001F0338" w:rsidRPr="00AD35AE">
        <w:rPr>
          <w:rFonts w:ascii="Arial" w:hAnsi="Arial" w:cs="Arial"/>
          <w:b/>
          <w:sz w:val="22"/>
          <w:szCs w:val="22"/>
        </w:rPr>
        <w:t xml:space="preserve">, </w:t>
      </w:r>
      <w:r w:rsidRPr="00AD35AE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="00845D91" w:rsidRPr="00AD35AE">
        <w:rPr>
          <w:rFonts w:ascii="Arial" w:hAnsi="Arial" w:cs="Arial"/>
          <w:iCs/>
          <w:sz w:val="22"/>
          <w:szCs w:val="22"/>
        </w:rPr>
        <w:t>:</w:t>
      </w:r>
    </w:p>
    <w:p w14:paraId="5C9647C1" w14:textId="77777777" w:rsidR="00845D91" w:rsidRPr="00845D91" w:rsidRDefault="00845D91" w:rsidP="00845D91">
      <w:pPr>
        <w:pStyle w:val="Akapitzlist"/>
        <w:numPr>
          <w:ilvl w:val="3"/>
          <w:numId w:val="5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45D91">
        <w:rPr>
          <w:rFonts w:ascii="Arial" w:hAnsi="Arial" w:cs="Arial"/>
          <w:sz w:val="22"/>
          <w:szCs w:val="22"/>
        </w:rPr>
        <w:t>Oświadczamy</w:t>
      </w:r>
      <w:r w:rsidRPr="00845D91">
        <w:rPr>
          <w:rFonts w:ascii="Arial" w:hAnsi="Arial" w:cs="Arial"/>
          <w:b/>
          <w:sz w:val="22"/>
          <w:szCs w:val="22"/>
        </w:rPr>
        <w:t>,</w:t>
      </w:r>
      <w:r w:rsidRPr="00845D91">
        <w:rPr>
          <w:rFonts w:ascii="Arial" w:hAnsi="Arial" w:cs="Arial"/>
          <w:sz w:val="22"/>
          <w:szCs w:val="22"/>
        </w:rPr>
        <w:t xml:space="preserve"> że oferowane wyroby medyczne są dopuszczone do obrotu i używania zgodnie z obowiązującymi przepisami, w szczególności zgodnie z: </w:t>
      </w:r>
    </w:p>
    <w:p w14:paraId="4FF5157D" w14:textId="1212263F" w:rsidR="00845D91" w:rsidRPr="00AD35AE" w:rsidRDefault="00845D91" w:rsidP="00845D91">
      <w:pPr>
        <w:pStyle w:val="Akapitzlist"/>
        <w:spacing w:after="240" w:line="276" w:lineRule="auto"/>
        <w:ind w:left="2520"/>
        <w:jc w:val="both"/>
        <w:rPr>
          <w:rFonts w:ascii="Arial" w:hAnsi="Arial" w:cs="Arial"/>
          <w:sz w:val="22"/>
          <w:szCs w:val="22"/>
        </w:rPr>
      </w:pPr>
    </w:p>
    <w:p w14:paraId="6FBCF7B5" w14:textId="3C541A80" w:rsidR="003B0DBC" w:rsidRPr="00AD35AE" w:rsidRDefault="00845D91" w:rsidP="00845D91">
      <w:pPr>
        <w:pStyle w:val="Akapitzlist"/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AD35AE">
        <w:rPr>
          <w:rFonts w:ascii="Arial" w:hAnsi="Arial" w:cs="Arial"/>
          <w:sz w:val="22"/>
          <w:szCs w:val="22"/>
        </w:rPr>
        <w:t xml:space="preserve">a) </w:t>
      </w:r>
      <w:r w:rsidR="003B0DBC" w:rsidRPr="00AD35AE">
        <w:rPr>
          <w:rFonts w:ascii="Arial" w:hAnsi="Arial" w:cs="Arial"/>
          <w:sz w:val="22"/>
          <w:szCs w:val="22"/>
        </w:rPr>
        <w:t>Ustawą z dnia 7 kwietnia 2022 r o wyrobach medycznych  (Dz. U. Nr 202</w:t>
      </w:r>
      <w:r w:rsidR="000078D0" w:rsidRPr="00AD35AE">
        <w:rPr>
          <w:rFonts w:ascii="Arial" w:hAnsi="Arial" w:cs="Arial"/>
          <w:sz w:val="22"/>
          <w:szCs w:val="22"/>
        </w:rPr>
        <w:t>4</w:t>
      </w:r>
      <w:r w:rsidR="003B0DBC" w:rsidRPr="00AD35AE">
        <w:rPr>
          <w:rFonts w:ascii="Arial" w:hAnsi="Arial" w:cs="Arial"/>
          <w:sz w:val="22"/>
          <w:szCs w:val="22"/>
        </w:rPr>
        <w:t xml:space="preserve"> r. poz. </w:t>
      </w:r>
      <w:r w:rsidR="000078D0" w:rsidRPr="00AD35AE">
        <w:rPr>
          <w:rFonts w:ascii="Arial" w:hAnsi="Arial" w:cs="Arial"/>
          <w:sz w:val="22"/>
          <w:szCs w:val="22"/>
        </w:rPr>
        <w:t>1620</w:t>
      </w:r>
      <w:r w:rsidR="003B0DBC" w:rsidRPr="00AD35AE">
        <w:rPr>
          <w:rFonts w:ascii="Arial" w:hAnsi="Arial" w:cs="Arial"/>
          <w:sz w:val="22"/>
          <w:szCs w:val="22"/>
        </w:rPr>
        <w:t xml:space="preserve">), </w:t>
      </w:r>
    </w:p>
    <w:p w14:paraId="133F18BD" w14:textId="77777777" w:rsidR="00AD35AE" w:rsidRPr="00AD35AE" w:rsidRDefault="003B0DBC" w:rsidP="00AD35AE">
      <w:pPr>
        <w:pStyle w:val="Akapitzlist"/>
        <w:numPr>
          <w:ilvl w:val="0"/>
          <w:numId w:val="5"/>
        </w:numPr>
        <w:spacing w:line="276" w:lineRule="auto"/>
        <w:ind w:left="568" w:hanging="284"/>
        <w:jc w:val="both"/>
        <w:rPr>
          <w:rFonts w:ascii="Arial" w:hAnsi="Arial" w:cs="Arial"/>
          <w:sz w:val="22"/>
          <w:szCs w:val="22"/>
        </w:rPr>
      </w:pPr>
      <w:r w:rsidRPr="00AD35AE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jak również posiadają wymagane dokumenty.</w:t>
      </w:r>
    </w:p>
    <w:p w14:paraId="0A56C70B" w14:textId="0766FBF3" w:rsidR="00845D91" w:rsidRPr="00AD35AE" w:rsidRDefault="00845D91" w:rsidP="00AD35AE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D35AE">
        <w:rPr>
          <w:rFonts w:ascii="Arial" w:hAnsi="Arial" w:cs="Arial"/>
          <w:sz w:val="22"/>
          <w:szCs w:val="22"/>
        </w:rPr>
        <w:t>W przypadku produktów, które nie podlegają przepisom ww. ustaw, Wykonawca zobowiązany jest posiadać inne odpowiednie dokumenty dopuszczające te produkty do obrotu i stosowania</w:t>
      </w:r>
      <w:r w:rsidR="00234772">
        <w:rPr>
          <w:rFonts w:ascii="Arial" w:hAnsi="Arial" w:cs="Arial"/>
          <w:sz w:val="22"/>
          <w:szCs w:val="22"/>
        </w:rPr>
        <w:t xml:space="preserve"> (dotyczy grupy 6 poz.</w:t>
      </w:r>
      <w:r w:rsidR="00070B17">
        <w:rPr>
          <w:rFonts w:ascii="Arial" w:hAnsi="Arial" w:cs="Arial"/>
          <w:sz w:val="22"/>
          <w:szCs w:val="22"/>
        </w:rPr>
        <w:t>1 i poz.</w:t>
      </w:r>
      <w:r w:rsidR="00234772">
        <w:rPr>
          <w:rFonts w:ascii="Arial" w:hAnsi="Arial" w:cs="Arial"/>
          <w:sz w:val="22"/>
          <w:szCs w:val="22"/>
        </w:rPr>
        <w:t>11).</w:t>
      </w:r>
    </w:p>
    <w:p w14:paraId="372E636D" w14:textId="77777777" w:rsidR="00845D91" w:rsidRDefault="00845D91" w:rsidP="00AD35AE">
      <w:pPr>
        <w:pStyle w:val="Standard"/>
        <w:jc w:val="both"/>
        <w:rPr>
          <w:rFonts w:ascii="Arial" w:hAnsi="Arial" w:cs="Arial"/>
        </w:rPr>
      </w:pPr>
    </w:p>
    <w:p w14:paraId="09A922C5" w14:textId="77777777" w:rsidR="00845D91" w:rsidRDefault="00845D91" w:rsidP="00845D91">
      <w:pPr>
        <w:rPr>
          <w:rFonts w:ascii="Arial" w:hAnsi="Arial" w:cs="Arial"/>
        </w:rPr>
      </w:pPr>
    </w:p>
    <w:p w14:paraId="38A78EB2" w14:textId="77777777" w:rsidR="00845D91" w:rsidRPr="00AD35AE" w:rsidRDefault="00845D91" w:rsidP="00845D91">
      <w:pPr>
        <w:rPr>
          <w:rFonts w:ascii="Arial" w:hAnsi="Arial" w:cs="Arial"/>
          <w:sz w:val="22"/>
          <w:szCs w:val="22"/>
        </w:rPr>
      </w:pPr>
      <w:r w:rsidRPr="00AD35AE">
        <w:rPr>
          <w:rFonts w:ascii="Arial" w:hAnsi="Arial" w:cs="Arial"/>
          <w:sz w:val="22"/>
          <w:szCs w:val="22"/>
        </w:rPr>
        <w:t>Jednocześnie stwierdzamy, ze jesteśmy świadomi odpowiedzialności karnej za składanie fałszywych oświadczeń.</w:t>
      </w:r>
    </w:p>
    <w:p w14:paraId="3A4CDE5E" w14:textId="77777777" w:rsidR="00845D91" w:rsidRDefault="00845D91" w:rsidP="00845D91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C1D1109" w14:textId="77777777" w:rsidR="00AD35AE" w:rsidRDefault="00AD35AE" w:rsidP="00845D91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68ED16E" w14:textId="77777777" w:rsidR="00AD35AE" w:rsidRPr="00AD35AE" w:rsidRDefault="00AD35AE" w:rsidP="00845D91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 w:rsidRPr="00AD35AE">
        <w:rPr>
          <w:sz w:val="22"/>
          <w:szCs w:val="22"/>
          <w:u w:val="dotted"/>
        </w:rPr>
        <w:tab/>
      </w:r>
      <w:r w:rsidRPr="00AD35AE">
        <w:rPr>
          <w:sz w:val="22"/>
          <w:szCs w:val="22"/>
        </w:rPr>
        <w:t xml:space="preserve"> dnia </w:t>
      </w:r>
      <w:r w:rsidRPr="00AD35AE">
        <w:rPr>
          <w:sz w:val="22"/>
          <w:szCs w:val="22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FA0DF" w14:textId="77777777" w:rsidR="00176BCF" w:rsidRDefault="00176BCF">
      <w:r>
        <w:separator/>
      </w:r>
    </w:p>
  </w:endnote>
  <w:endnote w:type="continuationSeparator" w:id="0">
    <w:p w14:paraId="4C06DF5A" w14:textId="77777777" w:rsidR="00176BCF" w:rsidRDefault="00176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39F7F" w14:textId="77777777" w:rsidR="00176BCF" w:rsidRDefault="00176BCF">
      <w:r>
        <w:separator/>
      </w:r>
    </w:p>
  </w:footnote>
  <w:footnote w:type="continuationSeparator" w:id="0">
    <w:p w14:paraId="5BCA4A63" w14:textId="77777777" w:rsidR="00176BCF" w:rsidRDefault="00176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02B8A"/>
    <w:multiLevelType w:val="hybridMultilevel"/>
    <w:tmpl w:val="04322F5A"/>
    <w:name w:val="WW8Num1123222"/>
    <w:lvl w:ilvl="0" w:tplc="A7F0436E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7F0436E">
      <w:start w:val="1"/>
      <w:numFmt w:val="decimal"/>
      <w:lvlText w:val="%4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8A01F1"/>
    <w:multiLevelType w:val="hybridMultilevel"/>
    <w:tmpl w:val="1E4458E2"/>
    <w:lvl w:ilvl="0" w:tplc="57328C20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91554165">
    <w:abstractNumId w:val="3"/>
  </w:num>
  <w:num w:numId="2" w16cid:durableId="600845269">
    <w:abstractNumId w:val="5"/>
  </w:num>
  <w:num w:numId="3" w16cid:durableId="1507017286">
    <w:abstractNumId w:val="2"/>
  </w:num>
  <w:num w:numId="4" w16cid:durableId="1909656922">
    <w:abstractNumId w:val="1"/>
  </w:num>
  <w:num w:numId="5" w16cid:durableId="755326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46618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21194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2641F"/>
    <w:rsid w:val="00070B17"/>
    <w:rsid w:val="00083702"/>
    <w:rsid w:val="000C5B68"/>
    <w:rsid w:val="000D791D"/>
    <w:rsid w:val="00114793"/>
    <w:rsid w:val="00176BCF"/>
    <w:rsid w:val="001E55CD"/>
    <w:rsid w:val="001F0338"/>
    <w:rsid w:val="0023185A"/>
    <w:rsid w:val="00232BE6"/>
    <w:rsid w:val="00234772"/>
    <w:rsid w:val="00256155"/>
    <w:rsid w:val="003A6CB7"/>
    <w:rsid w:val="003B0DBC"/>
    <w:rsid w:val="003B64C0"/>
    <w:rsid w:val="003D047E"/>
    <w:rsid w:val="003D7607"/>
    <w:rsid w:val="0040509B"/>
    <w:rsid w:val="00411124"/>
    <w:rsid w:val="00451D46"/>
    <w:rsid w:val="004629DE"/>
    <w:rsid w:val="004B0268"/>
    <w:rsid w:val="004B3495"/>
    <w:rsid w:val="004D7F4A"/>
    <w:rsid w:val="004F6BFC"/>
    <w:rsid w:val="00502762"/>
    <w:rsid w:val="00511954"/>
    <w:rsid w:val="00512454"/>
    <w:rsid w:val="00574714"/>
    <w:rsid w:val="00582C6E"/>
    <w:rsid w:val="005861AB"/>
    <w:rsid w:val="005D70E8"/>
    <w:rsid w:val="005F4228"/>
    <w:rsid w:val="00601824"/>
    <w:rsid w:val="00633AA9"/>
    <w:rsid w:val="0064718A"/>
    <w:rsid w:val="00666C59"/>
    <w:rsid w:val="00667747"/>
    <w:rsid w:val="00694DE6"/>
    <w:rsid w:val="006A3A96"/>
    <w:rsid w:val="006C3117"/>
    <w:rsid w:val="006C5E83"/>
    <w:rsid w:val="006E4CB8"/>
    <w:rsid w:val="007547C1"/>
    <w:rsid w:val="007C5D01"/>
    <w:rsid w:val="007D211F"/>
    <w:rsid w:val="007F1F15"/>
    <w:rsid w:val="00814E50"/>
    <w:rsid w:val="00817FD4"/>
    <w:rsid w:val="00821D7D"/>
    <w:rsid w:val="0083512F"/>
    <w:rsid w:val="00845D91"/>
    <w:rsid w:val="00881CF8"/>
    <w:rsid w:val="008E010D"/>
    <w:rsid w:val="0092151A"/>
    <w:rsid w:val="009C3DBD"/>
    <w:rsid w:val="009C4B96"/>
    <w:rsid w:val="009E0597"/>
    <w:rsid w:val="00A32B70"/>
    <w:rsid w:val="00A375E3"/>
    <w:rsid w:val="00A77C58"/>
    <w:rsid w:val="00A94A34"/>
    <w:rsid w:val="00AA0E7C"/>
    <w:rsid w:val="00AD35AE"/>
    <w:rsid w:val="00B74A36"/>
    <w:rsid w:val="00BB74C0"/>
    <w:rsid w:val="00BF185E"/>
    <w:rsid w:val="00BF50C4"/>
    <w:rsid w:val="00C26254"/>
    <w:rsid w:val="00C542F5"/>
    <w:rsid w:val="00C83A35"/>
    <w:rsid w:val="00CB70D0"/>
    <w:rsid w:val="00CD13E9"/>
    <w:rsid w:val="00CD4F41"/>
    <w:rsid w:val="00D750D9"/>
    <w:rsid w:val="00DE48D8"/>
    <w:rsid w:val="00E14595"/>
    <w:rsid w:val="00E34C9C"/>
    <w:rsid w:val="00E65950"/>
    <w:rsid w:val="00EA4648"/>
    <w:rsid w:val="00EB733D"/>
    <w:rsid w:val="00EC6FA9"/>
    <w:rsid w:val="00EC7ABD"/>
    <w:rsid w:val="00F42F2F"/>
    <w:rsid w:val="00F62644"/>
    <w:rsid w:val="00F64A20"/>
    <w:rsid w:val="00F94C8A"/>
    <w:rsid w:val="00F976E8"/>
    <w:rsid w:val="00FA1B65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845D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45D91"/>
  </w:style>
  <w:style w:type="paragraph" w:customStyle="1" w:styleId="Standard">
    <w:name w:val="Standard"/>
    <w:rsid w:val="00845D91"/>
    <w:pPr>
      <w:suppressAutoHyphens/>
      <w:autoSpaceDN w:val="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Agata Fijak</cp:lastModifiedBy>
  <cp:revision>2</cp:revision>
  <cp:lastPrinted>2000-12-12T17:01:00Z</cp:lastPrinted>
  <dcterms:created xsi:type="dcterms:W3CDTF">2026-04-09T09:01:00Z</dcterms:created>
  <dcterms:modified xsi:type="dcterms:W3CDTF">2026-04-09T09:01:00Z</dcterms:modified>
</cp:coreProperties>
</file>