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C989F" w14:textId="77777777" w:rsidR="00CF7835" w:rsidRPr="009432A1" w:rsidRDefault="0058226A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58226A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8226A">
        <w:rPr>
          <w:rFonts w:ascii="Arial" w:hAnsi="Arial" w:cs="Arial"/>
          <w:sz w:val="24"/>
          <w:szCs w:val="24"/>
        </w:rPr>
        <w:t>2026-04-09</w:t>
      </w:r>
    </w:p>
    <w:p w14:paraId="3537ED52" w14:textId="77777777" w:rsidR="00CF7835" w:rsidRPr="009432A1" w:rsidRDefault="0058226A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8226A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3D98294C" w14:textId="77777777" w:rsidR="00CF7835" w:rsidRPr="009432A1" w:rsidRDefault="0058226A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58226A">
        <w:rPr>
          <w:rFonts w:ascii="Arial" w:hAnsi="Arial" w:cs="Arial"/>
          <w:sz w:val="24"/>
          <w:szCs w:val="24"/>
        </w:rPr>
        <w:t>os. Na Skarpie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8226A">
        <w:rPr>
          <w:rFonts w:ascii="Arial" w:hAnsi="Arial" w:cs="Arial"/>
          <w:sz w:val="24"/>
          <w:szCs w:val="24"/>
        </w:rPr>
        <w:t>66</w:t>
      </w:r>
    </w:p>
    <w:p w14:paraId="11751F88" w14:textId="77777777" w:rsidR="00CF7835" w:rsidRPr="009432A1" w:rsidRDefault="0058226A" w:rsidP="00CF7835">
      <w:pPr>
        <w:rPr>
          <w:rFonts w:ascii="Arial" w:hAnsi="Arial" w:cs="Arial"/>
          <w:sz w:val="24"/>
          <w:szCs w:val="24"/>
        </w:rPr>
      </w:pPr>
      <w:r w:rsidRPr="0058226A">
        <w:rPr>
          <w:rFonts w:ascii="Arial" w:hAnsi="Arial" w:cs="Arial"/>
          <w:sz w:val="24"/>
          <w:szCs w:val="24"/>
        </w:rPr>
        <w:t>31-913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8226A">
        <w:rPr>
          <w:rFonts w:ascii="Arial" w:hAnsi="Arial" w:cs="Arial"/>
          <w:sz w:val="24"/>
          <w:szCs w:val="24"/>
        </w:rPr>
        <w:t>Kraków</w:t>
      </w:r>
    </w:p>
    <w:p w14:paraId="55474C7E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B4E5E6F" w14:textId="77777777" w:rsidR="00CF7835" w:rsidRDefault="00CF7835" w:rsidP="00CF7835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168A53AF" w14:textId="4FC4C4C3" w:rsidR="00AF0EF9" w:rsidRPr="009432A1" w:rsidRDefault="00AF0EF9" w:rsidP="00CF7835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Znak:DZP-271-4/26.395.EJK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4F30E43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8987EF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1AF1C1F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5D68F74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65D705D7" w14:textId="77777777" w:rsidTr="000C1C6D">
        <w:tc>
          <w:tcPr>
            <w:tcW w:w="2269" w:type="dxa"/>
          </w:tcPr>
          <w:p w14:paraId="234A25D7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E9A74A1" w14:textId="77777777" w:rsidR="0058226A" w:rsidRPr="0058226A" w:rsidRDefault="0058226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8226A">
              <w:rPr>
                <w:rFonts w:ascii="Arial" w:hAnsi="Arial" w:cs="Arial"/>
                <w:bCs/>
                <w:sz w:val="24"/>
                <w:szCs w:val="24"/>
              </w:rPr>
              <w:t>Przebudowa pomieszczeń przyziemia pawilonu E dla potrzeb Poradni Ginekologiczno-Położniczej i Ginekologii</w:t>
            </w:r>
          </w:p>
          <w:p w14:paraId="3679484A" w14:textId="77777777" w:rsidR="00CF7835" w:rsidRPr="004E4B64" w:rsidRDefault="0058226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8226A">
              <w:rPr>
                <w:rFonts w:ascii="Arial" w:hAnsi="Arial" w:cs="Arial"/>
                <w:bCs/>
                <w:sz w:val="24"/>
                <w:szCs w:val="24"/>
              </w:rPr>
              <w:t>Onkologicznej w formule zaprojektuj i wybuduj.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8226A" w:rsidRPr="004E4B64" w14:paraId="2C0D4C1E" w14:textId="77777777" w:rsidTr="00073398">
        <w:tc>
          <w:tcPr>
            <w:tcW w:w="2269" w:type="dxa"/>
          </w:tcPr>
          <w:p w14:paraId="0507E379" w14:textId="77777777" w:rsidR="0058226A" w:rsidRPr="004E4B64" w:rsidRDefault="0058226A" w:rsidP="0007339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AAE4EAF" w14:textId="77777777" w:rsidR="0058226A" w:rsidRPr="004E4B64" w:rsidRDefault="0058226A" w:rsidP="0007339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8226A">
              <w:rPr>
                <w:rFonts w:ascii="Arial" w:hAnsi="Arial" w:cs="Arial"/>
                <w:bCs/>
                <w:sz w:val="24"/>
                <w:szCs w:val="24"/>
              </w:rPr>
              <w:t>DZP-271-4/26</w:t>
            </w:r>
          </w:p>
        </w:tc>
      </w:tr>
    </w:tbl>
    <w:p w14:paraId="152DEBC0" w14:textId="0F08EBB6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8226A" w:rsidRPr="0058226A">
        <w:rPr>
          <w:rFonts w:ascii="Arial" w:hAnsi="Arial" w:cs="Arial"/>
          <w:sz w:val="24"/>
          <w:szCs w:val="24"/>
        </w:rPr>
        <w:t>(</w:t>
      </w:r>
      <w:proofErr w:type="spellStart"/>
      <w:r w:rsidR="0058226A" w:rsidRPr="0058226A">
        <w:rPr>
          <w:rFonts w:ascii="Arial" w:hAnsi="Arial" w:cs="Arial"/>
          <w:sz w:val="24"/>
          <w:szCs w:val="24"/>
        </w:rPr>
        <w:t>t.j</w:t>
      </w:r>
      <w:proofErr w:type="spellEnd"/>
      <w:r w:rsidR="0058226A" w:rsidRPr="0058226A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58226A" w:rsidRPr="0058226A">
        <w:rPr>
          <w:rFonts w:ascii="Arial" w:hAnsi="Arial" w:cs="Arial"/>
          <w:sz w:val="24"/>
          <w:szCs w:val="24"/>
        </w:rPr>
        <w:t>p</w:t>
      </w:r>
      <w:r w:rsidR="00AF0EF9">
        <w:rPr>
          <w:rFonts w:ascii="Arial" w:hAnsi="Arial" w:cs="Arial"/>
          <w:sz w:val="24"/>
          <w:szCs w:val="24"/>
        </w:rPr>
        <w:t>óźn</w:t>
      </w:r>
      <w:proofErr w:type="spellEnd"/>
      <w:r w:rsidR="00AF0EF9">
        <w:rPr>
          <w:rFonts w:ascii="Arial" w:hAnsi="Arial" w:cs="Arial"/>
          <w:sz w:val="24"/>
          <w:szCs w:val="24"/>
        </w:rPr>
        <w:t xml:space="preserve">. </w:t>
      </w:r>
      <w:r w:rsidR="0058226A" w:rsidRPr="0058226A">
        <w:rPr>
          <w:rFonts w:ascii="Arial" w:hAnsi="Arial" w:cs="Arial"/>
          <w:sz w:val="24"/>
          <w:szCs w:val="24"/>
        </w:rPr>
        <w:t>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1DB9D7DB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8226A" w:rsidRPr="0058226A">
        <w:rPr>
          <w:rFonts w:ascii="Arial" w:hAnsi="Arial" w:cs="Arial"/>
          <w:sz w:val="24"/>
          <w:szCs w:val="24"/>
        </w:rPr>
        <w:t>09/04/2026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8226A" w:rsidRPr="0058226A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387"/>
        <w:gridCol w:w="2409"/>
      </w:tblGrid>
      <w:tr w:rsidR="00D665F5" w:rsidRPr="00355C9D" w14:paraId="1E28F735" w14:textId="77777777" w:rsidTr="00AF0EF9">
        <w:tc>
          <w:tcPr>
            <w:tcW w:w="1276" w:type="dxa"/>
            <w:shd w:val="clear" w:color="auto" w:fill="F2F2F2"/>
            <w:vAlign w:val="center"/>
          </w:tcPr>
          <w:p w14:paraId="7D9A9B63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5387" w:type="dxa"/>
            <w:shd w:val="clear" w:color="auto" w:fill="F2F2F2"/>
            <w:vAlign w:val="center"/>
          </w:tcPr>
          <w:p w14:paraId="2F4812F6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409" w:type="dxa"/>
            <w:shd w:val="clear" w:color="auto" w:fill="F2F2F2"/>
            <w:vAlign w:val="center"/>
          </w:tcPr>
          <w:p w14:paraId="7B0C33B7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8226A" w:rsidRPr="00355C9D" w14:paraId="1B57D169" w14:textId="77777777" w:rsidTr="00AF0EF9">
        <w:tc>
          <w:tcPr>
            <w:tcW w:w="1276" w:type="dxa"/>
            <w:vAlign w:val="center"/>
          </w:tcPr>
          <w:p w14:paraId="24A06C52" w14:textId="77777777" w:rsidR="0058226A" w:rsidRPr="00CF7835" w:rsidRDefault="0058226A" w:rsidP="000733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14:paraId="396844E1" w14:textId="77777777" w:rsidR="0058226A" w:rsidRPr="00CF7835" w:rsidRDefault="0058226A" w:rsidP="0007339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SKMP Sp. z o.o.</w:t>
            </w:r>
          </w:p>
          <w:p w14:paraId="76937842" w14:textId="77777777" w:rsidR="0058226A" w:rsidRDefault="0058226A" w:rsidP="00AF0EF9">
            <w:pPr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Graniczna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226A">
              <w:rPr>
                <w:rFonts w:ascii="Arial" w:hAnsi="Arial" w:cs="Arial"/>
                <w:sz w:val="24"/>
                <w:szCs w:val="24"/>
              </w:rPr>
              <w:t>258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F0EF9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58226A">
              <w:rPr>
                <w:rFonts w:ascii="Arial" w:hAnsi="Arial" w:cs="Arial"/>
                <w:sz w:val="24"/>
                <w:szCs w:val="24"/>
              </w:rPr>
              <w:t>32-091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226A">
              <w:rPr>
                <w:rFonts w:ascii="Arial" w:hAnsi="Arial" w:cs="Arial"/>
                <w:sz w:val="24"/>
                <w:szCs w:val="24"/>
              </w:rPr>
              <w:t>Michałowice</w:t>
            </w:r>
          </w:p>
          <w:p w14:paraId="2D4ED452" w14:textId="4DC8357E" w:rsidR="00AF0EF9" w:rsidRPr="00CF7835" w:rsidRDefault="00AF0EF9" w:rsidP="00AF0EF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4434095B" w14:textId="77777777" w:rsidR="0058226A" w:rsidRPr="00CF7835" w:rsidRDefault="0058226A" w:rsidP="000733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1 396 788.00 zł</w:t>
            </w:r>
          </w:p>
        </w:tc>
      </w:tr>
      <w:tr w:rsidR="0058226A" w:rsidRPr="00355C9D" w14:paraId="1D7BA192" w14:textId="77777777" w:rsidTr="00AF0EF9">
        <w:tc>
          <w:tcPr>
            <w:tcW w:w="1276" w:type="dxa"/>
            <w:vAlign w:val="center"/>
          </w:tcPr>
          <w:p w14:paraId="13096B76" w14:textId="77777777" w:rsidR="0058226A" w:rsidRPr="00CF7835" w:rsidRDefault="0058226A" w:rsidP="000733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87" w:type="dxa"/>
          </w:tcPr>
          <w:p w14:paraId="6B6C37D3" w14:textId="77777777" w:rsidR="0058226A" w:rsidRPr="00CF7835" w:rsidRDefault="0058226A" w:rsidP="0007339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 xml:space="preserve">Bram-Bud </w:t>
            </w:r>
            <w:proofErr w:type="spellStart"/>
            <w:r w:rsidRPr="0058226A">
              <w:rPr>
                <w:rFonts w:ascii="Arial" w:hAnsi="Arial" w:cs="Arial"/>
                <w:sz w:val="24"/>
                <w:szCs w:val="24"/>
              </w:rPr>
              <w:t>H.Szostek</w:t>
            </w:r>
            <w:proofErr w:type="spellEnd"/>
            <w:r w:rsidRPr="0058226A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58226A">
              <w:rPr>
                <w:rFonts w:ascii="Arial" w:hAnsi="Arial" w:cs="Arial"/>
                <w:sz w:val="24"/>
                <w:szCs w:val="24"/>
              </w:rPr>
              <w:t>R.Calik</w:t>
            </w:r>
            <w:proofErr w:type="spellEnd"/>
            <w:r w:rsidRPr="0058226A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58226A">
              <w:rPr>
                <w:rFonts w:ascii="Arial" w:hAnsi="Arial" w:cs="Arial"/>
                <w:sz w:val="24"/>
                <w:szCs w:val="24"/>
              </w:rPr>
              <w:t>K.Kulig</w:t>
            </w:r>
            <w:proofErr w:type="spellEnd"/>
            <w:r w:rsidRPr="0058226A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14:paraId="55D7EDE9" w14:textId="77777777" w:rsidR="0058226A" w:rsidRDefault="0058226A" w:rsidP="00AF0EF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8226A">
              <w:rPr>
                <w:rFonts w:ascii="Arial" w:hAnsi="Arial" w:cs="Arial"/>
                <w:sz w:val="24"/>
                <w:szCs w:val="24"/>
              </w:rPr>
              <w:t>Jagielnia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226A">
              <w:rPr>
                <w:rFonts w:ascii="Arial" w:hAnsi="Arial" w:cs="Arial"/>
                <w:sz w:val="24"/>
                <w:szCs w:val="24"/>
              </w:rPr>
              <w:t>8</w:t>
            </w:r>
            <w:r w:rsidR="00AF0EF9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58226A">
              <w:rPr>
                <w:rFonts w:ascii="Arial" w:hAnsi="Arial" w:cs="Arial"/>
                <w:sz w:val="24"/>
                <w:szCs w:val="24"/>
              </w:rPr>
              <w:t>32-050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226A">
              <w:rPr>
                <w:rFonts w:ascii="Arial" w:hAnsi="Arial" w:cs="Arial"/>
                <w:sz w:val="24"/>
                <w:szCs w:val="24"/>
              </w:rPr>
              <w:t>Skawina</w:t>
            </w:r>
          </w:p>
          <w:p w14:paraId="5DCB4AED" w14:textId="7451DB8A" w:rsidR="00AF0EF9" w:rsidRPr="00CF7835" w:rsidRDefault="00AF0EF9" w:rsidP="00AF0EF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5B065870" w14:textId="77777777" w:rsidR="0058226A" w:rsidRPr="00CF7835" w:rsidRDefault="0058226A" w:rsidP="000733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1 562 100.00 zł</w:t>
            </w:r>
          </w:p>
        </w:tc>
      </w:tr>
      <w:tr w:rsidR="0058226A" w:rsidRPr="00355C9D" w14:paraId="08345DF4" w14:textId="77777777" w:rsidTr="00AF0EF9">
        <w:tc>
          <w:tcPr>
            <w:tcW w:w="1276" w:type="dxa"/>
            <w:vAlign w:val="center"/>
          </w:tcPr>
          <w:p w14:paraId="2AF2328F" w14:textId="77777777" w:rsidR="0058226A" w:rsidRPr="00CF7835" w:rsidRDefault="0058226A" w:rsidP="000733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87" w:type="dxa"/>
          </w:tcPr>
          <w:p w14:paraId="288A6D98" w14:textId="77777777" w:rsidR="0058226A" w:rsidRPr="00CF7835" w:rsidRDefault="0058226A" w:rsidP="0007339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EMPERBUD Sp. z o.o.</w:t>
            </w:r>
          </w:p>
          <w:p w14:paraId="3797BE43" w14:textId="77777777" w:rsidR="0058226A" w:rsidRDefault="0058226A" w:rsidP="00AF0EF9">
            <w:pPr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Łęki 70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226A">
              <w:rPr>
                <w:rFonts w:ascii="Arial" w:hAnsi="Arial" w:cs="Arial"/>
                <w:sz w:val="24"/>
                <w:szCs w:val="24"/>
              </w:rPr>
              <w:t>Łęki 70</w:t>
            </w:r>
            <w:r w:rsidR="00AF0EF9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58226A">
              <w:rPr>
                <w:rFonts w:ascii="Arial" w:hAnsi="Arial" w:cs="Arial"/>
                <w:sz w:val="24"/>
                <w:szCs w:val="24"/>
              </w:rPr>
              <w:t>33-314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226A">
              <w:rPr>
                <w:rFonts w:ascii="Arial" w:hAnsi="Arial" w:cs="Arial"/>
                <w:sz w:val="24"/>
                <w:szCs w:val="24"/>
              </w:rPr>
              <w:t>Łęki</w:t>
            </w:r>
          </w:p>
          <w:p w14:paraId="18D8DC9A" w14:textId="54609A01" w:rsidR="00AF0EF9" w:rsidRPr="00CF7835" w:rsidRDefault="00AF0EF9" w:rsidP="00AF0EF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5293B931" w14:textId="77777777" w:rsidR="0058226A" w:rsidRPr="00CF7835" w:rsidRDefault="0058226A" w:rsidP="000733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1 231 449.70 zł</w:t>
            </w:r>
          </w:p>
        </w:tc>
      </w:tr>
      <w:tr w:rsidR="0058226A" w:rsidRPr="00355C9D" w14:paraId="4A233C7E" w14:textId="77777777" w:rsidTr="00AF0EF9">
        <w:tc>
          <w:tcPr>
            <w:tcW w:w="1276" w:type="dxa"/>
            <w:vAlign w:val="center"/>
          </w:tcPr>
          <w:p w14:paraId="5C050240" w14:textId="77777777" w:rsidR="0058226A" w:rsidRPr="00CF7835" w:rsidRDefault="0058226A" w:rsidP="000733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387" w:type="dxa"/>
          </w:tcPr>
          <w:p w14:paraId="47343C53" w14:textId="77777777" w:rsidR="0058226A" w:rsidRPr="00CF7835" w:rsidRDefault="0058226A" w:rsidP="0007339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KTE Spółka z ograniczoną odpowiedzialnością</w:t>
            </w:r>
          </w:p>
          <w:p w14:paraId="19E78133" w14:textId="77777777" w:rsidR="0058226A" w:rsidRDefault="0058226A" w:rsidP="00AF0EF9">
            <w:pPr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Tyniecka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226A">
              <w:rPr>
                <w:rFonts w:ascii="Arial" w:hAnsi="Arial" w:cs="Arial"/>
                <w:sz w:val="24"/>
                <w:szCs w:val="24"/>
              </w:rPr>
              <w:t>118K/2</w:t>
            </w:r>
            <w:r w:rsidR="00AF0EF9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58226A">
              <w:rPr>
                <w:rFonts w:ascii="Arial" w:hAnsi="Arial" w:cs="Arial"/>
                <w:sz w:val="24"/>
                <w:szCs w:val="24"/>
              </w:rPr>
              <w:t>30-376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226A">
              <w:rPr>
                <w:rFonts w:ascii="Arial" w:hAnsi="Arial" w:cs="Arial"/>
                <w:sz w:val="24"/>
                <w:szCs w:val="24"/>
              </w:rPr>
              <w:t>Kraków</w:t>
            </w:r>
          </w:p>
          <w:p w14:paraId="6E067FC8" w14:textId="0D556E7C" w:rsidR="00AF0EF9" w:rsidRPr="00CF7835" w:rsidRDefault="00AF0EF9" w:rsidP="00AF0EF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0A6119B0" w14:textId="77777777" w:rsidR="0058226A" w:rsidRPr="00CF7835" w:rsidRDefault="0058226A" w:rsidP="000733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2 521 500.00 zł</w:t>
            </w:r>
          </w:p>
        </w:tc>
      </w:tr>
      <w:tr w:rsidR="0058226A" w:rsidRPr="00355C9D" w14:paraId="4AE623F0" w14:textId="77777777" w:rsidTr="00AF0EF9">
        <w:tc>
          <w:tcPr>
            <w:tcW w:w="1276" w:type="dxa"/>
            <w:vAlign w:val="center"/>
          </w:tcPr>
          <w:p w14:paraId="44D49985" w14:textId="77777777" w:rsidR="0058226A" w:rsidRPr="00CF7835" w:rsidRDefault="0058226A" w:rsidP="000733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387" w:type="dxa"/>
          </w:tcPr>
          <w:p w14:paraId="2B1264CD" w14:textId="77777777" w:rsidR="0058226A" w:rsidRPr="00CF7835" w:rsidRDefault="0058226A" w:rsidP="0007339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VOLTEL INSTALACJE Sp. z o. o.</w:t>
            </w:r>
          </w:p>
          <w:p w14:paraId="0B210A1F" w14:textId="77777777" w:rsidR="0058226A" w:rsidRDefault="0058226A" w:rsidP="00AF0EF9">
            <w:pPr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ul. Prądnicka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226A">
              <w:rPr>
                <w:rFonts w:ascii="Arial" w:hAnsi="Arial" w:cs="Arial"/>
                <w:sz w:val="24"/>
                <w:szCs w:val="24"/>
              </w:rPr>
              <w:t>63</w:t>
            </w:r>
            <w:r w:rsidR="00AF0EF9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58226A">
              <w:rPr>
                <w:rFonts w:ascii="Arial" w:hAnsi="Arial" w:cs="Arial"/>
                <w:sz w:val="24"/>
                <w:szCs w:val="24"/>
              </w:rPr>
              <w:t>31-202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226A">
              <w:rPr>
                <w:rFonts w:ascii="Arial" w:hAnsi="Arial" w:cs="Arial"/>
                <w:sz w:val="24"/>
                <w:szCs w:val="24"/>
              </w:rPr>
              <w:t>Kraków</w:t>
            </w:r>
          </w:p>
          <w:p w14:paraId="6EEC6A20" w14:textId="468E82FB" w:rsidR="00AF0EF9" w:rsidRPr="00CF7835" w:rsidRDefault="00AF0EF9" w:rsidP="00AF0EF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7EB04223" w14:textId="77777777" w:rsidR="0058226A" w:rsidRPr="00CF7835" w:rsidRDefault="0058226A" w:rsidP="000733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1 629 750.00 zł</w:t>
            </w:r>
          </w:p>
        </w:tc>
      </w:tr>
      <w:tr w:rsidR="0058226A" w:rsidRPr="00355C9D" w14:paraId="10F13F43" w14:textId="77777777" w:rsidTr="00AF0EF9">
        <w:tc>
          <w:tcPr>
            <w:tcW w:w="1276" w:type="dxa"/>
            <w:vAlign w:val="center"/>
          </w:tcPr>
          <w:p w14:paraId="79FD8553" w14:textId="77777777" w:rsidR="0058226A" w:rsidRPr="00CF7835" w:rsidRDefault="0058226A" w:rsidP="000733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5387" w:type="dxa"/>
          </w:tcPr>
          <w:p w14:paraId="0DF0CAE0" w14:textId="77777777" w:rsidR="0058226A" w:rsidRPr="00CF7835" w:rsidRDefault="0058226A" w:rsidP="0007339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Przedsiębiorstwo Budowlano-Produkcyjne "</w:t>
            </w:r>
            <w:proofErr w:type="spellStart"/>
            <w:r w:rsidRPr="0058226A">
              <w:rPr>
                <w:rFonts w:ascii="Arial" w:hAnsi="Arial" w:cs="Arial"/>
                <w:sz w:val="24"/>
                <w:szCs w:val="24"/>
              </w:rPr>
              <w:t>Łęgprzem</w:t>
            </w:r>
            <w:proofErr w:type="spellEnd"/>
            <w:r w:rsidRPr="0058226A">
              <w:rPr>
                <w:rFonts w:ascii="Arial" w:hAnsi="Arial" w:cs="Arial"/>
                <w:sz w:val="24"/>
                <w:szCs w:val="24"/>
              </w:rPr>
              <w:t>" Sp. z o.o.</w:t>
            </w:r>
          </w:p>
          <w:p w14:paraId="4A2108A2" w14:textId="77777777" w:rsidR="0058226A" w:rsidRDefault="0058226A" w:rsidP="00AF0EF9">
            <w:pPr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Ciepłownicza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226A">
              <w:rPr>
                <w:rFonts w:ascii="Arial" w:hAnsi="Arial" w:cs="Arial"/>
                <w:sz w:val="24"/>
                <w:szCs w:val="24"/>
              </w:rPr>
              <w:t>20</w:t>
            </w:r>
            <w:r w:rsidR="00AF0EF9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58226A">
              <w:rPr>
                <w:rFonts w:ascii="Arial" w:hAnsi="Arial" w:cs="Arial"/>
                <w:sz w:val="24"/>
                <w:szCs w:val="24"/>
              </w:rPr>
              <w:t>31-574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226A">
              <w:rPr>
                <w:rFonts w:ascii="Arial" w:hAnsi="Arial" w:cs="Arial"/>
                <w:sz w:val="24"/>
                <w:szCs w:val="24"/>
              </w:rPr>
              <w:t>Kraków</w:t>
            </w:r>
          </w:p>
          <w:p w14:paraId="4575D42E" w14:textId="254D8735" w:rsidR="00AF0EF9" w:rsidRPr="00CF7835" w:rsidRDefault="00AF0EF9" w:rsidP="00AF0EF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5459B7E9" w14:textId="77777777" w:rsidR="0058226A" w:rsidRPr="00CF7835" w:rsidRDefault="0058226A" w:rsidP="000733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2 433 362.74 zł</w:t>
            </w:r>
          </w:p>
        </w:tc>
      </w:tr>
      <w:tr w:rsidR="0058226A" w:rsidRPr="00355C9D" w14:paraId="3124BAE5" w14:textId="77777777" w:rsidTr="00AF0EF9">
        <w:tc>
          <w:tcPr>
            <w:tcW w:w="1276" w:type="dxa"/>
            <w:vAlign w:val="center"/>
          </w:tcPr>
          <w:p w14:paraId="1214AA1C" w14:textId="77777777" w:rsidR="0058226A" w:rsidRPr="00CF7835" w:rsidRDefault="0058226A" w:rsidP="000733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5387" w:type="dxa"/>
          </w:tcPr>
          <w:p w14:paraId="3DCEB390" w14:textId="77777777" w:rsidR="0058226A" w:rsidRPr="00CF7835" w:rsidRDefault="0058226A" w:rsidP="0007339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AGA-</w:t>
            </w:r>
            <w:proofErr w:type="spellStart"/>
            <w:r w:rsidRPr="0058226A">
              <w:rPr>
                <w:rFonts w:ascii="Arial" w:hAnsi="Arial" w:cs="Arial"/>
                <w:sz w:val="24"/>
                <w:szCs w:val="24"/>
              </w:rPr>
              <w:t>Bauservice</w:t>
            </w:r>
            <w:proofErr w:type="spellEnd"/>
            <w:r w:rsidRPr="0058226A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37F06057" w14:textId="77777777" w:rsidR="0058226A" w:rsidRDefault="0058226A" w:rsidP="00AF0EF9">
            <w:pPr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Żabiniec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226A">
              <w:rPr>
                <w:rFonts w:ascii="Arial" w:hAnsi="Arial" w:cs="Arial"/>
                <w:sz w:val="24"/>
                <w:szCs w:val="24"/>
              </w:rPr>
              <w:t>35</w:t>
            </w:r>
            <w:r w:rsidR="00AF0EF9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58226A">
              <w:rPr>
                <w:rFonts w:ascii="Arial" w:hAnsi="Arial" w:cs="Arial"/>
                <w:sz w:val="24"/>
                <w:szCs w:val="24"/>
              </w:rPr>
              <w:t>31-215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226A">
              <w:rPr>
                <w:rFonts w:ascii="Arial" w:hAnsi="Arial" w:cs="Arial"/>
                <w:sz w:val="24"/>
                <w:szCs w:val="24"/>
              </w:rPr>
              <w:t>Kraków</w:t>
            </w:r>
          </w:p>
          <w:p w14:paraId="3F7180D3" w14:textId="622D0661" w:rsidR="00AF0EF9" w:rsidRPr="00CF7835" w:rsidRDefault="00AF0EF9" w:rsidP="00AF0EF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00680216" w14:textId="77777777" w:rsidR="0058226A" w:rsidRPr="00CF7835" w:rsidRDefault="0058226A" w:rsidP="000733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1 353 000.00 zł</w:t>
            </w:r>
          </w:p>
        </w:tc>
      </w:tr>
      <w:tr w:rsidR="0058226A" w:rsidRPr="00355C9D" w14:paraId="53E4D8A3" w14:textId="77777777" w:rsidTr="00AF0EF9">
        <w:tc>
          <w:tcPr>
            <w:tcW w:w="1276" w:type="dxa"/>
            <w:vAlign w:val="center"/>
          </w:tcPr>
          <w:p w14:paraId="69229FCF" w14:textId="77777777" w:rsidR="0058226A" w:rsidRPr="00CF7835" w:rsidRDefault="0058226A" w:rsidP="000733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5387" w:type="dxa"/>
          </w:tcPr>
          <w:p w14:paraId="7059AE66" w14:textId="77777777" w:rsidR="0058226A" w:rsidRPr="00CF7835" w:rsidRDefault="0058226A" w:rsidP="0007339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Spółdzielnia Rzemieślnicza BUDMET</w:t>
            </w:r>
          </w:p>
          <w:p w14:paraId="6D8480E1" w14:textId="77777777" w:rsidR="0058226A" w:rsidRDefault="0058226A" w:rsidP="00AF0EF9">
            <w:pPr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os. Szkolne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226A">
              <w:rPr>
                <w:rFonts w:ascii="Arial" w:hAnsi="Arial" w:cs="Arial"/>
                <w:sz w:val="24"/>
                <w:szCs w:val="24"/>
              </w:rPr>
              <w:t>3/-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F0EF9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58226A">
              <w:rPr>
                <w:rFonts w:ascii="Arial" w:hAnsi="Arial" w:cs="Arial"/>
                <w:sz w:val="24"/>
                <w:szCs w:val="24"/>
              </w:rPr>
              <w:t>31-975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226A">
              <w:rPr>
                <w:rFonts w:ascii="Arial" w:hAnsi="Arial" w:cs="Arial"/>
                <w:sz w:val="24"/>
                <w:szCs w:val="24"/>
              </w:rPr>
              <w:t>Kraków</w:t>
            </w:r>
          </w:p>
          <w:p w14:paraId="63AE68C2" w14:textId="3717558E" w:rsidR="00AF0EF9" w:rsidRPr="00CF7835" w:rsidRDefault="00AF0EF9" w:rsidP="00AF0EF9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14:paraId="34F5C720" w14:textId="77777777" w:rsidR="0058226A" w:rsidRPr="00CF7835" w:rsidRDefault="0058226A" w:rsidP="000733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226A">
              <w:rPr>
                <w:rFonts w:ascii="Arial" w:hAnsi="Arial" w:cs="Arial"/>
                <w:sz w:val="24"/>
                <w:szCs w:val="24"/>
              </w:rPr>
              <w:t>1 947 800.00 zł</w:t>
            </w:r>
          </w:p>
        </w:tc>
      </w:tr>
    </w:tbl>
    <w:p w14:paraId="0D57C008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7A6EAC13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02CC4573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7190F9A8" w14:textId="2152FE3B" w:rsidR="00C236D3" w:rsidRDefault="0058226A" w:rsidP="00173B20">
      <w:pPr>
        <w:jc w:val="right"/>
      </w:pPr>
      <w:r w:rsidRPr="0058226A">
        <w:rPr>
          <w:rFonts w:ascii="Arial" w:hAnsi="Arial" w:cs="Arial"/>
          <w:sz w:val="24"/>
          <w:szCs w:val="24"/>
        </w:rPr>
        <w:t xml:space="preserve">  </w:t>
      </w: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059DB7" w14:textId="77777777" w:rsidR="00040EE6" w:rsidRDefault="00040EE6">
      <w:r>
        <w:separator/>
      </w:r>
    </w:p>
  </w:endnote>
  <w:endnote w:type="continuationSeparator" w:id="0">
    <w:p w14:paraId="3B0EC0E6" w14:textId="77777777" w:rsidR="00040EE6" w:rsidRDefault="00040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5C29C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BC3E8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6C190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13C6215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E0C9676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0D2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49332F" w14:textId="77777777" w:rsidR="009F189D" w:rsidRDefault="009F189D">
    <w:pPr>
      <w:pStyle w:val="Stopka"/>
      <w:tabs>
        <w:tab w:val="clear" w:pos="4536"/>
      </w:tabs>
      <w:jc w:val="center"/>
    </w:pPr>
  </w:p>
  <w:p w14:paraId="2B3D7DB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940E1A" w14:textId="77777777" w:rsidR="00040EE6" w:rsidRDefault="00040EE6">
      <w:r>
        <w:separator/>
      </w:r>
    </w:p>
  </w:footnote>
  <w:footnote w:type="continuationSeparator" w:id="0">
    <w:p w14:paraId="07C6C0A0" w14:textId="77777777" w:rsidR="00040EE6" w:rsidRDefault="00040E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15112" w14:textId="77777777" w:rsidR="0058226A" w:rsidRDefault="005822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9F41E" w14:textId="77777777" w:rsidR="0058226A" w:rsidRDefault="005822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B0F10" w14:textId="77777777" w:rsidR="0058226A" w:rsidRDefault="005822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0EE6"/>
    <w:rsid w:val="00007727"/>
    <w:rsid w:val="00017720"/>
    <w:rsid w:val="00035488"/>
    <w:rsid w:val="00040EE6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8226A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F0EF9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EEC175"/>
  <w15:chartTrackingRefBased/>
  <w15:docId w15:val="{1CA8603B-D5F3-48D1-80BD-CB928DD61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230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cp:lastPrinted>2026-04-09T08:25:00Z</cp:lastPrinted>
  <dcterms:created xsi:type="dcterms:W3CDTF">2026-04-09T08:23:00Z</dcterms:created>
  <dcterms:modified xsi:type="dcterms:W3CDTF">2026-04-09T08:29:00Z</dcterms:modified>
</cp:coreProperties>
</file>