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3379A1E" w14:textId="5A8E927C" w:rsidR="00B36EDA" w:rsidRPr="0031006E" w:rsidRDefault="00421FFC" w:rsidP="00B36EDA">
      <w:pPr>
        <w:spacing w:after="600"/>
        <w:jc w:val="right"/>
      </w:pPr>
      <w:bookmarkStart w:id="0" w:name="_Hlk53520193"/>
      <w:r w:rsidRPr="0031006E">
        <w:t>Kraków</w:t>
      </w:r>
      <w:r w:rsidR="00B36EDA" w:rsidRPr="0031006E">
        <w:t xml:space="preserve"> dnia: </w:t>
      </w:r>
      <w:r w:rsidR="00C05E65">
        <w:t>08.04.2026</w:t>
      </w:r>
    </w:p>
    <w:p w14:paraId="07202161" w14:textId="77777777" w:rsidR="00421FFC" w:rsidRPr="0031006E" w:rsidRDefault="00421FFC" w:rsidP="00B36EDA">
      <w:pPr>
        <w:spacing w:line="360" w:lineRule="auto"/>
        <w:ind w:right="3969"/>
        <w:rPr>
          <w:b/>
          <w:bCs/>
        </w:rPr>
      </w:pPr>
      <w:r w:rsidRPr="0031006E">
        <w:rPr>
          <w:b/>
          <w:bCs/>
        </w:rPr>
        <w:t>Szpital Miejski Specjalistyczny</w:t>
      </w:r>
    </w:p>
    <w:p w14:paraId="76AD4DB8" w14:textId="77777777" w:rsidR="00421FFC" w:rsidRPr="0031006E" w:rsidRDefault="00421FFC" w:rsidP="00B36EDA">
      <w:pPr>
        <w:spacing w:line="360" w:lineRule="auto"/>
        <w:ind w:right="3969"/>
        <w:rPr>
          <w:b/>
          <w:bCs/>
        </w:rPr>
      </w:pPr>
      <w:r w:rsidRPr="0031006E">
        <w:rPr>
          <w:b/>
          <w:bCs/>
        </w:rPr>
        <w:t>im. Gabriela Narutowicza w Krakowie</w:t>
      </w:r>
    </w:p>
    <w:p w14:paraId="10DE85CD" w14:textId="77777777" w:rsidR="00B36EDA" w:rsidRPr="0031006E" w:rsidRDefault="00421FFC" w:rsidP="00B36EDA">
      <w:pPr>
        <w:spacing w:line="360" w:lineRule="auto"/>
        <w:ind w:right="3969"/>
      </w:pPr>
      <w:r w:rsidRPr="0031006E">
        <w:t>ul. Prądnicka</w:t>
      </w:r>
      <w:r w:rsidR="00B36EDA" w:rsidRPr="0031006E">
        <w:t xml:space="preserve"> </w:t>
      </w:r>
      <w:r w:rsidRPr="0031006E">
        <w:t>35-37</w:t>
      </w:r>
    </w:p>
    <w:p w14:paraId="43BFD560" w14:textId="77777777" w:rsidR="00B36EDA" w:rsidRPr="0031006E" w:rsidRDefault="00421FFC" w:rsidP="00B36EDA">
      <w:pPr>
        <w:ind w:right="3969"/>
      </w:pPr>
      <w:r w:rsidRPr="0031006E">
        <w:t>31-202</w:t>
      </w:r>
      <w:r w:rsidR="00B36EDA" w:rsidRPr="0031006E">
        <w:t xml:space="preserve"> </w:t>
      </w:r>
      <w:r w:rsidRPr="0031006E">
        <w:t>Kraków</w:t>
      </w:r>
    </w:p>
    <w:p w14:paraId="4800E673" w14:textId="77777777" w:rsidR="00B36EDA" w:rsidRPr="0031006E" w:rsidRDefault="00B36EDA" w:rsidP="00B36EDA">
      <w:pPr>
        <w:tabs>
          <w:tab w:val="left" w:pos="708"/>
          <w:tab w:val="center" w:pos="4536"/>
          <w:tab w:val="right" w:pos="9072"/>
        </w:tabs>
        <w:spacing w:after="20"/>
      </w:pPr>
    </w:p>
    <w:tbl>
      <w:tblPr>
        <w:tblW w:w="9923" w:type="dxa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923"/>
      </w:tblGrid>
      <w:tr w:rsidR="00B36EDA" w:rsidRPr="0031006E" w14:paraId="1DBD9E55" w14:textId="77777777" w:rsidTr="00B36EDA">
        <w:tc>
          <w:tcPr>
            <w:tcW w:w="9923" w:type="dxa"/>
            <w:shd w:val="clear" w:color="auto" w:fill="F2F2F2"/>
            <w:hideMark/>
          </w:tcPr>
          <w:p w14:paraId="65959860" w14:textId="512683E0" w:rsidR="00B36EDA" w:rsidRPr="0031006E" w:rsidRDefault="0031006E" w:rsidP="00967BF4">
            <w:pPr>
              <w:keepNext/>
              <w:spacing w:before="240" w:line="360" w:lineRule="auto"/>
              <w:jc w:val="center"/>
              <w:outlineLvl w:val="0"/>
              <w:rPr>
                <w:b/>
                <w:spacing w:val="50"/>
                <w:kern w:val="28"/>
                <w:sz w:val="36"/>
                <w:szCs w:val="36"/>
              </w:rPr>
            </w:pPr>
            <w:r w:rsidRPr="0031006E">
              <w:rPr>
                <w:b/>
                <w:spacing w:val="50"/>
                <w:kern w:val="28"/>
                <w:sz w:val="36"/>
                <w:szCs w:val="36"/>
              </w:rPr>
              <w:t>OGŁOSZENIE</w:t>
            </w:r>
          </w:p>
          <w:p w14:paraId="37038978" w14:textId="77777777" w:rsidR="00B36EDA" w:rsidRPr="0031006E" w:rsidRDefault="00B36EDA" w:rsidP="00967BF4">
            <w:pPr>
              <w:keepNext/>
              <w:spacing w:line="360" w:lineRule="auto"/>
              <w:jc w:val="center"/>
              <w:outlineLvl w:val="0"/>
              <w:rPr>
                <w:b/>
                <w:spacing w:val="50"/>
                <w:kern w:val="28"/>
                <w:sz w:val="32"/>
                <w:szCs w:val="32"/>
              </w:rPr>
            </w:pPr>
            <w:r w:rsidRPr="0031006E">
              <w:rPr>
                <w:b/>
                <w:spacing w:val="50"/>
                <w:kern w:val="28"/>
                <w:sz w:val="32"/>
                <w:szCs w:val="32"/>
              </w:rPr>
              <w:t>O WYBORZE NAJKORZYSTNIEJSZEJ OFERTY</w:t>
            </w:r>
          </w:p>
        </w:tc>
      </w:tr>
    </w:tbl>
    <w:p w14:paraId="0E6FDF46" w14:textId="77777777" w:rsidR="00B36EDA" w:rsidRPr="0031006E" w:rsidRDefault="00B36EDA" w:rsidP="00B36EDA">
      <w:pPr>
        <w:keepNext/>
        <w:spacing w:after="240"/>
        <w:outlineLvl w:val="0"/>
        <w:rPr>
          <w:b/>
        </w:rPr>
      </w:pPr>
    </w:p>
    <w:p w14:paraId="74D54356" w14:textId="77777777" w:rsidR="00B36EDA" w:rsidRPr="0031006E" w:rsidRDefault="00B36EDA" w:rsidP="00B36EDA">
      <w:pPr>
        <w:spacing w:after="120" w:line="360" w:lineRule="auto"/>
        <w:jc w:val="both"/>
        <w:rPr>
          <w:rFonts w:eastAsia="Calibri"/>
          <w:lang w:eastAsia="en-US"/>
        </w:rPr>
      </w:pPr>
      <w:r w:rsidRPr="0031006E">
        <w:rPr>
          <w:rFonts w:eastAsia="Calibri"/>
          <w:lang w:eastAsia="en-US"/>
        </w:rPr>
        <w:t xml:space="preserve">Dotyczy </w:t>
      </w:r>
      <w:r w:rsidRPr="0031006E">
        <w:t>postępowania o udzielenie zamówienia publicznego</w:t>
      </w:r>
      <w:r w:rsidRPr="0031006E">
        <w:rPr>
          <w:rFonts w:eastAsia="Calibri"/>
          <w:lang w:eastAsia="en-US"/>
        </w:rPr>
        <w:t>:</w:t>
      </w:r>
    </w:p>
    <w:tbl>
      <w:tblPr>
        <w:tblW w:w="9923" w:type="dxa"/>
        <w:tblInd w:w="108" w:type="dxa"/>
        <w:tblLook w:val="04A0" w:firstRow="1" w:lastRow="0" w:firstColumn="1" w:lastColumn="0" w:noHBand="0" w:noVBand="1"/>
      </w:tblPr>
      <w:tblGrid>
        <w:gridCol w:w="2269"/>
        <w:gridCol w:w="7654"/>
      </w:tblGrid>
      <w:tr w:rsidR="00B36EDA" w:rsidRPr="0031006E" w14:paraId="7E8508E6" w14:textId="77777777" w:rsidTr="00B36EDA">
        <w:tc>
          <w:tcPr>
            <w:tcW w:w="2269" w:type="dxa"/>
          </w:tcPr>
          <w:p w14:paraId="34854250" w14:textId="77777777" w:rsidR="00B36EDA" w:rsidRPr="0031006E" w:rsidRDefault="00B36EDA" w:rsidP="00967BF4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</w:pPr>
            <w:r w:rsidRPr="0031006E">
              <w:t>Nazwa zamówienia:</w:t>
            </w:r>
          </w:p>
        </w:tc>
        <w:tc>
          <w:tcPr>
            <w:tcW w:w="7654" w:type="dxa"/>
          </w:tcPr>
          <w:p w14:paraId="774DCB81" w14:textId="77777777" w:rsidR="00B36EDA" w:rsidRPr="0031006E" w:rsidRDefault="00421FFC" w:rsidP="00967BF4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</w:rPr>
            </w:pPr>
            <w:r w:rsidRPr="0031006E">
              <w:rPr>
                <w:bCs/>
              </w:rPr>
              <w:t>Zakup i dostawa wyrobów medycznych dla Apteki Szpitala IV</w:t>
            </w:r>
          </w:p>
        </w:tc>
      </w:tr>
      <w:tr w:rsidR="00421FFC" w:rsidRPr="0031006E" w14:paraId="0D9BED60" w14:textId="77777777" w:rsidTr="00126334">
        <w:tc>
          <w:tcPr>
            <w:tcW w:w="2269" w:type="dxa"/>
          </w:tcPr>
          <w:p w14:paraId="50B35544" w14:textId="77777777" w:rsidR="00421FFC" w:rsidRPr="0031006E" w:rsidRDefault="00421FFC" w:rsidP="00126334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</w:pPr>
            <w:r w:rsidRPr="0031006E">
              <w:t>Numer referencyjny:</w:t>
            </w:r>
          </w:p>
        </w:tc>
        <w:tc>
          <w:tcPr>
            <w:tcW w:w="7654" w:type="dxa"/>
          </w:tcPr>
          <w:p w14:paraId="0ADAF955" w14:textId="77777777" w:rsidR="00421FFC" w:rsidRPr="0031006E" w:rsidRDefault="00421FFC" w:rsidP="00126334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</w:rPr>
            </w:pPr>
            <w:r w:rsidRPr="0031006E">
              <w:rPr>
                <w:bCs/>
              </w:rPr>
              <w:t>ZP/53/2025</w:t>
            </w:r>
          </w:p>
        </w:tc>
      </w:tr>
    </w:tbl>
    <w:p w14:paraId="31EE37E5" w14:textId="77777777" w:rsidR="00B36EDA" w:rsidRPr="0031006E" w:rsidRDefault="00B36EDA" w:rsidP="00B36EDA">
      <w:pPr>
        <w:tabs>
          <w:tab w:val="left" w:pos="708"/>
          <w:tab w:val="center" w:pos="4536"/>
          <w:tab w:val="right" w:pos="9072"/>
        </w:tabs>
      </w:pPr>
    </w:p>
    <w:p w14:paraId="3ED5996A" w14:textId="16C36F9D" w:rsidR="0031006E" w:rsidRPr="0031006E" w:rsidRDefault="00B36EDA" w:rsidP="00F05E31">
      <w:pPr>
        <w:pStyle w:val="Nagwek"/>
        <w:tabs>
          <w:tab w:val="left" w:pos="708"/>
        </w:tabs>
        <w:spacing w:after="120" w:line="360" w:lineRule="auto"/>
        <w:ind w:right="-283"/>
        <w:jc w:val="both"/>
      </w:pPr>
      <w:r w:rsidRPr="0031006E">
        <w:t>Zamawiający, działając na podstawie art. 253 ust. 1 pkt. 1 i ust. 2 ustawy z dnia 11 września 2019r. Prawo zamówień publicznych</w:t>
      </w:r>
      <w:r w:rsidR="0031006E" w:rsidRPr="0031006E">
        <w:t xml:space="preserve">, </w:t>
      </w:r>
      <w:r w:rsidRPr="0031006E">
        <w:t>zwanej dalej „ustawą Pzp”, informuje, że w toczącym się postępowaniu o udzielenie zamówienia publicznego, jako najkorzystniejsza wybrana została oferta złożona przez wykonawcę: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923"/>
      </w:tblGrid>
      <w:tr w:rsidR="0031006E" w:rsidRPr="0031006E" w14:paraId="28F01340" w14:textId="77777777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6B5AA4" w14:textId="77777777" w:rsidR="0031006E" w:rsidRPr="0031006E" w:rsidRDefault="0031006E">
            <w:pPr>
              <w:spacing w:before="120" w:after="240"/>
              <w:jc w:val="both"/>
            </w:pPr>
            <w:r w:rsidRPr="0031006E">
              <w:t>PAKIET 2 - OPASKA PODTRZYMUJĄCA PRZYLEPNA</w:t>
            </w:r>
          </w:p>
          <w:p w14:paraId="688104F7" w14:textId="77777777" w:rsidR="0031006E" w:rsidRPr="0031006E" w:rsidRDefault="0031006E">
            <w:pPr>
              <w:spacing w:before="60" w:line="360" w:lineRule="auto"/>
              <w:jc w:val="both"/>
              <w:rPr>
                <w:b/>
              </w:rPr>
            </w:pPr>
            <w:r w:rsidRPr="0031006E">
              <w:rPr>
                <w:b/>
              </w:rPr>
              <w:t>Zarys International Spółka z ograniczoną odpowiedzialnością</w:t>
            </w:r>
          </w:p>
          <w:p w14:paraId="38A86B32" w14:textId="77777777" w:rsidR="0031006E" w:rsidRPr="0031006E" w:rsidRDefault="0031006E">
            <w:pPr>
              <w:spacing w:line="360" w:lineRule="auto"/>
              <w:jc w:val="both"/>
              <w:rPr>
                <w:bCs/>
              </w:rPr>
            </w:pPr>
            <w:r w:rsidRPr="0031006E">
              <w:rPr>
                <w:bCs/>
              </w:rPr>
              <w:t xml:space="preserve">ul. Ziemska 44 </w:t>
            </w:r>
          </w:p>
          <w:p w14:paraId="3025337C" w14:textId="77777777" w:rsidR="0031006E" w:rsidRPr="0031006E" w:rsidRDefault="0031006E">
            <w:pPr>
              <w:spacing w:after="120"/>
              <w:jc w:val="both"/>
              <w:rPr>
                <w:bCs/>
              </w:rPr>
            </w:pPr>
            <w:r w:rsidRPr="0031006E">
              <w:rPr>
                <w:bCs/>
              </w:rPr>
              <w:t>41-803 Zabrze</w:t>
            </w:r>
          </w:p>
          <w:p w14:paraId="1E34D91E" w14:textId="77777777" w:rsidR="0031006E" w:rsidRPr="0031006E" w:rsidRDefault="0031006E">
            <w:pPr>
              <w:spacing w:after="120"/>
              <w:jc w:val="both"/>
              <w:rPr>
                <w:bCs/>
              </w:rPr>
            </w:pPr>
          </w:p>
          <w:p w14:paraId="6C7A08CC" w14:textId="77777777" w:rsidR="0031006E" w:rsidRPr="0031006E" w:rsidRDefault="0031006E">
            <w:pPr>
              <w:spacing w:before="120" w:line="360" w:lineRule="auto"/>
              <w:jc w:val="both"/>
              <w:rPr>
                <w:color w:val="000000"/>
              </w:rPr>
            </w:pPr>
            <w:r w:rsidRPr="0031006E">
              <w:rPr>
                <w:color w:val="000000"/>
                <w:u w:val="single"/>
              </w:rPr>
              <w:t>Uzasadnienie wyboru</w:t>
            </w:r>
            <w:r w:rsidRPr="0031006E">
              <w:rPr>
                <w:color w:val="000000"/>
              </w:rPr>
              <w:t>:</w:t>
            </w:r>
          </w:p>
          <w:p w14:paraId="20B05D18" w14:textId="77777777" w:rsidR="0031006E" w:rsidRPr="0031006E" w:rsidRDefault="0031006E">
            <w:pPr>
              <w:pStyle w:val="Nagwek"/>
              <w:tabs>
                <w:tab w:val="left" w:pos="708"/>
              </w:tabs>
              <w:spacing w:after="60" w:line="360" w:lineRule="auto"/>
              <w:jc w:val="both"/>
            </w:pPr>
            <w:r w:rsidRPr="0031006E">
              <w:t>Najkorzystniejsza złożona oferta, spełnia wymagania Zamawiającego.</w:t>
            </w:r>
          </w:p>
        </w:tc>
      </w:tr>
      <w:tr w:rsidR="0031006E" w:rsidRPr="0031006E" w14:paraId="31DCF221" w14:textId="77777777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1F3433" w14:textId="77777777" w:rsidR="0031006E" w:rsidRPr="0031006E" w:rsidRDefault="0031006E">
            <w:pPr>
              <w:spacing w:before="120" w:after="240"/>
              <w:jc w:val="both"/>
            </w:pPr>
            <w:r w:rsidRPr="0031006E">
              <w:t>PAKIET 3 - SIATKI DO PRZEPUKLIN</w:t>
            </w:r>
          </w:p>
          <w:p w14:paraId="512259F9" w14:textId="77777777" w:rsidR="0031006E" w:rsidRPr="0031006E" w:rsidRDefault="0031006E">
            <w:pPr>
              <w:spacing w:before="60" w:line="360" w:lineRule="auto"/>
              <w:jc w:val="both"/>
              <w:rPr>
                <w:b/>
              </w:rPr>
            </w:pPr>
            <w:r w:rsidRPr="0031006E">
              <w:rPr>
                <w:b/>
              </w:rPr>
              <w:t>Becton Dickinson Polska Sp. z o.o.</w:t>
            </w:r>
          </w:p>
          <w:p w14:paraId="2DE2904E" w14:textId="77777777" w:rsidR="0031006E" w:rsidRPr="0031006E" w:rsidRDefault="0031006E">
            <w:pPr>
              <w:spacing w:line="360" w:lineRule="auto"/>
              <w:jc w:val="both"/>
              <w:rPr>
                <w:bCs/>
              </w:rPr>
            </w:pPr>
            <w:r w:rsidRPr="0031006E">
              <w:rPr>
                <w:bCs/>
              </w:rPr>
              <w:t xml:space="preserve">ul. Osmańska 14 </w:t>
            </w:r>
          </w:p>
          <w:p w14:paraId="67C6DAEC" w14:textId="77777777" w:rsidR="0031006E" w:rsidRPr="0031006E" w:rsidRDefault="0031006E">
            <w:pPr>
              <w:spacing w:line="360" w:lineRule="auto"/>
              <w:jc w:val="both"/>
              <w:rPr>
                <w:bCs/>
              </w:rPr>
            </w:pPr>
            <w:r w:rsidRPr="0031006E">
              <w:rPr>
                <w:bCs/>
              </w:rPr>
              <w:t>02-823 Warszawa</w:t>
            </w:r>
          </w:p>
          <w:p w14:paraId="52C980BA" w14:textId="77777777" w:rsidR="0031006E" w:rsidRPr="0031006E" w:rsidRDefault="0031006E">
            <w:pPr>
              <w:spacing w:line="360" w:lineRule="auto"/>
              <w:jc w:val="both"/>
              <w:rPr>
                <w:color w:val="000000"/>
                <w:u w:val="single"/>
              </w:rPr>
            </w:pPr>
          </w:p>
          <w:p w14:paraId="175C361E" w14:textId="77777777" w:rsidR="0031006E" w:rsidRPr="0031006E" w:rsidRDefault="0031006E">
            <w:pPr>
              <w:spacing w:line="360" w:lineRule="auto"/>
              <w:jc w:val="both"/>
              <w:rPr>
                <w:color w:val="000000"/>
              </w:rPr>
            </w:pPr>
            <w:r w:rsidRPr="0031006E">
              <w:rPr>
                <w:color w:val="000000"/>
                <w:u w:val="single"/>
              </w:rPr>
              <w:t>Uzasadnienie wyboru</w:t>
            </w:r>
            <w:r w:rsidRPr="0031006E">
              <w:rPr>
                <w:color w:val="000000"/>
              </w:rPr>
              <w:t>:</w:t>
            </w:r>
          </w:p>
          <w:p w14:paraId="4794C882" w14:textId="77777777" w:rsidR="0031006E" w:rsidRPr="0031006E" w:rsidRDefault="0031006E">
            <w:pPr>
              <w:pStyle w:val="Nagwek"/>
              <w:tabs>
                <w:tab w:val="left" w:pos="708"/>
              </w:tabs>
              <w:spacing w:after="60" w:line="360" w:lineRule="auto"/>
              <w:jc w:val="both"/>
            </w:pPr>
            <w:r w:rsidRPr="0031006E">
              <w:t>Jedyna złożona oferta, spełnia wymagania SWZ.</w:t>
            </w:r>
          </w:p>
        </w:tc>
      </w:tr>
      <w:tr w:rsidR="0031006E" w:rsidRPr="0031006E" w14:paraId="67C685E9" w14:textId="77777777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4199BC" w14:textId="77777777" w:rsidR="0031006E" w:rsidRPr="0031006E" w:rsidRDefault="0031006E">
            <w:pPr>
              <w:spacing w:before="120" w:after="240"/>
              <w:jc w:val="both"/>
            </w:pPr>
            <w:r w:rsidRPr="0031006E">
              <w:lastRenderedPageBreak/>
              <w:t>PAKIET 5 - STRZYKAWKA 3 ml</w:t>
            </w:r>
          </w:p>
          <w:p w14:paraId="63B3682F" w14:textId="77777777" w:rsidR="0031006E" w:rsidRPr="0031006E" w:rsidRDefault="0031006E">
            <w:pPr>
              <w:spacing w:before="60" w:line="360" w:lineRule="auto"/>
              <w:jc w:val="both"/>
              <w:rPr>
                <w:b/>
              </w:rPr>
            </w:pPr>
            <w:r w:rsidRPr="0031006E">
              <w:rPr>
                <w:b/>
              </w:rPr>
              <w:t>Bialmed Sp. z o.o.</w:t>
            </w:r>
          </w:p>
          <w:p w14:paraId="74B0B753" w14:textId="77777777" w:rsidR="0031006E" w:rsidRPr="0031006E" w:rsidRDefault="0031006E">
            <w:pPr>
              <w:spacing w:line="360" w:lineRule="auto"/>
              <w:jc w:val="both"/>
              <w:rPr>
                <w:bCs/>
              </w:rPr>
            </w:pPr>
            <w:r w:rsidRPr="0031006E">
              <w:rPr>
                <w:bCs/>
              </w:rPr>
              <w:t xml:space="preserve">ul. Kazimierzowska 46/48/35 </w:t>
            </w:r>
          </w:p>
          <w:p w14:paraId="3A75ECB4" w14:textId="77777777" w:rsidR="0031006E" w:rsidRPr="0031006E" w:rsidRDefault="0031006E">
            <w:pPr>
              <w:spacing w:line="360" w:lineRule="auto"/>
              <w:jc w:val="both"/>
              <w:rPr>
                <w:bCs/>
              </w:rPr>
            </w:pPr>
            <w:r w:rsidRPr="0031006E">
              <w:rPr>
                <w:bCs/>
              </w:rPr>
              <w:t>02-546 Warszawa</w:t>
            </w:r>
          </w:p>
          <w:p w14:paraId="5906917A" w14:textId="77777777" w:rsidR="0031006E" w:rsidRPr="0031006E" w:rsidRDefault="0031006E">
            <w:pPr>
              <w:spacing w:line="360" w:lineRule="auto"/>
              <w:jc w:val="both"/>
            </w:pPr>
          </w:p>
          <w:p w14:paraId="6C07D839" w14:textId="77777777" w:rsidR="0031006E" w:rsidRPr="0031006E" w:rsidRDefault="0031006E">
            <w:pPr>
              <w:spacing w:line="360" w:lineRule="auto"/>
              <w:jc w:val="both"/>
              <w:rPr>
                <w:color w:val="000000"/>
              </w:rPr>
            </w:pPr>
            <w:r w:rsidRPr="0031006E">
              <w:rPr>
                <w:color w:val="000000"/>
                <w:u w:val="single"/>
              </w:rPr>
              <w:t>Uzasadnienie wyboru</w:t>
            </w:r>
            <w:r w:rsidRPr="0031006E">
              <w:rPr>
                <w:color w:val="000000"/>
              </w:rPr>
              <w:t>:</w:t>
            </w:r>
          </w:p>
          <w:p w14:paraId="03FEF9EC" w14:textId="77777777" w:rsidR="0031006E" w:rsidRPr="0031006E" w:rsidRDefault="0031006E">
            <w:pPr>
              <w:pStyle w:val="Nagwek"/>
              <w:tabs>
                <w:tab w:val="left" w:pos="708"/>
              </w:tabs>
              <w:spacing w:after="60" w:line="360" w:lineRule="auto"/>
              <w:jc w:val="both"/>
            </w:pPr>
            <w:r w:rsidRPr="0031006E">
              <w:t>Najkorzystniejsza złozona oferta, spełnia wymagania Zamawiającego.</w:t>
            </w:r>
          </w:p>
        </w:tc>
      </w:tr>
      <w:tr w:rsidR="0031006E" w:rsidRPr="0031006E" w14:paraId="04752533" w14:textId="77777777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0C17CE" w14:textId="77777777" w:rsidR="0031006E" w:rsidRPr="0031006E" w:rsidRDefault="0031006E">
            <w:pPr>
              <w:spacing w:before="120" w:after="240"/>
              <w:jc w:val="both"/>
            </w:pPr>
            <w:r w:rsidRPr="0031006E">
              <w:t>PAKIET 6 - ZESTAWY DO ZABIEGÓW CIĄGŁYCH NERKOZASTĘPCZYCH</w:t>
            </w:r>
          </w:p>
          <w:p w14:paraId="58FA23B5" w14:textId="77777777" w:rsidR="0031006E" w:rsidRPr="0031006E" w:rsidRDefault="0031006E">
            <w:pPr>
              <w:spacing w:before="60" w:line="360" w:lineRule="auto"/>
              <w:jc w:val="both"/>
              <w:rPr>
                <w:b/>
              </w:rPr>
            </w:pPr>
            <w:r w:rsidRPr="0031006E">
              <w:rPr>
                <w:b/>
              </w:rPr>
              <w:t>Baxter Polska Sp. z o.o.</w:t>
            </w:r>
          </w:p>
          <w:p w14:paraId="0F38C9D9" w14:textId="77777777" w:rsidR="0031006E" w:rsidRPr="0031006E" w:rsidRDefault="0031006E">
            <w:pPr>
              <w:spacing w:line="360" w:lineRule="auto"/>
              <w:jc w:val="both"/>
              <w:rPr>
                <w:bCs/>
              </w:rPr>
            </w:pPr>
            <w:r w:rsidRPr="0031006E">
              <w:rPr>
                <w:bCs/>
              </w:rPr>
              <w:t xml:space="preserve">ul. Kruczkowskiego 8 </w:t>
            </w:r>
          </w:p>
          <w:p w14:paraId="10A43D50" w14:textId="77777777" w:rsidR="0031006E" w:rsidRPr="0031006E" w:rsidRDefault="0031006E">
            <w:pPr>
              <w:spacing w:line="360" w:lineRule="auto"/>
              <w:jc w:val="both"/>
              <w:rPr>
                <w:bCs/>
              </w:rPr>
            </w:pPr>
            <w:r w:rsidRPr="0031006E">
              <w:rPr>
                <w:bCs/>
              </w:rPr>
              <w:t>00-380 Warszawa</w:t>
            </w:r>
          </w:p>
          <w:p w14:paraId="07D0D160" w14:textId="77777777" w:rsidR="0031006E" w:rsidRPr="0031006E" w:rsidRDefault="0031006E">
            <w:pPr>
              <w:spacing w:line="360" w:lineRule="auto"/>
              <w:jc w:val="both"/>
            </w:pPr>
          </w:p>
          <w:p w14:paraId="70FD02E6" w14:textId="77777777" w:rsidR="0031006E" w:rsidRPr="0031006E" w:rsidRDefault="0031006E">
            <w:pPr>
              <w:spacing w:line="360" w:lineRule="auto"/>
              <w:jc w:val="both"/>
              <w:rPr>
                <w:color w:val="000000"/>
              </w:rPr>
            </w:pPr>
            <w:r w:rsidRPr="0031006E">
              <w:rPr>
                <w:color w:val="000000"/>
                <w:u w:val="single"/>
              </w:rPr>
              <w:t>Uzasadnienie wyboru</w:t>
            </w:r>
            <w:r w:rsidRPr="0031006E">
              <w:rPr>
                <w:color w:val="000000"/>
              </w:rPr>
              <w:t>:</w:t>
            </w:r>
          </w:p>
          <w:p w14:paraId="35652625" w14:textId="77777777" w:rsidR="0031006E" w:rsidRPr="0031006E" w:rsidRDefault="0031006E">
            <w:pPr>
              <w:pStyle w:val="Nagwek"/>
              <w:tabs>
                <w:tab w:val="left" w:pos="708"/>
              </w:tabs>
              <w:spacing w:after="60" w:line="360" w:lineRule="auto"/>
              <w:jc w:val="both"/>
            </w:pPr>
            <w:r w:rsidRPr="0031006E">
              <w:t>Jedyna złożona oferta, spełnia wymagania SWZ.</w:t>
            </w:r>
          </w:p>
        </w:tc>
      </w:tr>
      <w:tr w:rsidR="0031006E" w:rsidRPr="0031006E" w14:paraId="46D402B7" w14:textId="77777777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20BB25" w14:textId="77777777" w:rsidR="0031006E" w:rsidRPr="0031006E" w:rsidRDefault="0031006E">
            <w:pPr>
              <w:spacing w:before="120" w:after="240"/>
              <w:jc w:val="both"/>
            </w:pPr>
            <w:r w:rsidRPr="0031006E">
              <w:t>PAKIET 7 - ZESTAW DO OPERACJI UROLOGICZNYCH</w:t>
            </w:r>
          </w:p>
          <w:p w14:paraId="0BB834F7" w14:textId="77777777" w:rsidR="0031006E" w:rsidRPr="0031006E" w:rsidRDefault="0031006E">
            <w:pPr>
              <w:spacing w:before="60" w:line="360" w:lineRule="auto"/>
              <w:jc w:val="both"/>
              <w:rPr>
                <w:b/>
              </w:rPr>
            </w:pPr>
            <w:r w:rsidRPr="0031006E">
              <w:rPr>
                <w:b/>
              </w:rPr>
              <w:t>Paul Hartmann Polska Sp. z o.o.</w:t>
            </w:r>
          </w:p>
          <w:p w14:paraId="34D495E3" w14:textId="77777777" w:rsidR="0031006E" w:rsidRPr="0031006E" w:rsidRDefault="0031006E">
            <w:pPr>
              <w:spacing w:line="360" w:lineRule="auto"/>
              <w:jc w:val="both"/>
              <w:rPr>
                <w:bCs/>
              </w:rPr>
            </w:pPr>
            <w:r w:rsidRPr="0031006E">
              <w:rPr>
                <w:bCs/>
              </w:rPr>
              <w:t xml:space="preserve">ul. Żeromskiego 17 </w:t>
            </w:r>
          </w:p>
          <w:p w14:paraId="5A86FB1B" w14:textId="77777777" w:rsidR="0031006E" w:rsidRPr="0031006E" w:rsidRDefault="0031006E">
            <w:pPr>
              <w:spacing w:after="120"/>
              <w:jc w:val="both"/>
              <w:rPr>
                <w:bCs/>
              </w:rPr>
            </w:pPr>
            <w:r w:rsidRPr="0031006E">
              <w:rPr>
                <w:bCs/>
              </w:rPr>
              <w:t>95-200 Pabianice</w:t>
            </w:r>
          </w:p>
          <w:p w14:paraId="075C2C41" w14:textId="77777777" w:rsidR="0031006E" w:rsidRPr="0031006E" w:rsidRDefault="0031006E">
            <w:pPr>
              <w:spacing w:before="120" w:line="360" w:lineRule="auto"/>
              <w:jc w:val="both"/>
            </w:pPr>
          </w:p>
          <w:p w14:paraId="761A6D3C" w14:textId="77777777" w:rsidR="0031006E" w:rsidRPr="0031006E" w:rsidRDefault="0031006E">
            <w:pPr>
              <w:spacing w:before="120" w:line="360" w:lineRule="auto"/>
              <w:jc w:val="both"/>
              <w:rPr>
                <w:color w:val="000000"/>
              </w:rPr>
            </w:pPr>
            <w:r w:rsidRPr="0031006E">
              <w:rPr>
                <w:color w:val="000000"/>
                <w:u w:val="single"/>
              </w:rPr>
              <w:t>Uzasadnienie wyboru</w:t>
            </w:r>
            <w:r w:rsidRPr="0031006E">
              <w:rPr>
                <w:color w:val="000000"/>
              </w:rPr>
              <w:t>:</w:t>
            </w:r>
          </w:p>
          <w:p w14:paraId="6EDD9CC4" w14:textId="77777777" w:rsidR="0031006E" w:rsidRPr="0031006E" w:rsidRDefault="0031006E">
            <w:pPr>
              <w:pStyle w:val="Nagwek"/>
              <w:tabs>
                <w:tab w:val="left" w:pos="708"/>
              </w:tabs>
              <w:spacing w:after="60" w:line="360" w:lineRule="auto"/>
              <w:jc w:val="both"/>
            </w:pPr>
            <w:r w:rsidRPr="0031006E">
              <w:t>Jedyna złożona oferta spełniająca wymagania SWZ.</w:t>
            </w:r>
          </w:p>
        </w:tc>
      </w:tr>
      <w:tr w:rsidR="0031006E" w:rsidRPr="0031006E" w14:paraId="33253D35" w14:textId="77777777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78F587" w14:textId="77777777" w:rsidR="0031006E" w:rsidRPr="0031006E" w:rsidRDefault="0031006E">
            <w:pPr>
              <w:spacing w:before="120" w:after="240"/>
              <w:jc w:val="both"/>
            </w:pPr>
            <w:r w:rsidRPr="0031006E">
              <w:t>PAKIET 8 - SERWETY</w:t>
            </w:r>
          </w:p>
          <w:p w14:paraId="11702E16" w14:textId="77777777" w:rsidR="0031006E" w:rsidRPr="0031006E" w:rsidRDefault="0031006E">
            <w:pPr>
              <w:spacing w:before="60" w:line="360" w:lineRule="auto"/>
              <w:jc w:val="both"/>
              <w:rPr>
                <w:b/>
              </w:rPr>
            </w:pPr>
            <w:r w:rsidRPr="0031006E">
              <w:rPr>
                <w:b/>
              </w:rPr>
              <w:t>Zarys International Spółka z ograniczoną odpowiedzialnością</w:t>
            </w:r>
          </w:p>
          <w:p w14:paraId="17A4C701" w14:textId="77777777" w:rsidR="0031006E" w:rsidRPr="0031006E" w:rsidRDefault="0031006E">
            <w:pPr>
              <w:spacing w:line="360" w:lineRule="auto"/>
              <w:jc w:val="both"/>
              <w:rPr>
                <w:bCs/>
              </w:rPr>
            </w:pPr>
            <w:r w:rsidRPr="0031006E">
              <w:rPr>
                <w:bCs/>
              </w:rPr>
              <w:t xml:space="preserve">ul. Ziemska 44 </w:t>
            </w:r>
          </w:p>
          <w:p w14:paraId="27733001" w14:textId="77777777" w:rsidR="0031006E" w:rsidRPr="0031006E" w:rsidRDefault="0031006E">
            <w:pPr>
              <w:spacing w:line="360" w:lineRule="auto"/>
              <w:jc w:val="both"/>
              <w:rPr>
                <w:bCs/>
              </w:rPr>
            </w:pPr>
            <w:r w:rsidRPr="0031006E">
              <w:rPr>
                <w:bCs/>
              </w:rPr>
              <w:t>41-803 Zabrze</w:t>
            </w:r>
          </w:p>
          <w:p w14:paraId="09056A83" w14:textId="77777777" w:rsidR="0031006E" w:rsidRPr="0031006E" w:rsidRDefault="0031006E">
            <w:pPr>
              <w:spacing w:line="360" w:lineRule="auto"/>
              <w:jc w:val="both"/>
            </w:pPr>
          </w:p>
          <w:p w14:paraId="2FD3D664" w14:textId="77777777" w:rsidR="0031006E" w:rsidRPr="0031006E" w:rsidRDefault="0031006E">
            <w:pPr>
              <w:spacing w:line="360" w:lineRule="auto"/>
              <w:jc w:val="both"/>
              <w:rPr>
                <w:color w:val="000000"/>
              </w:rPr>
            </w:pPr>
            <w:r w:rsidRPr="0031006E">
              <w:rPr>
                <w:color w:val="000000"/>
                <w:u w:val="single"/>
              </w:rPr>
              <w:t>Uzasadnienie wyboru</w:t>
            </w:r>
            <w:r w:rsidRPr="0031006E">
              <w:rPr>
                <w:color w:val="000000"/>
              </w:rPr>
              <w:t>:</w:t>
            </w:r>
          </w:p>
          <w:p w14:paraId="6CD49A02" w14:textId="77777777" w:rsidR="0031006E" w:rsidRPr="0031006E" w:rsidRDefault="0031006E">
            <w:pPr>
              <w:pStyle w:val="Nagwek"/>
              <w:tabs>
                <w:tab w:val="left" w:pos="708"/>
              </w:tabs>
              <w:spacing w:after="60" w:line="360" w:lineRule="auto"/>
              <w:jc w:val="both"/>
            </w:pPr>
            <w:r w:rsidRPr="0031006E">
              <w:t>Najkorzystniejsza złożona oferta, spełnia wymagania Zamawiającego.</w:t>
            </w:r>
          </w:p>
        </w:tc>
      </w:tr>
      <w:tr w:rsidR="0031006E" w:rsidRPr="0031006E" w14:paraId="07F582C2" w14:textId="77777777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A9E51C" w14:textId="77777777" w:rsidR="0031006E" w:rsidRPr="0031006E" w:rsidRDefault="0031006E">
            <w:pPr>
              <w:spacing w:before="120" w:after="240"/>
              <w:jc w:val="both"/>
            </w:pPr>
            <w:r w:rsidRPr="0031006E">
              <w:lastRenderedPageBreak/>
              <w:t>PAKIET 9 - ZESTAW DO DOŻYLNEGO WKŁUCIA CENTRALNEGO</w:t>
            </w:r>
          </w:p>
          <w:p w14:paraId="2EC72842" w14:textId="77777777" w:rsidR="0031006E" w:rsidRPr="0031006E" w:rsidRDefault="0031006E">
            <w:pPr>
              <w:spacing w:before="60" w:line="360" w:lineRule="auto"/>
              <w:jc w:val="both"/>
              <w:rPr>
                <w:b/>
              </w:rPr>
            </w:pPr>
            <w:r w:rsidRPr="0031006E">
              <w:rPr>
                <w:b/>
              </w:rPr>
              <w:t>Paul Hartmann Polska Sp. z o.o.</w:t>
            </w:r>
          </w:p>
          <w:p w14:paraId="29603196" w14:textId="77777777" w:rsidR="0031006E" w:rsidRPr="0031006E" w:rsidRDefault="0031006E">
            <w:pPr>
              <w:spacing w:line="360" w:lineRule="auto"/>
              <w:jc w:val="both"/>
              <w:rPr>
                <w:bCs/>
              </w:rPr>
            </w:pPr>
            <w:r w:rsidRPr="0031006E">
              <w:rPr>
                <w:bCs/>
              </w:rPr>
              <w:t xml:space="preserve">ul. Żeromskiego 17 </w:t>
            </w:r>
          </w:p>
          <w:p w14:paraId="6A5B1783" w14:textId="77777777" w:rsidR="0031006E" w:rsidRPr="0031006E" w:rsidRDefault="0031006E">
            <w:pPr>
              <w:spacing w:line="360" w:lineRule="auto"/>
              <w:jc w:val="both"/>
              <w:rPr>
                <w:bCs/>
              </w:rPr>
            </w:pPr>
            <w:r w:rsidRPr="0031006E">
              <w:rPr>
                <w:bCs/>
              </w:rPr>
              <w:t>95-200 Pabianice</w:t>
            </w:r>
          </w:p>
          <w:p w14:paraId="43A1FC7E" w14:textId="77777777" w:rsidR="0031006E" w:rsidRPr="0031006E" w:rsidRDefault="0031006E">
            <w:pPr>
              <w:spacing w:line="360" w:lineRule="auto"/>
              <w:jc w:val="both"/>
            </w:pPr>
          </w:p>
          <w:p w14:paraId="386049F0" w14:textId="77777777" w:rsidR="0031006E" w:rsidRPr="0031006E" w:rsidRDefault="0031006E">
            <w:pPr>
              <w:spacing w:line="360" w:lineRule="auto"/>
              <w:jc w:val="both"/>
              <w:rPr>
                <w:color w:val="000000"/>
              </w:rPr>
            </w:pPr>
            <w:r w:rsidRPr="0031006E">
              <w:rPr>
                <w:color w:val="000000"/>
                <w:u w:val="single"/>
              </w:rPr>
              <w:t>Uzasadnienie wyboru</w:t>
            </w:r>
            <w:r w:rsidRPr="0031006E">
              <w:rPr>
                <w:color w:val="000000"/>
              </w:rPr>
              <w:t>:</w:t>
            </w:r>
          </w:p>
          <w:p w14:paraId="61013FB2" w14:textId="77777777" w:rsidR="0031006E" w:rsidRPr="0031006E" w:rsidRDefault="0031006E">
            <w:pPr>
              <w:pStyle w:val="Nagwek"/>
              <w:tabs>
                <w:tab w:val="left" w:pos="708"/>
              </w:tabs>
              <w:spacing w:after="60" w:line="360" w:lineRule="auto"/>
              <w:jc w:val="both"/>
            </w:pPr>
            <w:r w:rsidRPr="0031006E">
              <w:t>Najkorzystniejsza oferta spełniająca wymagania SWZ.</w:t>
            </w:r>
          </w:p>
        </w:tc>
      </w:tr>
      <w:tr w:rsidR="0031006E" w:rsidRPr="0031006E" w14:paraId="0304F5D1" w14:textId="77777777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A5FFF3" w14:textId="77777777" w:rsidR="0031006E" w:rsidRPr="0031006E" w:rsidRDefault="0031006E">
            <w:pPr>
              <w:spacing w:before="120" w:after="240"/>
              <w:jc w:val="both"/>
            </w:pPr>
            <w:r w:rsidRPr="0031006E">
              <w:t>PAKIET 10 - KORECZKI DO SYSTEMÓW BEZIGŁOWYCH Z PŁYNEM DEZYNFEKCYJNYM</w:t>
            </w:r>
          </w:p>
          <w:p w14:paraId="2B590550" w14:textId="77777777" w:rsidR="0031006E" w:rsidRPr="0031006E" w:rsidRDefault="0031006E">
            <w:pPr>
              <w:spacing w:before="60" w:line="360" w:lineRule="auto"/>
              <w:jc w:val="both"/>
              <w:rPr>
                <w:b/>
              </w:rPr>
            </w:pPr>
            <w:r w:rsidRPr="0031006E">
              <w:rPr>
                <w:b/>
              </w:rPr>
              <w:t>Zarys International Spółka z ograniczoną odpowiedzialnością</w:t>
            </w:r>
          </w:p>
          <w:p w14:paraId="112DA79B" w14:textId="77777777" w:rsidR="0031006E" w:rsidRPr="0031006E" w:rsidRDefault="0031006E">
            <w:pPr>
              <w:spacing w:line="360" w:lineRule="auto"/>
              <w:jc w:val="both"/>
              <w:rPr>
                <w:bCs/>
              </w:rPr>
            </w:pPr>
            <w:r w:rsidRPr="0031006E">
              <w:rPr>
                <w:bCs/>
              </w:rPr>
              <w:t xml:space="preserve">ul. Ziemska 44 </w:t>
            </w:r>
          </w:p>
          <w:p w14:paraId="1F839B1C" w14:textId="77777777" w:rsidR="0031006E" w:rsidRPr="0031006E" w:rsidRDefault="0031006E">
            <w:pPr>
              <w:spacing w:after="120"/>
              <w:jc w:val="both"/>
              <w:rPr>
                <w:bCs/>
              </w:rPr>
            </w:pPr>
            <w:r w:rsidRPr="0031006E">
              <w:rPr>
                <w:bCs/>
              </w:rPr>
              <w:t>41-803 Zabrze</w:t>
            </w:r>
          </w:p>
          <w:p w14:paraId="16E244AF" w14:textId="77777777" w:rsidR="0031006E" w:rsidRPr="0031006E" w:rsidRDefault="0031006E">
            <w:pPr>
              <w:spacing w:before="120" w:line="360" w:lineRule="auto"/>
              <w:jc w:val="both"/>
              <w:rPr>
                <w:color w:val="000000"/>
              </w:rPr>
            </w:pPr>
            <w:r w:rsidRPr="0031006E">
              <w:rPr>
                <w:color w:val="000000"/>
                <w:u w:val="single"/>
              </w:rPr>
              <w:br/>
              <w:t>Uzasadnienie wyboru</w:t>
            </w:r>
            <w:r w:rsidRPr="0031006E">
              <w:rPr>
                <w:color w:val="000000"/>
              </w:rPr>
              <w:t>:</w:t>
            </w:r>
          </w:p>
          <w:p w14:paraId="0171BA4E" w14:textId="77777777" w:rsidR="0031006E" w:rsidRPr="0031006E" w:rsidRDefault="0031006E">
            <w:pPr>
              <w:pStyle w:val="Nagwek"/>
              <w:tabs>
                <w:tab w:val="left" w:pos="708"/>
              </w:tabs>
              <w:spacing w:after="60" w:line="360" w:lineRule="auto"/>
              <w:jc w:val="both"/>
            </w:pPr>
            <w:r w:rsidRPr="0031006E">
              <w:t>Najkorzystniejsza złożona oferta, spełnia wymagania SWZ.</w:t>
            </w:r>
          </w:p>
        </w:tc>
      </w:tr>
      <w:tr w:rsidR="0031006E" w:rsidRPr="0031006E" w14:paraId="52F2CB02" w14:textId="77777777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56FE3C" w14:textId="77777777" w:rsidR="0031006E" w:rsidRPr="0031006E" w:rsidRDefault="0031006E">
            <w:pPr>
              <w:spacing w:before="120" w:after="240"/>
              <w:jc w:val="both"/>
            </w:pPr>
            <w:r w:rsidRPr="0031006E">
              <w:t>PAKIET 12 - OPATRUNKI SAMOPRZYLEPNE</w:t>
            </w:r>
          </w:p>
          <w:p w14:paraId="546428AF" w14:textId="77777777" w:rsidR="0031006E" w:rsidRPr="0031006E" w:rsidRDefault="0031006E">
            <w:pPr>
              <w:spacing w:before="60" w:line="360" w:lineRule="auto"/>
              <w:jc w:val="both"/>
              <w:rPr>
                <w:b/>
              </w:rPr>
            </w:pPr>
            <w:r w:rsidRPr="0031006E">
              <w:rPr>
                <w:b/>
              </w:rPr>
              <w:t>Zarys International Spółka z ograniczoną odpowiedzialnością</w:t>
            </w:r>
          </w:p>
          <w:p w14:paraId="2179ADD9" w14:textId="77777777" w:rsidR="0031006E" w:rsidRPr="0031006E" w:rsidRDefault="0031006E">
            <w:pPr>
              <w:spacing w:line="360" w:lineRule="auto"/>
              <w:jc w:val="both"/>
              <w:rPr>
                <w:bCs/>
              </w:rPr>
            </w:pPr>
            <w:r w:rsidRPr="0031006E">
              <w:rPr>
                <w:bCs/>
              </w:rPr>
              <w:t xml:space="preserve">ul. Ziemska 44 </w:t>
            </w:r>
          </w:p>
          <w:p w14:paraId="540F235D" w14:textId="77777777" w:rsidR="0031006E" w:rsidRPr="0031006E" w:rsidRDefault="0031006E">
            <w:pPr>
              <w:spacing w:after="120"/>
              <w:jc w:val="both"/>
              <w:rPr>
                <w:bCs/>
              </w:rPr>
            </w:pPr>
            <w:r w:rsidRPr="0031006E">
              <w:rPr>
                <w:bCs/>
              </w:rPr>
              <w:t>41-803 Zabrze</w:t>
            </w:r>
          </w:p>
          <w:p w14:paraId="63CC9634" w14:textId="77777777" w:rsidR="0031006E" w:rsidRPr="0031006E" w:rsidRDefault="0031006E">
            <w:pPr>
              <w:spacing w:before="120" w:line="360" w:lineRule="auto"/>
              <w:jc w:val="both"/>
              <w:rPr>
                <w:color w:val="000000"/>
              </w:rPr>
            </w:pPr>
            <w:r w:rsidRPr="0031006E">
              <w:br/>
            </w:r>
            <w:r w:rsidRPr="0031006E">
              <w:rPr>
                <w:color w:val="000000"/>
                <w:u w:val="single"/>
              </w:rPr>
              <w:t>Uzasadnienie wyboru</w:t>
            </w:r>
            <w:r w:rsidRPr="0031006E">
              <w:rPr>
                <w:color w:val="000000"/>
              </w:rPr>
              <w:t>:</w:t>
            </w:r>
          </w:p>
          <w:p w14:paraId="3AAB268D" w14:textId="77777777" w:rsidR="0031006E" w:rsidRPr="0031006E" w:rsidRDefault="0031006E">
            <w:pPr>
              <w:pStyle w:val="Nagwek"/>
              <w:tabs>
                <w:tab w:val="left" w:pos="708"/>
              </w:tabs>
              <w:spacing w:after="60" w:line="360" w:lineRule="auto"/>
              <w:jc w:val="both"/>
            </w:pPr>
            <w:r w:rsidRPr="0031006E">
              <w:t>Najkorzystniejsza złożona oferta spełniająca wymagania SWZ.</w:t>
            </w:r>
          </w:p>
        </w:tc>
      </w:tr>
      <w:tr w:rsidR="0031006E" w:rsidRPr="0031006E" w14:paraId="39C4959C" w14:textId="77777777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62F91F" w14:textId="77777777" w:rsidR="0031006E" w:rsidRPr="0031006E" w:rsidRDefault="0031006E">
            <w:pPr>
              <w:spacing w:before="120" w:after="240"/>
              <w:jc w:val="both"/>
            </w:pPr>
            <w:r w:rsidRPr="0031006E">
              <w:t>PAKIET 14 - OPATRUNKI SPECJALISTYCZNE</w:t>
            </w:r>
          </w:p>
          <w:p w14:paraId="3AFBFB98" w14:textId="77777777" w:rsidR="0031006E" w:rsidRPr="0031006E" w:rsidRDefault="0031006E">
            <w:pPr>
              <w:spacing w:before="60" w:line="360" w:lineRule="auto"/>
              <w:jc w:val="both"/>
              <w:rPr>
                <w:b/>
              </w:rPr>
            </w:pPr>
            <w:r w:rsidRPr="0031006E">
              <w:rPr>
                <w:b/>
              </w:rPr>
              <w:t>Mölnlycke Health Care Polska z o.o.</w:t>
            </w:r>
          </w:p>
          <w:p w14:paraId="6FEFCE2F" w14:textId="77777777" w:rsidR="0031006E" w:rsidRPr="0031006E" w:rsidRDefault="0031006E">
            <w:pPr>
              <w:spacing w:line="360" w:lineRule="auto"/>
              <w:jc w:val="both"/>
              <w:rPr>
                <w:bCs/>
              </w:rPr>
            </w:pPr>
            <w:r w:rsidRPr="0031006E">
              <w:rPr>
                <w:bCs/>
              </w:rPr>
              <w:t>ul. Okopowa 58 /72</w:t>
            </w:r>
          </w:p>
          <w:p w14:paraId="5DC5C45A" w14:textId="77777777" w:rsidR="0031006E" w:rsidRPr="0031006E" w:rsidRDefault="0031006E">
            <w:pPr>
              <w:spacing w:after="120"/>
              <w:jc w:val="both"/>
              <w:rPr>
                <w:bCs/>
              </w:rPr>
            </w:pPr>
            <w:r w:rsidRPr="0031006E">
              <w:rPr>
                <w:bCs/>
              </w:rPr>
              <w:t>01-042 Warszawa</w:t>
            </w:r>
          </w:p>
          <w:p w14:paraId="070AA477" w14:textId="77777777" w:rsidR="0031006E" w:rsidRPr="0031006E" w:rsidRDefault="0031006E">
            <w:pPr>
              <w:spacing w:before="120" w:line="360" w:lineRule="auto"/>
              <w:jc w:val="both"/>
              <w:rPr>
                <w:color w:val="000000"/>
              </w:rPr>
            </w:pPr>
            <w:r w:rsidRPr="0031006E">
              <w:br/>
            </w:r>
            <w:r w:rsidRPr="0031006E">
              <w:rPr>
                <w:color w:val="000000"/>
                <w:u w:val="single"/>
              </w:rPr>
              <w:t>Uzasadnienie wyboru</w:t>
            </w:r>
            <w:r w:rsidRPr="0031006E">
              <w:rPr>
                <w:color w:val="000000"/>
              </w:rPr>
              <w:t>:</w:t>
            </w:r>
          </w:p>
          <w:p w14:paraId="3E540EB2" w14:textId="77777777" w:rsidR="0031006E" w:rsidRPr="0031006E" w:rsidRDefault="0031006E">
            <w:pPr>
              <w:pStyle w:val="Nagwek"/>
              <w:tabs>
                <w:tab w:val="left" w:pos="708"/>
              </w:tabs>
              <w:spacing w:after="60" w:line="360" w:lineRule="auto"/>
              <w:jc w:val="both"/>
            </w:pPr>
            <w:r w:rsidRPr="0031006E">
              <w:t>Jedyna złożona oferta, spełnia wymagania SWZ.</w:t>
            </w:r>
          </w:p>
        </w:tc>
      </w:tr>
      <w:tr w:rsidR="0031006E" w:rsidRPr="0031006E" w14:paraId="77DFAAFC" w14:textId="77777777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AC5E6F" w14:textId="77777777" w:rsidR="0031006E" w:rsidRPr="0031006E" w:rsidRDefault="0031006E">
            <w:pPr>
              <w:spacing w:before="120" w:after="240"/>
              <w:jc w:val="both"/>
            </w:pPr>
            <w:r w:rsidRPr="0031006E">
              <w:lastRenderedPageBreak/>
              <w:t>PAKIET 17 - PRZYRZĄD DO DŁUGOTRWAŁEGO ASPIROWANIA CYTOSTATYKÓW</w:t>
            </w:r>
          </w:p>
          <w:p w14:paraId="00AF9D39" w14:textId="77777777" w:rsidR="0031006E" w:rsidRPr="0031006E" w:rsidRDefault="0031006E">
            <w:pPr>
              <w:spacing w:before="60" w:line="360" w:lineRule="auto"/>
              <w:jc w:val="both"/>
              <w:rPr>
                <w:b/>
              </w:rPr>
            </w:pPr>
            <w:r w:rsidRPr="0031006E">
              <w:rPr>
                <w:b/>
              </w:rPr>
              <w:t>ANMAR Sp. z o.o.</w:t>
            </w:r>
          </w:p>
          <w:p w14:paraId="6C2F3F76" w14:textId="77777777" w:rsidR="0031006E" w:rsidRPr="0031006E" w:rsidRDefault="0031006E">
            <w:pPr>
              <w:spacing w:line="360" w:lineRule="auto"/>
              <w:jc w:val="both"/>
              <w:rPr>
                <w:bCs/>
              </w:rPr>
            </w:pPr>
            <w:r w:rsidRPr="0031006E">
              <w:rPr>
                <w:bCs/>
              </w:rPr>
              <w:t xml:space="preserve">ul. Strefowa 22 </w:t>
            </w:r>
          </w:p>
          <w:p w14:paraId="6BA29511" w14:textId="77777777" w:rsidR="0031006E" w:rsidRPr="0031006E" w:rsidRDefault="0031006E">
            <w:pPr>
              <w:spacing w:after="120"/>
              <w:jc w:val="both"/>
              <w:rPr>
                <w:bCs/>
              </w:rPr>
            </w:pPr>
            <w:r w:rsidRPr="0031006E">
              <w:rPr>
                <w:bCs/>
              </w:rPr>
              <w:t>43-100 Tychy</w:t>
            </w:r>
          </w:p>
          <w:p w14:paraId="573D94A7" w14:textId="77777777" w:rsidR="0031006E" w:rsidRPr="0031006E" w:rsidRDefault="0031006E">
            <w:pPr>
              <w:spacing w:before="120" w:line="360" w:lineRule="auto"/>
              <w:jc w:val="both"/>
              <w:rPr>
                <w:color w:val="000000"/>
              </w:rPr>
            </w:pPr>
            <w:r w:rsidRPr="0031006E">
              <w:br/>
            </w:r>
            <w:r w:rsidRPr="0031006E">
              <w:rPr>
                <w:color w:val="000000"/>
                <w:u w:val="single"/>
              </w:rPr>
              <w:t>Uzasadnienie wyboru</w:t>
            </w:r>
            <w:r w:rsidRPr="0031006E">
              <w:rPr>
                <w:color w:val="000000"/>
              </w:rPr>
              <w:t>:</w:t>
            </w:r>
          </w:p>
          <w:p w14:paraId="707C9EA9" w14:textId="77777777" w:rsidR="0031006E" w:rsidRPr="0031006E" w:rsidRDefault="0031006E">
            <w:pPr>
              <w:pStyle w:val="Nagwek"/>
              <w:tabs>
                <w:tab w:val="left" w:pos="708"/>
              </w:tabs>
              <w:spacing w:after="60" w:line="360" w:lineRule="auto"/>
              <w:jc w:val="both"/>
            </w:pPr>
            <w:r w:rsidRPr="0031006E">
              <w:t>Jedyna złożona oferta, spełnia wymagania SWZ.</w:t>
            </w:r>
          </w:p>
        </w:tc>
      </w:tr>
      <w:tr w:rsidR="0031006E" w:rsidRPr="0031006E" w14:paraId="228628DD" w14:textId="77777777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AF6D79" w14:textId="77777777" w:rsidR="0031006E" w:rsidRPr="0031006E" w:rsidRDefault="0031006E">
            <w:pPr>
              <w:spacing w:before="120" w:after="240"/>
              <w:jc w:val="both"/>
            </w:pPr>
            <w:r w:rsidRPr="0031006E">
              <w:t>PAKIET 18 - ZGŁĘBNIKI DO ŻYWIENIA DOJELITOWEGO</w:t>
            </w:r>
          </w:p>
          <w:p w14:paraId="17079267" w14:textId="77777777" w:rsidR="0031006E" w:rsidRPr="0031006E" w:rsidRDefault="0031006E">
            <w:pPr>
              <w:spacing w:before="60" w:line="360" w:lineRule="auto"/>
              <w:jc w:val="both"/>
              <w:rPr>
                <w:b/>
              </w:rPr>
            </w:pPr>
            <w:r w:rsidRPr="0031006E">
              <w:rPr>
                <w:b/>
              </w:rPr>
              <w:t>Bialmed Sp. z o.o.</w:t>
            </w:r>
          </w:p>
          <w:p w14:paraId="18882BEC" w14:textId="77777777" w:rsidR="0031006E" w:rsidRPr="0031006E" w:rsidRDefault="0031006E">
            <w:pPr>
              <w:spacing w:line="360" w:lineRule="auto"/>
              <w:jc w:val="both"/>
              <w:rPr>
                <w:bCs/>
              </w:rPr>
            </w:pPr>
            <w:r w:rsidRPr="0031006E">
              <w:rPr>
                <w:bCs/>
              </w:rPr>
              <w:t xml:space="preserve">ul. Kazimierzowska 46/48/35 </w:t>
            </w:r>
          </w:p>
          <w:p w14:paraId="3B09C08C" w14:textId="77777777" w:rsidR="0031006E" w:rsidRPr="0031006E" w:rsidRDefault="0031006E">
            <w:pPr>
              <w:spacing w:after="120"/>
              <w:jc w:val="both"/>
              <w:rPr>
                <w:bCs/>
              </w:rPr>
            </w:pPr>
            <w:r w:rsidRPr="0031006E">
              <w:rPr>
                <w:bCs/>
              </w:rPr>
              <w:t>02-546 Warszawa</w:t>
            </w:r>
          </w:p>
          <w:p w14:paraId="002C7D1A" w14:textId="77777777" w:rsidR="0031006E" w:rsidRPr="0031006E" w:rsidRDefault="0031006E">
            <w:pPr>
              <w:spacing w:before="120" w:line="360" w:lineRule="auto"/>
              <w:jc w:val="both"/>
              <w:rPr>
                <w:color w:val="000000"/>
              </w:rPr>
            </w:pPr>
            <w:r w:rsidRPr="0031006E">
              <w:br/>
            </w:r>
            <w:r w:rsidRPr="0031006E">
              <w:rPr>
                <w:color w:val="000000"/>
                <w:u w:val="single"/>
              </w:rPr>
              <w:t>Uzasadnienie wyboru</w:t>
            </w:r>
            <w:r w:rsidRPr="0031006E">
              <w:rPr>
                <w:color w:val="000000"/>
              </w:rPr>
              <w:t>:</w:t>
            </w:r>
          </w:p>
          <w:p w14:paraId="45C7F170" w14:textId="77777777" w:rsidR="0031006E" w:rsidRPr="0031006E" w:rsidRDefault="0031006E">
            <w:pPr>
              <w:pStyle w:val="Nagwek"/>
              <w:tabs>
                <w:tab w:val="left" w:pos="708"/>
              </w:tabs>
              <w:spacing w:after="60" w:line="360" w:lineRule="auto"/>
              <w:jc w:val="both"/>
            </w:pPr>
            <w:r w:rsidRPr="0031006E">
              <w:t>Jedyna złożona oferta, spełnia wymagania SWZ.</w:t>
            </w:r>
          </w:p>
        </w:tc>
      </w:tr>
      <w:tr w:rsidR="0031006E" w:rsidRPr="0031006E" w14:paraId="3139BBFB" w14:textId="77777777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DA599D" w14:textId="77777777" w:rsidR="0031006E" w:rsidRPr="0031006E" w:rsidRDefault="0031006E">
            <w:pPr>
              <w:spacing w:before="120" w:after="240"/>
              <w:jc w:val="both"/>
            </w:pPr>
            <w:r w:rsidRPr="0031006E">
              <w:t>PAKIET 19 - IGŁY DO OSTRZYKIWAŃ - KOLONOSKOPOWE ORAZ GASTROSKOPOWE</w:t>
            </w:r>
          </w:p>
          <w:p w14:paraId="46AC9FC5" w14:textId="77777777" w:rsidR="0031006E" w:rsidRPr="0031006E" w:rsidRDefault="0031006E">
            <w:pPr>
              <w:spacing w:before="60" w:line="360" w:lineRule="auto"/>
              <w:jc w:val="both"/>
              <w:rPr>
                <w:b/>
              </w:rPr>
            </w:pPr>
            <w:r w:rsidRPr="0031006E">
              <w:rPr>
                <w:b/>
              </w:rPr>
              <w:t>VARIMED Sp. z o.o.</w:t>
            </w:r>
          </w:p>
          <w:p w14:paraId="677A2A32" w14:textId="77777777" w:rsidR="0031006E" w:rsidRPr="0031006E" w:rsidRDefault="0031006E">
            <w:pPr>
              <w:spacing w:line="360" w:lineRule="auto"/>
              <w:jc w:val="both"/>
              <w:rPr>
                <w:bCs/>
              </w:rPr>
            </w:pPr>
            <w:r w:rsidRPr="0031006E">
              <w:rPr>
                <w:bCs/>
              </w:rPr>
              <w:t>ul. Tadeusza Kościuszki 115 /4U</w:t>
            </w:r>
          </w:p>
          <w:p w14:paraId="54B1B401" w14:textId="77777777" w:rsidR="0031006E" w:rsidRPr="0031006E" w:rsidRDefault="0031006E">
            <w:pPr>
              <w:spacing w:after="120"/>
              <w:jc w:val="both"/>
              <w:rPr>
                <w:bCs/>
              </w:rPr>
            </w:pPr>
            <w:r w:rsidRPr="0031006E">
              <w:rPr>
                <w:bCs/>
              </w:rPr>
              <w:t>50-442 Wrocław</w:t>
            </w:r>
          </w:p>
          <w:p w14:paraId="40535D29" w14:textId="77777777" w:rsidR="0031006E" w:rsidRPr="0031006E" w:rsidRDefault="0031006E">
            <w:pPr>
              <w:spacing w:before="120" w:line="360" w:lineRule="auto"/>
              <w:jc w:val="both"/>
              <w:rPr>
                <w:color w:val="000000"/>
              </w:rPr>
            </w:pPr>
            <w:r w:rsidRPr="0031006E">
              <w:br/>
            </w:r>
            <w:r w:rsidRPr="0031006E">
              <w:rPr>
                <w:color w:val="000000"/>
                <w:u w:val="single"/>
              </w:rPr>
              <w:t>Uzasadnienie wyboru</w:t>
            </w:r>
            <w:r w:rsidRPr="0031006E">
              <w:rPr>
                <w:color w:val="000000"/>
              </w:rPr>
              <w:t>:</w:t>
            </w:r>
          </w:p>
          <w:p w14:paraId="5929BCB8" w14:textId="77777777" w:rsidR="0031006E" w:rsidRPr="0031006E" w:rsidRDefault="0031006E">
            <w:pPr>
              <w:pStyle w:val="Nagwek"/>
              <w:tabs>
                <w:tab w:val="left" w:pos="708"/>
              </w:tabs>
              <w:spacing w:after="60" w:line="360" w:lineRule="auto"/>
              <w:jc w:val="both"/>
            </w:pPr>
            <w:r w:rsidRPr="0031006E">
              <w:t>Najkorzystniejsza złożona oferta, spełnia wymagania SWZ.</w:t>
            </w:r>
          </w:p>
        </w:tc>
      </w:tr>
      <w:tr w:rsidR="0031006E" w:rsidRPr="0031006E" w14:paraId="78DC2461" w14:textId="77777777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ED5D8F" w14:textId="77777777" w:rsidR="0031006E" w:rsidRPr="0031006E" w:rsidRDefault="0031006E">
            <w:pPr>
              <w:spacing w:before="120" w:after="240"/>
              <w:jc w:val="both"/>
            </w:pPr>
            <w:r w:rsidRPr="0031006E">
              <w:t>PAKIET 20 - KOMPRESY GAZOWE JAŁOWE Z NITKĄ RTG</w:t>
            </w:r>
          </w:p>
          <w:p w14:paraId="432AF477" w14:textId="77777777" w:rsidR="0031006E" w:rsidRPr="0031006E" w:rsidRDefault="0031006E">
            <w:pPr>
              <w:spacing w:before="60" w:line="360" w:lineRule="auto"/>
              <w:jc w:val="both"/>
              <w:rPr>
                <w:b/>
              </w:rPr>
            </w:pPr>
            <w:r w:rsidRPr="0031006E">
              <w:rPr>
                <w:b/>
              </w:rPr>
              <w:t>Zarys International Spółka z ograniczoną odpowiedzialnością</w:t>
            </w:r>
          </w:p>
          <w:p w14:paraId="61F157F0" w14:textId="77777777" w:rsidR="0031006E" w:rsidRPr="0031006E" w:rsidRDefault="0031006E">
            <w:pPr>
              <w:spacing w:line="360" w:lineRule="auto"/>
              <w:jc w:val="both"/>
              <w:rPr>
                <w:bCs/>
              </w:rPr>
            </w:pPr>
            <w:r w:rsidRPr="0031006E">
              <w:rPr>
                <w:bCs/>
              </w:rPr>
              <w:t xml:space="preserve">ul. Ziemska 44 </w:t>
            </w:r>
          </w:p>
          <w:p w14:paraId="02C782CF" w14:textId="77777777" w:rsidR="0031006E" w:rsidRPr="0031006E" w:rsidRDefault="0031006E">
            <w:pPr>
              <w:spacing w:after="120"/>
              <w:jc w:val="both"/>
              <w:rPr>
                <w:bCs/>
              </w:rPr>
            </w:pPr>
            <w:r w:rsidRPr="0031006E">
              <w:rPr>
                <w:bCs/>
              </w:rPr>
              <w:t>41-803 Zabrze</w:t>
            </w:r>
          </w:p>
          <w:p w14:paraId="3AF1F2E6" w14:textId="77777777" w:rsidR="0031006E" w:rsidRPr="0031006E" w:rsidRDefault="0031006E">
            <w:pPr>
              <w:spacing w:before="120" w:line="360" w:lineRule="auto"/>
              <w:jc w:val="both"/>
              <w:rPr>
                <w:color w:val="000000"/>
              </w:rPr>
            </w:pPr>
            <w:r w:rsidRPr="0031006E">
              <w:br/>
            </w:r>
            <w:r w:rsidRPr="0031006E">
              <w:rPr>
                <w:color w:val="000000"/>
                <w:u w:val="single"/>
              </w:rPr>
              <w:t>Uzasadnienie wyboru</w:t>
            </w:r>
            <w:r w:rsidRPr="0031006E">
              <w:rPr>
                <w:color w:val="000000"/>
              </w:rPr>
              <w:t>:</w:t>
            </w:r>
          </w:p>
          <w:p w14:paraId="6F004822" w14:textId="77777777" w:rsidR="0031006E" w:rsidRPr="0031006E" w:rsidRDefault="0031006E">
            <w:pPr>
              <w:pStyle w:val="Nagwek"/>
              <w:tabs>
                <w:tab w:val="left" w:pos="708"/>
              </w:tabs>
              <w:spacing w:after="60" w:line="360" w:lineRule="auto"/>
              <w:jc w:val="both"/>
            </w:pPr>
            <w:r w:rsidRPr="0031006E">
              <w:t>Najkorzystniejsza złożona oferta, spełnia wymagania SWZ.</w:t>
            </w:r>
          </w:p>
        </w:tc>
      </w:tr>
      <w:tr w:rsidR="0031006E" w:rsidRPr="0031006E" w14:paraId="45625307" w14:textId="77777777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6C89F6" w14:textId="77777777" w:rsidR="0031006E" w:rsidRPr="0031006E" w:rsidRDefault="0031006E">
            <w:pPr>
              <w:spacing w:before="120" w:after="240"/>
              <w:jc w:val="both"/>
            </w:pPr>
            <w:r w:rsidRPr="0031006E">
              <w:lastRenderedPageBreak/>
              <w:t>PAKIET 21 - ZESTAW DO PRZETACZANIA</w:t>
            </w:r>
          </w:p>
          <w:p w14:paraId="4EF56B6C" w14:textId="77777777" w:rsidR="0031006E" w:rsidRPr="0031006E" w:rsidRDefault="0031006E">
            <w:pPr>
              <w:spacing w:before="60" w:line="360" w:lineRule="auto"/>
              <w:jc w:val="both"/>
              <w:rPr>
                <w:b/>
              </w:rPr>
            </w:pPr>
            <w:r w:rsidRPr="0031006E">
              <w:rPr>
                <w:b/>
              </w:rPr>
              <w:t>ANMAR Sp. z o.o.</w:t>
            </w:r>
          </w:p>
          <w:p w14:paraId="3826EBE5" w14:textId="77777777" w:rsidR="0031006E" w:rsidRPr="0031006E" w:rsidRDefault="0031006E">
            <w:pPr>
              <w:spacing w:line="360" w:lineRule="auto"/>
              <w:jc w:val="both"/>
              <w:rPr>
                <w:bCs/>
              </w:rPr>
            </w:pPr>
            <w:r w:rsidRPr="0031006E">
              <w:rPr>
                <w:bCs/>
              </w:rPr>
              <w:t xml:space="preserve">ul. Strefowa 22 </w:t>
            </w:r>
          </w:p>
          <w:p w14:paraId="48348BFA" w14:textId="77777777" w:rsidR="0031006E" w:rsidRPr="0031006E" w:rsidRDefault="0031006E">
            <w:pPr>
              <w:spacing w:after="120"/>
              <w:jc w:val="both"/>
              <w:rPr>
                <w:bCs/>
              </w:rPr>
            </w:pPr>
            <w:r w:rsidRPr="0031006E">
              <w:rPr>
                <w:bCs/>
              </w:rPr>
              <w:t>43-100 Tychy</w:t>
            </w:r>
          </w:p>
          <w:p w14:paraId="22EAE338" w14:textId="77777777" w:rsidR="0031006E" w:rsidRPr="0031006E" w:rsidRDefault="0031006E">
            <w:pPr>
              <w:spacing w:before="120" w:line="360" w:lineRule="auto"/>
              <w:jc w:val="both"/>
              <w:rPr>
                <w:color w:val="000000"/>
              </w:rPr>
            </w:pPr>
            <w:r w:rsidRPr="0031006E">
              <w:br/>
            </w:r>
            <w:r w:rsidRPr="0031006E">
              <w:rPr>
                <w:color w:val="000000"/>
                <w:u w:val="single"/>
              </w:rPr>
              <w:t>Uzasadnienie wyboru</w:t>
            </w:r>
            <w:r w:rsidRPr="0031006E">
              <w:rPr>
                <w:color w:val="000000"/>
              </w:rPr>
              <w:t>:</w:t>
            </w:r>
          </w:p>
          <w:p w14:paraId="281B9650" w14:textId="77777777" w:rsidR="0031006E" w:rsidRPr="0031006E" w:rsidRDefault="0031006E">
            <w:pPr>
              <w:pStyle w:val="Nagwek"/>
              <w:tabs>
                <w:tab w:val="left" w:pos="708"/>
              </w:tabs>
              <w:spacing w:after="60" w:line="360" w:lineRule="auto"/>
              <w:jc w:val="both"/>
            </w:pPr>
            <w:r w:rsidRPr="0031006E">
              <w:t>Jedyna złożona oferta, spełnia wymagania SWZ.</w:t>
            </w:r>
          </w:p>
        </w:tc>
      </w:tr>
      <w:tr w:rsidR="0031006E" w:rsidRPr="0031006E" w14:paraId="72BF445E" w14:textId="77777777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1816D2" w14:textId="77777777" w:rsidR="0031006E" w:rsidRPr="0031006E" w:rsidRDefault="0031006E">
            <w:pPr>
              <w:spacing w:before="120" w:after="240"/>
              <w:jc w:val="both"/>
            </w:pPr>
            <w:r w:rsidRPr="0031006E">
              <w:t>PAKIET 22  - ŁĄCZNIKI</w:t>
            </w:r>
          </w:p>
          <w:p w14:paraId="7F3069FA" w14:textId="77777777" w:rsidR="0031006E" w:rsidRPr="0031006E" w:rsidRDefault="0031006E">
            <w:pPr>
              <w:spacing w:before="60" w:line="360" w:lineRule="auto"/>
              <w:jc w:val="both"/>
              <w:rPr>
                <w:b/>
              </w:rPr>
            </w:pPr>
            <w:r w:rsidRPr="0031006E">
              <w:rPr>
                <w:b/>
              </w:rPr>
              <w:t>P.P.H.U. Specjał Sp. z o.o.</w:t>
            </w:r>
          </w:p>
          <w:p w14:paraId="7F5E870A" w14:textId="77777777" w:rsidR="0031006E" w:rsidRPr="0031006E" w:rsidRDefault="0031006E">
            <w:pPr>
              <w:spacing w:line="360" w:lineRule="auto"/>
              <w:jc w:val="both"/>
              <w:rPr>
                <w:bCs/>
              </w:rPr>
            </w:pPr>
            <w:r w:rsidRPr="0031006E">
              <w:rPr>
                <w:bCs/>
              </w:rPr>
              <w:t>Aleja Jana Pawła II 80 /5</w:t>
            </w:r>
          </w:p>
          <w:p w14:paraId="686F8823" w14:textId="77777777" w:rsidR="0031006E" w:rsidRPr="0031006E" w:rsidRDefault="0031006E">
            <w:pPr>
              <w:spacing w:after="120"/>
              <w:jc w:val="both"/>
              <w:rPr>
                <w:bCs/>
              </w:rPr>
            </w:pPr>
            <w:r w:rsidRPr="0031006E">
              <w:rPr>
                <w:bCs/>
              </w:rPr>
              <w:t>00-175 Warszawa</w:t>
            </w:r>
          </w:p>
          <w:p w14:paraId="19C68A26" w14:textId="77777777" w:rsidR="0031006E" w:rsidRPr="0031006E" w:rsidRDefault="0031006E">
            <w:pPr>
              <w:spacing w:before="120" w:line="360" w:lineRule="auto"/>
              <w:jc w:val="both"/>
              <w:rPr>
                <w:color w:val="000000"/>
              </w:rPr>
            </w:pPr>
            <w:r w:rsidRPr="0031006E">
              <w:br/>
            </w:r>
            <w:r w:rsidRPr="0031006E">
              <w:rPr>
                <w:color w:val="000000"/>
                <w:u w:val="single"/>
              </w:rPr>
              <w:t>Uzasadnienie wyboru</w:t>
            </w:r>
            <w:r w:rsidRPr="0031006E">
              <w:rPr>
                <w:color w:val="000000"/>
              </w:rPr>
              <w:t>:</w:t>
            </w:r>
          </w:p>
          <w:p w14:paraId="70AE88B4" w14:textId="77777777" w:rsidR="0031006E" w:rsidRPr="0031006E" w:rsidRDefault="0031006E">
            <w:pPr>
              <w:pStyle w:val="Nagwek"/>
              <w:tabs>
                <w:tab w:val="left" w:pos="708"/>
              </w:tabs>
              <w:spacing w:after="60" w:line="360" w:lineRule="auto"/>
              <w:jc w:val="both"/>
            </w:pPr>
            <w:r w:rsidRPr="0031006E">
              <w:t>Najkorzystniejsza złożona oferta, spełnia wymagania SWZ.</w:t>
            </w:r>
          </w:p>
        </w:tc>
      </w:tr>
      <w:tr w:rsidR="0031006E" w:rsidRPr="0031006E" w14:paraId="1ECBA65C" w14:textId="77777777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AEC867" w14:textId="77777777" w:rsidR="0031006E" w:rsidRPr="0031006E" w:rsidRDefault="0031006E">
            <w:pPr>
              <w:spacing w:before="120" w:after="240"/>
              <w:jc w:val="both"/>
            </w:pPr>
            <w:r w:rsidRPr="0031006E">
              <w:t>PAKIET 23 - SERWETY JAŁOWE</w:t>
            </w:r>
          </w:p>
          <w:p w14:paraId="024AF3CF" w14:textId="77777777" w:rsidR="0031006E" w:rsidRPr="0031006E" w:rsidRDefault="0031006E">
            <w:pPr>
              <w:spacing w:before="60" w:line="360" w:lineRule="auto"/>
              <w:jc w:val="both"/>
              <w:rPr>
                <w:b/>
              </w:rPr>
            </w:pPr>
            <w:r w:rsidRPr="0031006E">
              <w:rPr>
                <w:b/>
              </w:rPr>
              <w:t>Paul Hartmann Polska Sp. z o.o.</w:t>
            </w:r>
          </w:p>
          <w:p w14:paraId="1077FE41" w14:textId="77777777" w:rsidR="0031006E" w:rsidRPr="0031006E" w:rsidRDefault="0031006E">
            <w:pPr>
              <w:spacing w:line="360" w:lineRule="auto"/>
              <w:jc w:val="both"/>
              <w:rPr>
                <w:bCs/>
              </w:rPr>
            </w:pPr>
            <w:r w:rsidRPr="0031006E">
              <w:rPr>
                <w:bCs/>
              </w:rPr>
              <w:t xml:space="preserve">ul. Żeromskiego 17 </w:t>
            </w:r>
          </w:p>
          <w:p w14:paraId="6661C3FA" w14:textId="77777777" w:rsidR="0031006E" w:rsidRPr="0031006E" w:rsidRDefault="0031006E">
            <w:pPr>
              <w:spacing w:after="120"/>
              <w:jc w:val="both"/>
              <w:rPr>
                <w:bCs/>
              </w:rPr>
            </w:pPr>
            <w:r w:rsidRPr="0031006E">
              <w:rPr>
                <w:bCs/>
              </w:rPr>
              <w:t>95-200 Pabianice</w:t>
            </w:r>
          </w:p>
          <w:p w14:paraId="4FA83FC9" w14:textId="77777777" w:rsidR="0031006E" w:rsidRPr="0031006E" w:rsidRDefault="0031006E">
            <w:pPr>
              <w:spacing w:before="120" w:line="360" w:lineRule="auto"/>
              <w:jc w:val="both"/>
              <w:rPr>
                <w:color w:val="000000"/>
              </w:rPr>
            </w:pPr>
            <w:r w:rsidRPr="0031006E">
              <w:br/>
            </w:r>
            <w:r w:rsidRPr="0031006E">
              <w:rPr>
                <w:color w:val="000000"/>
                <w:u w:val="single"/>
              </w:rPr>
              <w:t>Uzasadnienie wyboru</w:t>
            </w:r>
            <w:r w:rsidRPr="0031006E">
              <w:rPr>
                <w:color w:val="000000"/>
              </w:rPr>
              <w:t>:</w:t>
            </w:r>
          </w:p>
          <w:p w14:paraId="04A3E66D" w14:textId="77777777" w:rsidR="0031006E" w:rsidRPr="0031006E" w:rsidRDefault="0031006E">
            <w:pPr>
              <w:pStyle w:val="Nagwek"/>
              <w:tabs>
                <w:tab w:val="left" w:pos="708"/>
              </w:tabs>
              <w:spacing w:after="60" w:line="360" w:lineRule="auto"/>
              <w:jc w:val="both"/>
            </w:pPr>
            <w:r w:rsidRPr="0031006E">
              <w:t>Jedyna złożona oferta, spełnia wymagania SWZ.</w:t>
            </w:r>
          </w:p>
        </w:tc>
      </w:tr>
      <w:tr w:rsidR="0031006E" w:rsidRPr="0031006E" w14:paraId="19403B48" w14:textId="77777777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B9EB32" w14:textId="77777777" w:rsidR="0031006E" w:rsidRPr="0031006E" w:rsidRDefault="0031006E">
            <w:pPr>
              <w:spacing w:before="120" w:after="240"/>
              <w:jc w:val="both"/>
            </w:pPr>
            <w:r w:rsidRPr="0031006E">
              <w:t>PAKIET 24 - TAMPON MEROCEL</w:t>
            </w:r>
          </w:p>
          <w:p w14:paraId="4880937D" w14:textId="77777777" w:rsidR="0031006E" w:rsidRPr="0031006E" w:rsidRDefault="0031006E">
            <w:pPr>
              <w:spacing w:before="60" w:line="360" w:lineRule="auto"/>
              <w:jc w:val="both"/>
              <w:rPr>
                <w:b/>
              </w:rPr>
            </w:pPr>
            <w:r w:rsidRPr="0031006E">
              <w:rPr>
                <w:b/>
              </w:rPr>
              <w:t>EUMed Spółka z ograniczoną odpowiedzialnością</w:t>
            </w:r>
          </w:p>
          <w:p w14:paraId="07A6F057" w14:textId="77777777" w:rsidR="0031006E" w:rsidRPr="0031006E" w:rsidRDefault="0031006E">
            <w:pPr>
              <w:spacing w:line="360" w:lineRule="auto"/>
              <w:jc w:val="both"/>
              <w:rPr>
                <w:bCs/>
              </w:rPr>
            </w:pPr>
            <w:r w:rsidRPr="0031006E">
              <w:rPr>
                <w:bCs/>
              </w:rPr>
              <w:t xml:space="preserve">ul. Chłopickiego 50 </w:t>
            </w:r>
          </w:p>
          <w:p w14:paraId="2A5EE97C" w14:textId="77777777" w:rsidR="0031006E" w:rsidRPr="0031006E" w:rsidRDefault="0031006E">
            <w:pPr>
              <w:spacing w:after="120"/>
              <w:jc w:val="both"/>
              <w:rPr>
                <w:bCs/>
              </w:rPr>
            </w:pPr>
            <w:r w:rsidRPr="0031006E">
              <w:rPr>
                <w:bCs/>
              </w:rPr>
              <w:t>04-275 Warszawa</w:t>
            </w:r>
          </w:p>
          <w:p w14:paraId="16301683" w14:textId="77777777" w:rsidR="0031006E" w:rsidRPr="0031006E" w:rsidRDefault="0031006E">
            <w:pPr>
              <w:spacing w:before="120" w:line="360" w:lineRule="auto"/>
              <w:jc w:val="both"/>
              <w:rPr>
                <w:color w:val="000000"/>
              </w:rPr>
            </w:pPr>
            <w:r w:rsidRPr="0031006E">
              <w:br/>
            </w:r>
            <w:r w:rsidRPr="0031006E">
              <w:rPr>
                <w:color w:val="000000"/>
                <w:u w:val="single"/>
              </w:rPr>
              <w:t>Uzasadnienie wyboru</w:t>
            </w:r>
            <w:r w:rsidRPr="0031006E">
              <w:rPr>
                <w:color w:val="000000"/>
              </w:rPr>
              <w:t>:</w:t>
            </w:r>
          </w:p>
          <w:p w14:paraId="4DDC589C" w14:textId="77777777" w:rsidR="0031006E" w:rsidRPr="0031006E" w:rsidRDefault="0031006E">
            <w:pPr>
              <w:pStyle w:val="Nagwek"/>
              <w:tabs>
                <w:tab w:val="left" w:pos="708"/>
              </w:tabs>
              <w:spacing w:after="60" w:line="360" w:lineRule="auto"/>
              <w:jc w:val="both"/>
            </w:pPr>
            <w:r w:rsidRPr="0031006E">
              <w:t>Jedyna złożona oferta, spełnia wymagania SWZ.</w:t>
            </w:r>
          </w:p>
        </w:tc>
      </w:tr>
      <w:tr w:rsidR="0031006E" w:rsidRPr="0031006E" w14:paraId="4677A707" w14:textId="77777777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2EEE21" w14:textId="77777777" w:rsidR="0031006E" w:rsidRPr="0031006E" w:rsidRDefault="0031006E">
            <w:pPr>
              <w:spacing w:before="120" w:after="240"/>
              <w:jc w:val="both"/>
            </w:pPr>
            <w:r w:rsidRPr="0031006E">
              <w:lastRenderedPageBreak/>
              <w:t>PAKIET 25 - WYROBY MEDYCZNE DO PODAŻY MIESZANIN DO ŻYWIENIA POZJELITOWEGO</w:t>
            </w:r>
          </w:p>
          <w:p w14:paraId="337251F0" w14:textId="77777777" w:rsidR="0031006E" w:rsidRPr="0031006E" w:rsidRDefault="0031006E">
            <w:pPr>
              <w:spacing w:before="60" w:line="360" w:lineRule="auto"/>
              <w:jc w:val="both"/>
              <w:rPr>
                <w:b/>
              </w:rPr>
            </w:pPr>
            <w:r w:rsidRPr="0031006E">
              <w:rPr>
                <w:b/>
              </w:rPr>
              <w:t>SKAMEX Spółka Akcyjna</w:t>
            </w:r>
          </w:p>
          <w:p w14:paraId="43BE37E2" w14:textId="77777777" w:rsidR="0031006E" w:rsidRPr="0031006E" w:rsidRDefault="0031006E">
            <w:pPr>
              <w:spacing w:line="360" w:lineRule="auto"/>
              <w:jc w:val="both"/>
              <w:rPr>
                <w:bCs/>
              </w:rPr>
            </w:pPr>
            <w:r w:rsidRPr="0031006E">
              <w:rPr>
                <w:bCs/>
              </w:rPr>
              <w:t xml:space="preserve">ul. Dr Stefana Kopcińskiego 62D </w:t>
            </w:r>
          </w:p>
          <w:p w14:paraId="7372AED1" w14:textId="77777777" w:rsidR="0031006E" w:rsidRPr="0031006E" w:rsidRDefault="0031006E">
            <w:pPr>
              <w:spacing w:after="120"/>
              <w:jc w:val="both"/>
              <w:rPr>
                <w:bCs/>
              </w:rPr>
            </w:pPr>
            <w:r w:rsidRPr="0031006E">
              <w:rPr>
                <w:bCs/>
              </w:rPr>
              <w:t>90-032 Łódź</w:t>
            </w:r>
          </w:p>
          <w:p w14:paraId="11A98057" w14:textId="77777777" w:rsidR="0031006E" w:rsidRPr="0031006E" w:rsidRDefault="0031006E">
            <w:pPr>
              <w:spacing w:before="120" w:line="360" w:lineRule="auto"/>
              <w:jc w:val="both"/>
              <w:rPr>
                <w:color w:val="000000"/>
              </w:rPr>
            </w:pPr>
            <w:r w:rsidRPr="0031006E">
              <w:br/>
            </w:r>
            <w:r w:rsidRPr="0031006E">
              <w:rPr>
                <w:color w:val="000000"/>
                <w:u w:val="single"/>
              </w:rPr>
              <w:t>Uzasadnienie wyboru</w:t>
            </w:r>
            <w:r w:rsidRPr="0031006E">
              <w:rPr>
                <w:color w:val="000000"/>
              </w:rPr>
              <w:t>:</w:t>
            </w:r>
          </w:p>
          <w:p w14:paraId="2EAD3930" w14:textId="77777777" w:rsidR="0031006E" w:rsidRPr="0031006E" w:rsidRDefault="0031006E">
            <w:pPr>
              <w:pStyle w:val="Nagwek"/>
              <w:tabs>
                <w:tab w:val="left" w:pos="708"/>
              </w:tabs>
              <w:spacing w:after="60" w:line="360" w:lineRule="auto"/>
              <w:jc w:val="both"/>
            </w:pPr>
            <w:r w:rsidRPr="0031006E">
              <w:t>Jedyna złożona oferta, spełnia wymagania SWZ.</w:t>
            </w:r>
          </w:p>
        </w:tc>
      </w:tr>
    </w:tbl>
    <w:p w14:paraId="774F810B" w14:textId="77777777" w:rsidR="0031006E" w:rsidRPr="0031006E" w:rsidRDefault="0031006E" w:rsidP="0031006E">
      <w:pPr>
        <w:spacing w:before="360" w:after="120" w:line="276" w:lineRule="auto"/>
        <w:jc w:val="both"/>
        <w:rPr>
          <w:color w:val="000000"/>
        </w:rPr>
      </w:pPr>
      <w:r w:rsidRPr="0031006E">
        <w:rPr>
          <w:b/>
          <w:bCs/>
          <w:color w:val="000000"/>
        </w:rPr>
        <w:t>Punktacja przyznana ofertom w każdym kryterium oceny ofert wraz z łączną punktacją</w:t>
      </w:r>
      <w:r w:rsidRPr="0031006E">
        <w:rPr>
          <w:color w:val="000000"/>
        </w:rPr>
        <w:t>: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68"/>
        <w:gridCol w:w="2977"/>
        <w:gridCol w:w="1843"/>
        <w:gridCol w:w="2835"/>
      </w:tblGrid>
      <w:tr w:rsidR="0031006E" w:rsidRPr="0031006E" w14:paraId="4C508B34" w14:textId="77777777">
        <w:trPr>
          <w:jc w:val="center"/>
        </w:trPr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40168A77" w14:textId="77777777" w:rsidR="0031006E" w:rsidRPr="0031006E" w:rsidRDefault="0031006E">
            <w:pPr>
              <w:spacing w:before="120" w:after="120"/>
              <w:jc w:val="center"/>
              <w:rPr>
                <w:bCs/>
              </w:rPr>
            </w:pPr>
            <w:r w:rsidRPr="0031006E">
              <w:rPr>
                <w:bCs/>
              </w:rPr>
              <w:t>Część zamówienia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3BCAE0A8" w14:textId="77777777" w:rsidR="0031006E" w:rsidRPr="0031006E" w:rsidRDefault="0031006E">
            <w:pPr>
              <w:spacing w:before="120" w:after="120"/>
              <w:jc w:val="center"/>
              <w:rPr>
                <w:bCs/>
              </w:rPr>
            </w:pPr>
            <w:r w:rsidRPr="0031006E">
              <w:rPr>
                <w:bCs/>
              </w:rPr>
              <w:t>Wykonawca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7119564F" w14:textId="77777777" w:rsidR="0031006E" w:rsidRPr="0031006E" w:rsidRDefault="0031006E">
            <w:pPr>
              <w:spacing w:before="120" w:after="120"/>
              <w:jc w:val="center"/>
              <w:rPr>
                <w:bCs/>
                <w:color w:val="000000"/>
              </w:rPr>
            </w:pPr>
            <w:r w:rsidRPr="0031006E">
              <w:rPr>
                <w:bCs/>
                <w:color w:val="000000"/>
              </w:rPr>
              <w:t>Kryterium - punktacja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74110743" w14:textId="77777777" w:rsidR="0031006E" w:rsidRPr="0031006E" w:rsidRDefault="0031006E">
            <w:pPr>
              <w:spacing w:before="120" w:after="120"/>
              <w:jc w:val="center"/>
              <w:rPr>
                <w:bCs/>
                <w:color w:val="000000"/>
              </w:rPr>
            </w:pPr>
            <w:r w:rsidRPr="0031006E">
              <w:rPr>
                <w:bCs/>
                <w:color w:val="000000"/>
              </w:rPr>
              <w:t>Razem</w:t>
            </w:r>
          </w:p>
        </w:tc>
      </w:tr>
      <w:tr w:rsidR="0031006E" w:rsidRPr="0031006E" w14:paraId="07D3DF94" w14:textId="77777777">
        <w:trPr>
          <w:jc w:val="center"/>
        </w:trPr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F91917" w14:textId="77777777" w:rsidR="0031006E" w:rsidRPr="0031006E" w:rsidRDefault="0031006E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31006E">
              <w:rPr>
                <w:sz w:val="22"/>
                <w:szCs w:val="22"/>
              </w:rPr>
              <w:t>2 - PAKIET 2 - OPASKA PODTRZYMUJĄCA PRZYLEPNA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4460F9" w14:textId="77777777" w:rsidR="0031006E" w:rsidRPr="0031006E" w:rsidRDefault="0031006E">
            <w:pPr>
              <w:spacing w:line="276" w:lineRule="auto"/>
              <w:rPr>
                <w:b/>
                <w:bCs/>
                <w:sz w:val="22"/>
                <w:szCs w:val="22"/>
              </w:rPr>
            </w:pPr>
            <w:r w:rsidRPr="0031006E">
              <w:rPr>
                <w:b/>
                <w:bCs/>
                <w:sz w:val="22"/>
                <w:szCs w:val="22"/>
              </w:rPr>
              <w:t>Zarys International Spółka z ograniczoną odpowiedzialnością</w:t>
            </w:r>
          </w:p>
          <w:p w14:paraId="3548ED3A" w14:textId="77777777" w:rsidR="0031006E" w:rsidRPr="0031006E" w:rsidRDefault="0031006E">
            <w:pPr>
              <w:spacing w:line="276" w:lineRule="auto"/>
              <w:rPr>
                <w:sz w:val="22"/>
                <w:szCs w:val="22"/>
              </w:rPr>
            </w:pPr>
            <w:r w:rsidRPr="0031006E">
              <w:rPr>
                <w:sz w:val="22"/>
                <w:szCs w:val="22"/>
              </w:rPr>
              <w:t>ul. Ziemska 44</w:t>
            </w:r>
          </w:p>
          <w:p w14:paraId="49C18976" w14:textId="77777777" w:rsidR="0031006E" w:rsidRPr="0031006E" w:rsidRDefault="0031006E">
            <w:pPr>
              <w:spacing w:after="40" w:line="276" w:lineRule="auto"/>
              <w:rPr>
                <w:color w:val="000000"/>
                <w:sz w:val="22"/>
                <w:szCs w:val="22"/>
              </w:rPr>
            </w:pPr>
            <w:r w:rsidRPr="0031006E">
              <w:rPr>
                <w:sz w:val="22"/>
                <w:szCs w:val="22"/>
              </w:rPr>
              <w:t>41-803 Zabrze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C340F8" w14:textId="77777777" w:rsidR="0031006E" w:rsidRPr="0031006E" w:rsidRDefault="0031006E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31006E">
              <w:rPr>
                <w:sz w:val="22"/>
                <w:szCs w:val="22"/>
              </w:rPr>
              <w:t>1 - Cena - 600.00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A04068" w14:textId="77777777" w:rsidR="0031006E" w:rsidRPr="0031006E" w:rsidRDefault="0031006E">
            <w:pPr>
              <w:jc w:val="center"/>
              <w:rPr>
                <w:color w:val="000000"/>
                <w:sz w:val="22"/>
                <w:szCs w:val="22"/>
              </w:rPr>
            </w:pPr>
            <w:r w:rsidRPr="0031006E">
              <w:rPr>
                <w:sz w:val="22"/>
                <w:szCs w:val="22"/>
              </w:rPr>
              <w:t xml:space="preserve">  600,00</w:t>
            </w:r>
          </w:p>
        </w:tc>
      </w:tr>
      <w:tr w:rsidR="0031006E" w:rsidRPr="0031006E" w14:paraId="3A479543" w14:textId="77777777">
        <w:trPr>
          <w:jc w:val="center"/>
        </w:trPr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34E5BD" w14:textId="77777777" w:rsidR="0031006E" w:rsidRPr="0031006E" w:rsidRDefault="0031006E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31006E">
              <w:rPr>
                <w:sz w:val="22"/>
                <w:szCs w:val="22"/>
              </w:rPr>
              <w:t>2 - PAKIET 2 - OPASKA PODTRZYMUJĄCA PRZYLEPNA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5E6D9D" w14:textId="77777777" w:rsidR="0031006E" w:rsidRPr="0031006E" w:rsidRDefault="0031006E">
            <w:pPr>
              <w:spacing w:line="276" w:lineRule="auto"/>
              <w:rPr>
                <w:b/>
                <w:bCs/>
                <w:sz w:val="22"/>
                <w:szCs w:val="22"/>
              </w:rPr>
            </w:pPr>
            <w:r w:rsidRPr="0031006E">
              <w:rPr>
                <w:b/>
                <w:bCs/>
                <w:sz w:val="22"/>
                <w:szCs w:val="22"/>
              </w:rPr>
              <w:t>Paul Hartmann Polska Sp. z o.o.</w:t>
            </w:r>
          </w:p>
          <w:p w14:paraId="3F9FCD5E" w14:textId="77777777" w:rsidR="0031006E" w:rsidRPr="0031006E" w:rsidRDefault="0031006E">
            <w:pPr>
              <w:spacing w:line="276" w:lineRule="auto"/>
              <w:rPr>
                <w:sz w:val="22"/>
                <w:szCs w:val="22"/>
              </w:rPr>
            </w:pPr>
            <w:r w:rsidRPr="0031006E">
              <w:rPr>
                <w:sz w:val="22"/>
                <w:szCs w:val="22"/>
              </w:rPr>
              <w:t>ul. Żeromskiego 17</w:t>
            </w:r>
          </w:p>
          <w:p w14:paraId="709664DD" w14:textId="77777777" w:rsidR="0031006E" w:rsidRPr="0031006E" w:rsidRDefault="0031006E">
            <w:pPr>
              <w:spacing w:after="40" w:line="276" w:lineRule="auto"/>
              <w:rPr>
                <w:color w:val="000000"/>
                <w:sz w:val="22"/>
                <w:szCs w:val="22"/>
              </w:rPr>
            </w:pPr>
            <w:r w:rsidRPr="0031006E">
              <w:rPr>
                <w:sz w:val="22"/>
                <w:szCs w:val="22"/>
              </w:rPr>
              <w:t>95-200 Pabianice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A86AB2" w14:textId="77777777" w:rsidR="0031006E" w:rsidRPr="0031006E" w:rsidRDefault="0031006E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31006E">
              <w:rPr>
                <w:sz w:val="22"/>
                <w:szCs w:val="22"/>
              </w:rPr>
              <w:t>1 - Cena - 475.80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12049B" w14:textId="77777777" w:rsidR="0031006E" w:rsidRPr="0031006E" w:rsidRDefault="0031006E">
            <w:pPr>
              <w:jc w:val="center"/>
              <w:rPr>
                <w:color w:val="000000"/>
                <w:sz w:val="22"/>
                <w:szCs w:val="22"/>
              </w:rPr>
            </w:pPr>
            <w:r w:rsidRPr="0031006E">
              <w:rPr>
                <w:sz w:val="22"/>
                <w:szCs w:val="22"/>
              </w:rPr>
              <w:t xml:space="preserve">  475,80</w:t>
            </w:r>
          </w:p>
        </w:tc>
      </w:tr>
      <w:tr w:rsidR="0031006E" w:rsidRPr="0031006E" w14:paraId="2D894811" w14:textId="77777777">
        <w:trPr>
          <w:jc w:val="center"/>
        </w:trPr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35F4D8" w14:textId="77777777" w:rsidR="0031006E" w:rsidRPr="0031006E" w:rsidRDefault="0031006E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31006E">
              <w:rPr>
                <w:sz w:val="22"/>
                <w:szCs w:val="22"/>
              </w:rPr>
              <w:t>3 - PAKIET 3 - SIATKI DO PRZEPUKLIN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FEE394" w14:textId="77777777" w:rsidR="0031006E" w:rsidRPr="0031006E" w:rsidRDefault="0031006E">
            <w:pPr>
              <w:spacing w:line="276" w:lineRule="auto"/>
              <w:rPr>
                <w:b/>
                <w:bCs/>
                <w:sz w:val="22"/>
                <w:szCs w:val="22"/>
              </w:rPr>
            </w:pPr>
            <w:r w:rsidRPr="0031006E">
              <w:rPr>
                <w:b/>
                <w:bCs/>
                <w:sz w:val="22"/>
                <w:szCs w:val="22"/>
              </w:rPr>
              <w:t>Becton Dickinson Polska Sp. z o.o.</w:t>
            </w:r>
          </w:p>
          <w:p w14:paraId="1C6D67D4" w14:textId="77777777" w:rsidR="0031006E" w:rsidRPr="0031006E" w:rsidRDefault="0031006E">
            <w:pPr>
              <w:spacing w:line="276" w:lineRule="auto"/>
              <w:rPr>
                <w:sz w:val="22"/>
                <w:szCs w:val="22"/>
              </w:rPr>
            </w:pPr>
            <w:r w:rsidRPr="0031006E">
              <w:rPr>
                <w:sz w:val="22"/>
                <w:szCs w:val="22"/>
              </w:rPr>
              <w:t>ul. Osmańska 14</w:t>
            </w:r>
          </w:p>
          <w:p w14:paraId="2C34F94C" w14:textId="77777777" w:rsidR="0031006E" w:rsidRPr="0031006E" w:rsidRDefault="0031006E">
            <w:pPr>
              <w:spacing w:after="40" w:line="276" w:lineRule="auto"/>
              <w:rPr>
                <w:color w:val="000000"/>
                <w:sz w:val="22"/>
                <w:szCs w:val="22"/>
              </w:rPr>
            </w:pPr>
            <w:r w:rsidRPr="0031006E">
              <w:rPr>
                <w:sz w:val="22"/>
                <w:szCs w:val="22"/>
              </w:rPr>
              <w:t>02-823 Warszawa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4CA4D1" w14:textId="77777777" w:rsidR="0031006E" w:rsidRPr="0031006E" w:rsidRDefault="0031006E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31006E">
              <w:rPr>
                <w:sz w:val="22"/>
                <w:szCs w:val="22"/>
              </w:rPr>
              <w:t>1 - Cena - 600.00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5B8EFD" w14:textId="77777777" w:rsidR="0031006E" w:rsidRPr="0031006E" w:rsidRDefault="0031006E">
            <w:pPr>
              <w:jc w:val="center"/>
              <w:rPr>
                <w:color w:val="000000"/>
                <w:sz w:val="22"/>
                <w:szCs w:val="22"/>
              </w:rPr>
            </w:pPr>
            <w:r w:rsidRPr="0031006E">
              <w:rPr>
                <w:sz w:val="22"/>
                <w:szCs w:val="22"/>
              </w:rPr>
              <w:t xml:space="preserve">  600,00</w:t>
            </w:r>
          </w:p>
        </w:tc>
      </w:tr>
      <w:tr w:rsidR="0031006E" w:rsidRPr="0031006E" w14:paraId="54B9CA31" w14:textId="77777777">
        <w:trPr>
          <w:jc w:val="center"/>
        </w:trPr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9E8AF2" w14:textId="77777777" w:rsidR="0031006E" w:rsidRPr="0031006E" w:rsidRDefault="0031006E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31006E">
              <w:rPr>
                <w:sz w:val="22"/>
                <w:szCs w:val="22"/>
              </w:rPr>
              <w:t>5 - PAKIET 5 - STRZYKAWKA 3 ml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45266E" w14:textId="77777777" w:rsidR="0031006E" w:rsidRPr="0031006E" w:rsidRDefault="0031006E">
            <w:pPr>
              <w:spacing w:line="276" w:lineRule="auto"/>
              <w:rPr>
                <w:b/>
                <w:bCs/>
                <w:sz w:val="22"/>
                <w:szCs w:val="22"/>
              </w:rPr>
            </w:pPr>
            <w:r w:rsidRPr="0031006E">
              <w:rPr>
                <w:b/>
                <w:bCs/>
                <w:sz w:val="22"/>
                <w:szCs w:val="22"/>
              </w:rPr>
              <w:t>Bialmed Sp. z o.o.</w:t>
            </w:r>
          </w:p>
          <w:p w14:paraId="76E00C7F" w14:textId="77777777" w:rsidR="0031006E" w:rsidRPr="0031006E" w:rsidRDefault="0031006E">
            <w:pPr>
              <w:spacing w:line="276" w:lineRule="auto"/>
              <w:rPr>
                <w:sz w:val="22"/>
                <w:szCs w:val="22"/>
              </w:rPr>
            </w:pPr>
            <w:r w:rsidRPr="0031006E">
              <w:rPr>
                <w:sz w:val="22"/>
                <w:szCs w:val="22"/>
              </w:rPr>
              <w:t>ul. Kazimierzowska 46/48/35</w:t>
            </w:r>
          </w:p>
          <w:p w14:paraId="0C4C495E" w14:textId="77777777" w:rsidR="0031006E" w:rsidRPr="0031006E" w:rsidRDefault="0031006E">
            <w:pPr>
              <w:spacing w:after="40" w:line="276" w:lineRule="auto"/>
              <w:rPr>
                <w:color w:val="000000"/>
                <w:sz w:val="22"/>
                <w:szCs w:val="22"/>
              </w:rPr>
            </w:pPr>
            <w:r w:rsidRPr="0031006E">
              <w:rPr>
                <w:sz w:val="22"/>
                <w:szCs w:val="22"/>
              </w:rPr>
              <w:t>02-546 Warszawa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A75DE8" w14:textId="77777777" w:rsidR="0031006E" w:rsidRPr="0031006E" w:rsidRDefault="0031006E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31006E">
              <w:rPr>
                <w:sz w:val="22"/>
                <w:szCs w:val="22"/>
              </w:rPr>
              <w:t>1 - Cena - 600.00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CA876A" w14:textId="77777777" w:rsidR="0031006E" w:rsidRPr="0031006E" w:rsidRDefault="0031006E">
            <w:pPr>
              <w:jc w:val="center"/>
              <w:rPr>
                <w:color w:val="000000"/>
                <w:sz w:val="22"/>
                <w:szCs w:val="22"/>
              </w:rPr>
            </w:pPr>
            <w:r w:rsidRPr="0031006E">
              <w:rPr>
                <w:sz w:val="22"/>
                <w:szCs w:val="22"/>
              </w:rPr>
              <w:t xml:space="preserve">  600,00</w:t>
            </w:r>
          </w:p>
        </w:tc>
      </w:tr>
      <w:tr w:rsidR="0031006E" w:rsidRPr="0031006E" w14:paraId="3A296107" w14:textId="77777777">
        <w:trPr>
          <w:jc w:val="center"/>
        </w:trPr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8EAE16" w14:textId="77777777" w:rsidR="0031006E" w:rsidRPr="0031006E" w:rsidRDefault="0031006E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31006E">
              <w:rPr>
                <w:sz w:val="22"/>
                <w:szCs w:val="22"/>
              </w:rPr>
              <w:t>5 - PAKIET 5 - STRZYKAWKA 3 ml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B97E99" w14:textId="77777777" w:rsidR="0031006E" w:rsidRPr="0031006E" w:rsidRDefault="0031006E">
            <w:pPr>
              <w:spacing w:line="276" w:lineRule="auto"/>
              <w:rPr>
                <w:b/>
                <w:bCs/>
                <w:sz w:val="22"/>
                <w:szCs w:val="22"/>
              </w:rPr>
            </w:pPr>
            <w:r w:rsidRPr="0031006E">
              <w:rPr>
                <w:b/>
                <w:bCs/>
                <w:sz w:val="22"/>
                <w:szCs w:val="22"/>
              </w:rPr>
              <w:t>Zarys International Spółka z ograniczoną odpowiedzialnością</w:t>
            </w:r>
          </w:p>
          <w:p w14:paraId="193A901F" w14:textId="77777777" w:rsidR="0031006E" w:rsidRPr="0031006E" w:rsidRDefault="0031006E">
            <w:pPr>
              <w:spacing w:line="276" w:lineRule="auto"/>
              <w:rPr>
                <w:sz w:val="22"/>
                <w:szCs w:val="22"/>
              </w:rPr>
            </w:pPr>
            <w:r w:rsidRPr="0031006E">
              <w:rPr>
                <w:sz w:val="22"/>
                <w:szCs w:val="22"/>
              </w:rPr>
              <w:t>ul. Ziemska 44</w:t>
            </w:r>
          </w:p>
          <w:p w14:paraId="76B7B53F" w14:textId="77777777" w:rsidR="0031006E" w:rsidRPr="0031006E" w:rsidRDefault="0031006E">
            <w:pPr>
              <w:spacing w:after="40" w:line="276" w:lineRule="auto"/>
              <w:rPr>
                <w:color w:val="000000"/>
                <w:sz w:val="22"/>
                <w:szCs w:val="22"/>
              </w:rPr>
            </w:pPr>
            <w:r w:rsidRPr="0031006E">
              <w:rPr>
                <w:sz w:val="22"/>
                <w:szCs w:val="22"/>
              </w:rPr>
              <w:t>41-803 Zabrze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B136BD" w14:textId="77777777" w:rsidR="0031006E" w:rsidRPr="0031006E" w:rsidRDefault="0031006E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31006E">
              <w:rPr>
                <w:sz w:val="22"/>
                <w:szCs w:val="22"/>
              </w:rPr>
              <w:t>1 - Cena - 266.64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8DA616" w14:textId="77777777" w:rsidR="0031006E" w:rsidRPr="0031006E" w:rsidRDefault="0031006E">
            <w:pPr>
              <w:jc w:val="center"/>
              <w:rPr>
                <w:color w:val="000000"/>
                <w:sz w:val="22"/>
                <w:szCs w:val="22"/>
              </w:rPr>
            </w:pPr>
            <w:r w:rsidRPr="0031006E">
              <w:rPr>
                <w:sz w:val="22"/>
                <w:szCs w:val="22"/>
              </w:rPr>
              <w:t xml:space="preserve">  266,64</w:t>
            </w:r>
          </w:p>
        </w:tc>
      </w:tr>
      <w:tr w:rsidR="0031006E" w:rsidRPr="0031006E" w14:paraId="4A5B3657" w14:textId="77777777">
        <w:trPr>
          <w:jc w:val="center"/>
        </w:trPr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7C1003" w14:textId="77777777" w:rsidR="0031006E" w:rsidRPr="0031006E" w:rsidRDefault="0031006E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31006E">
              <w:rPr>
                <w:sz w:val="22"/>
                <w:szCs w:val="22"/>
              </w:rPr>
              <w:t>5 - PAKIET 5 - STRZYKAWKA 3 ml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7F29BF" w14:textId="77777777" w:rsidR="0031006E" w:rsidRPr="0031006E" w:rsidRDefault="0031006E">
            <w:pPr>
              <w:spacing w:line="276" w:lineRule="auto"/>
              <w:rPr>
                <w:b/>
                <w:bCs/>
                <w:sz w:val="22"/>
                <w:szCs w:val="22"/>
              </w:rPr>
            </w:pPr>
            <w:r w:rsidRPr="0031006E">
              <w:rPr>
                <w:b/>
                <w:bCs/>
                <w:sz w:val="22"/>
                <w:szCs w:val="22"/>
              </w:rPr>
              <w:t>J. Chodacki, A. Misztal „Medica” Spółka Jawna</w:t>
            </w:r>
          </w:p>
          <w:p w14:paraId="33713205" w14:textId="77777777" w:rsidR="0031006E" w:rsidRPr="0031006E" w:rsidRDefault="0031006E">
            <w:pPr>
              <w:spacing w:line="276" w:lineRule="auto"/>
              <w:rPr>
                <w:sz w:val="22"/>
                <w:szCs w:val="22"/>
              </w:rPr>
            </w:pPr>
            <w:r w:rsidRPr="0031006E">
              <w:rPr>
                <w:sz w:val="22"/>
                <w:szCs w:val="22"/>
              </w:rPr>
              <w:t>Ul. Przemysłowa 4A</w:t>
            </w:r>
          </w:p>
          <w:p w14:paraId="1898B50C" w14:textId="77777777" w:rsidR="0031006E" w:rsidRPr="0031006E" w:rsidRDefault="0031006E">
            <w:pPr>
              <w:spacing w:after="40" w:line="276" w:lineRule="auto"/>
              <w:rPr>
                <w:color w:val="000000"/>
                <w:sz w:val="22"/>
                <w:szCs w:val="22"/>
              </w:rPr>
            </w:pPr>
            <w:r w:rsidRPr="0031006E">
              <w:rPr>
                <w:sz w:val="22"/>
                <w:szCs w:val="22"/>
              </w:rPr>
              <w:t>59-300 LUBIN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664EEC" w14:textId="77777777" w:rsidR="0031006E" w:rsidRPr="0031006E" w:rsidRDefault="0031006E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31006E">
              <w:rPr>
                <w:sz w:val="22"/>
                <w:szCs w:val="22"/>
              </w:rPr>
              <w:t>1 - Cena - 240.00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EE8B1A" w14:textId="77777777" w:rsidR="0031006E" w:rsidRPr="0031006E" w:rsidRDefault="0031006E">
            <w:pPr>
              <w:jc w:val="center"/>
              <w:rPr>
                <w:color w:val="000000"/>
                <w:sz w:val="22"/>
                <w:szCs w:val="22"/>
              </w:rPr>
            </w:pPr>
            <w:r w:rsidRPr="0031006E">
              <w:rPr>
                <w:sz w:val="22"/>
                <w:szCs w:val="22"/>
              </w:rPr>
              <w:t xml:space="preserve">  240,00</w:t>
            </w:r>
          </w:p>
        </w:tc>
      </w:tr>
      <w:tr w:rsidR="0031006E" w:rsidRPr="0031006E" w14:paraId="4AEDA06F" w14:textId="77777777">
        <w:trPr>
          <w:jc w:val="center"/>
        </w:trPr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4095E7" w14:textId="77777777" w:rsidR="0031006E" w:rsidRPr="0031006E" w:rsidRDefault="0031006E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31006E">
              <w:rPr>
                <w:sz w:val="22"/>
                <w:szCs w:val="22"/>
              </w:rPr>
              <w:t>6 - PAKIET 6 - ZESTAWY DO ZABIEGÓW CIĄGŁYCH NERKOZASTĘPCZYCH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C380C7" w14:textId="77777777" w:rsidR="0031006E" w:rsidRPr="0031006E" w:rsidRDefault="0031006E">
            <w:pPr>
              <w:spacing w:line="276" w:lineRule="auto"/>
              <w:rPr>
                <w:b/>
                <w:bCs/>
                <w:sz w:val="22"/>
                <w:szCs w:val="22"/>
              </w:rPr>
            </w:pPr>
            <w:r w:rsidRPr="0031006E">
              <w:rPr>
                <w:b/>
                <w:bCs/>
                <w:sz w:val="22"/>
                <w:szCs w:val="22"/>
              </w:rPr>
              <w:t>Baxter Polska Sp. z o.o.</w:t>
            </w:r>
          </w:p>
          <w:p w14:paraId="77304588" w14:textId="77777777" w:rsidR="0031006E" w:rsidRPr="0031006E" w:rsidRDefault="0031006E">
            <w:pPr>
              <w:spacing w:line="276" w:lineRule="auto"/>
              <w:rPr>
                <w:sz w:val="22"/>
                <w:szCs w:val="22"/>
              </w:rPr>
            </w:pPr>
            <w:r w:rsidRPr="0031006E">
              <w:rPr>
                <w:sz w:val="22"/>
                <w:szCs w:val="22"/>
              </w:rPr>
              <w:t>ul. Kruczkowskiego 8</w:t>
            </w:r>
          </w:p>
          <w:p w14:paraId="11E85A2F" w14:textId="77777777" w:rsidR="0031006E" w:rsidRPr="0031006E" w:rsidRDefault="0031006E">
            <w:pPr>
              <w:spacing w:after="40" w:line="276" w:lineRule="auto"/>
              <w:rPr>
                <w:color w:val="000000"/>
                <w:sz w:val="22"/>
                <w:szCs w:val="22"/>
              </w:rPr>
            </w:pPr>
            <w:r w:rsidRPr="0031006E">
              <w:rPr>
                <w:sz w:val="22"/>
                <w:szCs w:val="22"/>
              </w:rPr>
              <w:t>00-380 Warszawa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D88695" w14:textId="77777777" w:rsidR="0031006E" w:rsidRPr="0031006E" w:rsidRDefault="0031006E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31006E">
              <w:rPr>
                <w:sz w:val="22"/>
                <w:szCs w:val="22"/>
              </w:rPr>
              <w:t>1 - Cena - 600.00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AFBCE0" w14:textId="77777777" w:rsidR="0031006E" w:rsidRPr="0031006E" w:rsidRDefault="0031006E">
            <w:pPr>
              <w:jc w:val="center"/>
              <w:rPr>
                <w:color w:val="000000"/>
                <w:sz w:val="22"/>
                <w:szCs w:val="22"/>
              </w:rPr>
            </w:pPr>
            <w:r w:rsidRPr="0031006E">
              <w:rPr>
                <w:sz w:val="22"/>
                <w:szCs w:val="22"/>
              </w:rPr>
              <w:t xml:space="preserve">  600,00</w:t>
            </w:r>
          </w:p>
        </w:tc>
      </w:tr>
      <w:tr w:rsidR="0031006E" w:rsidRPr="0031006E" w14:paraId="22DCD54C" w14:textId="77777777">
        <w:trPr>
          <w:jc w:val="center"/>
        </w:trPr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30B1F8" w14:textId="77777777" w:rsidR="0031006E" w:rsidRPr="0031006E" w:rsidRDefault="0031006E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31006E">
              <w:rPr>
                <w:sz w:val="22"/>
                <w:szCs w:val="22"/>
              </w:rPr>
              <w:lastRenderedPageBreak/>
              <w:t>7 - PAKIET 7 - ZESTAW DO OPERACJI UROLOGICZNYCH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28434B" w14:textId="77777777" w:rsidR="0031006E" w:rsidRPr="0031006E" w:rsidRDefault="0031006E">
            <w:pPr>
              <w:spacing w:line="276" w:lineRule="auto"/>
              <w:rPr>
                <w:b/>
                <w:bCs/>
                <w:sz w:val="22"/>
                <w:szCs w:val="22"/>
              </w:rPr>
            </w:pPr>
            <w:r w:rsidRPr="0031006E">
              <w:rPr>
                <w:b/>
                <w:bCs/>
                <w:sz w:val="22"/>
                <w:szCs w:val="22"/>
              </w:rPr>
              <w:t>Zarys International Spółka z ograniczoną odpowiedzialnością</w:t>
            </w:r>
          </w:p>
          <w:p w14:paraId="2FAA8A09" w14:textId="77777777" w:rsidR="0031006E" w:rsidRPr="0031006E" w:rsidRDefault="0031006E">
            <w:pPr>
              <w:spacing w:line="276" w:lineRule="auto"/>
              <w:rPr>
                <w:sz w:val="22"/>
                <w:szCs w:val="22"/>
              </w:rPr>
            </w:pPr>
            <w:r w:rsidRPr="0031006E">
              <w:rPr>
                <w:sz w:val="22"/>
                <w:szCs w:val="22"/>
              </w:rPr>
              <w:t>ul. Ziemska 44</w:t>
            </w:r>
          </w:p>
          <w:p w14:paraId="3C7E436D" w14:textId="77777777" w:rsidR="0031006E" w:rsidRPr="0031006E" w:rsidRDefault="0031006E">
            <w:pPr>
              <w:spacing w:after="40" w:line="276" w:lineRule="auto"/>
              <w:rPr>
                <w:color w:val="000000"/>
                <w:sz w:val="22"/>
                <w:szCs w:val="22"/>
              </w:rPr>
            </w:pPr>
            <w:r w:rsidRPr="0031006E">
              <w:rPr>
                <w:sz w:val="22"/>
                <w:szCs w:val="22"/>
              </w:rPr>
              <w:t>41-803 Zabrze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ED835D" w14:textId="77777777" w:rsidR="0031006E" w:rsidRPr="0031006E" w:rsidRDefault="0031006E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31006E">
              <w:rPr>
                <w:sz w:val="22"/>
                <w:szCs w:val="22"/>
              </w:rPr>
              <w:t>1 - Cena - 600.00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D56DA9" w14:textId="77777777" w:rsidR="0031006E" w:rsidRPr="0031006E" w:rsidRDefault="0031006E">
            <w:pPr>
              <w:jc w:val="center"/>
              <w:rPr>
                <w:color w:val="000000"/>
                <w:sz w:val="22"/>
                <w:szCs w:val="22"/>
              </w:rPr>
            </w:pPr>
            <w:r w:rsidRPr="0031006E">
              <w:rPr>
                <w:sz w:val="22"/>
                <w:szCs w:val="22"/>
              </w:rPr>
              <w:t xml:space="preserve">  600,00</w:t>
            </w:r>
          </w:p>
        </w:tc>
      </w:tr>
      <w:tr w:rsidR="0031006E" w:rsidRPr="0031006E" w14:paraId="0087B9E0" w14:textId="77777777">
        <w:trPr>
          <w:jc w:val="center"/>
        </w:trPr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EF837A" w14:textId="77777777" w:rsidR="0031006E" w:rsidRPr="0031006E" w:rsidRDefault="0031006E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31006E">
              <w:rPr>
                <w:sz w:val="22"/>
                <w:szCs w:val="22"/>
              </w:rPr>
              <w:t>7 - PAKIET 7 - ZESTAW DO OPERACJI UROLOGICZNYCH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93A201" w14:textId="77777777" w:rsidR="0031006E" w:rsidRPr="0031006E" w:rsidRDefault="0031006E">
            <w:pPr>
              <w:spacing w:line="276" w:lineRule="auto"/>
              <w:rPr>
                <w:b/>
                <w:bCs/>
                <w:sz w:val="22"/>
                <w:szCs w:val="22"/>
              </w:rPr>
            </w:pPr>
            <w:r w:rsidRPr="0031006E">
              <w:rPr>
                <w:b/>
                <w:bCs/>
                <w:sz w:val="22"/>
                <w:szCs w:val="22"/>
              </w:rPr>
              <w:t>Lohmann &amp; Rauscher Polska Sp. z o.o.</w:t>
            </w:r>
          </w:p>
          <w:p w14:paraId="49BAF387" w14:textId="77777777" w:rsidR="0031006E" w:rsidRPr="0031006E" w:rsidRDefault="0031006E">
            <w:pPr>
              <w:spacing w:line="276" w:lineRule="auto"/>
              <w:rPr>
                <w:sz w:val="22"/>
                <w:szCs w:val="22"/>
              </w:rPr>
            </w:pPr>
            <w:r w:rsidRPr="0031006E">
              <w:rPr>
                <w:sz w:val="22"/>
                <w:szCs w:val="22"/>
              </w:rPr>
              <w:t>ul. Żeromskiego 17A</w:t>
            </w:r>
          </w:p>
          <w:p w14:paraId="241D62DA" w14:textId="77777777" w:rsidR="0031006E" w:rsidRPr="0031006E" w:rsidRDefault="0031006E">
            <w:pPr>
              <w:spacing w:after="40" w:line="276" w:lineRule="auto"/>
              <w:rPr>
                <w:color w:val="000000"/>
                <w:sz w:val="22"/>
                <w:szCs w:val="22"/>
              </w:rPr>
            </w:pPr>
            <w:r w:rsidRPr="0031006E">
              <w:rPr>
                <w:sz w:val="22"/>
                <w:szCs w:val="22"/>
              </w:rPr>
              <w:t>95-200 Pabianice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6612C0" w14:textId="77777777" w:rsidR="0031006E" w:rsidRPr="0031006E" w:rsidRDefault="0031006E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31006E">
              <w:rPr>
                <w:sz w:val="22"/>
                <w:szCs w:val="22"/>
              </w:rPr>
              <w:t>1 - Cena - 564.60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EA0326" w14:textId="77777777" w:rsidR="0031006E" w:rsidRPr="0031006E" w:rsidRDefault="0031006E">
            <w:pPr>
              <w:jc w:val="center"/>
              <w:rPr>
                <w:color w:val="000000"/>
                <w:sz w:val="22"/>
                <w:szCs w:val="22"/>
              </w:rPr>
            </w:pPr>
            <w:r w:rsidRPr="0031006E">
              <w:rPr>
                <w:sz w:val="22"/>
                <w:szCs w:val="22"/>
              </w:rPr>
              <w:t xml:space="preserve">  564,60</w:t>
            </w:r>
          </w:p>
        </w:tc>
      </w:tr>
      <w:tr w:rsidR="0031006E" w:rsidRPr="0031006E" w14:paraId="6B6B8C7F" w14:textId="77777777">
        <w:trPr>
          <w:jc w:val="center"/>
        </w:trPr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F27D85" w14:textId="77777777" w:rsidR="0031006E" w:rsidRPr="0031006E" w:rsidRDefault="0031006E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31006E">
              <w:rPr>
                <w:sz w:val="22"/>
                <w:szCs w:val="22"/>
              </w:rPr>
              <w:t>7 - PAKIET 7 - ZESTAW DO OPERACJI UROLOGICZNYCH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C64B87" w14:textId="77777777" w:rsidR="0031006E" w:rsidRPr="0031006E" w:rsidRDefault="0031006E">
            <w:pPr>
              <w:spacing w:line="276" w:lineRule="auto"/>
              <w:rPr>
                <w:b/>
                <w:bCs/>
                <w:sz w:val="22"/>
                <w:szCs w:val="22"/>
              </w:rPr>
            </w:pPr>
            <w:r w:rsidRPr="0031006E">
              <w:rPr>
                <w:b/>
                <w:bCs/>
                <w:sz w:val="22"/>
                <w:szCs w:val="22"/>
              </w:rPr>
              <w:t>Paul Hartmann Polska Sp. z o.o.</w:t>
            </w:r>
          </w:p>
          <w:p w14:paraId="184C7B4C" w14:textId="77777777" w:rsidR="0031006E" w:rsidRPr="0031006E" w:rsidRDefault="0031006E">
            <w:pPr>
              <w:spacing w:line="276" w:lineRule="auto"/>
              <w:rPr>
                <w:sz w:val="22"/>
                <w:szCs w:val="22"/>
              </w:rPr>
            </w:pPr>
            <w:r w:rsidRPr="0031006E">
              <w:rPr>
                <w:sz w:val="22"/>
                <w:szCs w:val="22"/>
              </w:rPr>
              <w:t>ul. Żeromskiego 17</w:t>
            </w:r>
          </w:p>
          <w:p w14:paraId="4922D2D3" w14:textId="77777777" w:rsidR="0031006E" w:rsidRPr="0031006E" w:rsidRDefault="0031006E">
            <w:pPr>
              <w:spacing w:after="40" w:line="276" w:lineRule="auto"/>
              <w:rPr>
                <w:color w:val="000000"/>
                <w:sz w:val="22"/>
                <w:szCs w:val="22"/>
              </w:rPr>
            </w:pPr>
            <w:r w:rsidRPr="0031006E">
              <w:rPr>
                <w:sz w:val="22"/>
                <w:szCs w:val="22"/>
              </w:rPr>
              <w:t>95-200 Pabianice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FEB5AD" w14:textId="77777777" w:rsidR="0031006E" w:rsidRPr="0031006E" w:rsidRDefault="0031006E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31006E">
              <w:rPr>
                <w:sz w:val="22"/>
                <w:szCs w:val="22"/>
              </w:rPr>
              <w:t>1 - Cena - 520.98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8CA38F" w14:textId="77777777" w:rsidR="0031006E" w:rsidRPr="0031006E" w:rsidRDefault="0031006E">
            <w:pPr>
              <w:jc w:val="center"/>
              <w:rPr>
                <w:color w:val="000000"/>
                <w:sz w:val="22"/>
                <w:szCs w:val="22"/>
              </w:rPr>
            </w:pPr>
            <w:r w:rsidRPr="0031006E">
              <w:rPr>
                <w:sz w:val="22"/>
                <w:szCs w:val="22"/>
              </w:rPr>
              <w:t xml:space="preserve">  520,98</w:t>
            </w:r>
          </w:p>
        </w:tc>
      </w:tr>
      <w:tr w:rsidR="0031006E" w:rsidRPr="0031006E" w14:paraId="058289A1" w14:textId="77777777">
        <w:trPr>
          <w:jc w:val="center"/>
        </w:trPr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F9E564" w14:textId="77777777" w:rsidR="0031006E" w:rsidRPr="0031006E" w:rsidRDefault="0031006E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31006E">
              <w:rPr>
                <w:sz w:val="22"/>
                <w:szCs w:val="22"/>
              </w:rPr>
              <w:t>8 - PAKIET 8 - SERWETY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E1ED8A" w14:textId="77777777" w:rsidR="0031006E" w:rsidRPr="0031006E" w:rsidRDefault="0031006E">
            <w:pPr>
              <w:spacing w:line="276" w:lineRule="auto"/>
              <w:rPr>
                <w:b/>
                <w:bCs/>
                <w:sz w:val="22"/>
                <w:szCs w:val="22"/>
              </w:rPr>
            </w:pPr>
            <w:r w:rsidRPr="0031006E">
              <w:rPr>
                <w:b/>
                <w:bCs/>
                <w:sz w:val="22"/>
                <w:szCs w:val="22"/>
              </w:rPr>
              <w:t>Zarys International Spółka z ograniczoną odpowiedzialnością</w:t>
            </w:r>
          </w:p>
          <w:p w14:paraId="3E62BA86" w14:textId="77777777" w:rsidR="0031006E" w:rsidRPr="0031006E" w:rsidRDefault="0031006E">
            <w:pPr>
              <w:spacing w:line="276" w:lineRule="auto"/>
              <w:rPr>
                <w:sz w:val="22"/>
                <w:szCs w:val="22"/>
              </w:rPr>
            </w:pPr>
            <w:r w:rsidRPr="0031006E">
              <w:rPr>
                <w:sz w:val="22"/>
                <w:szCs w:val="22"/>
              </w:rPr>
              <w:t>ul. Ziemska 44</w:t>
            </w:r>
          </w:p>
          <w:p w14:paraId="6C9A7607" w14:textId="77777777" w:rsidR="0031006E" w:rsidRPr="0031006E" w:rsidRDefault="0031006E">
            <w:pPr>
              <w:spacing w:after="40" w:line="276" w:lineRule="auto"/>
              <w:rPr>
                <w:color w:val="000000"/>
                <w:sz w:val="22"/>
                <w:szCs w:val="22"/>
              </w:rPr>
            </w:pPr>
            <w:r w:rsidRPr="0031006E">
              <w:rPr>
                <w:sz w:val="22"/>
                <w:szCs w:val="22"/>
              </w:rPr>
              <w:t>41-803 Zabrze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AED217" w14:textId="77777777" w:rsidR="0031006E" w:rsidRPr="0031006E" w:rsidRDefault="0031006E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31006E">
              <w:rPr>
                <w:sz w:val="22"/>
                <w:szCs w:val="22"/>
              </w:rPr>
              <w:t>1 - Cena - 600.00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BEBDC1" w14:textId="77777777" w:rsidR="0031006E" w:rsidRPr="0031006E" w:rsidRDefault="0031006E">
            <w:pPr>
              <w:jc w:val="center"/>
              <w:rPr>
                <w:color w:val="000000"/>
                <w:sz w:val="22"/>
                <w:szCs w:val="22"/>
              </w:rPr>
            </w:pPr>
            <w:r w:rsidRPr="0031006E">
              <w:rPr>
                <w:sz w:val="22"/>
                <w:szCs w:val="22"/>
              </w:rPr>
              <w:t xml:space="preserve">  600,00</w:t>
            </w:r>
          </w:p>
        </w:tc>
      </w:tr>
      <w:tr w:rsidR="0031006E" w:rsidRPr="0031006E" w14:paraId="044DE36B" w14:textId="77777777">
        <w:trPr>
          <w:jc w:val="center"/>
        </w:trPr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E6AA45" w14:textId="77777777" w:rsidR="0031006E" w:rsidRPr="0031006E" w:rsidRDefault="0031006E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31006E">
              <w:rPr>
                <w:sz w:val="22"/>
                <w:szCs w:val="22"/>
              </w:rPr>
              <w:t>8 - PAKIET 8 - SERWETY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1F0F87" w14:textId="77777777" w:rsidR="0031006E" w:rsidRPr="0031006E" w:rsidRDefault="0031006E">
            <w:pPr>
              <w:spacing w:line="276" w:lineRule="auto"/>
              <w:rPr>
                <w:b/>
                <w:bCs/>
                <w:sz w:val="22"/>
                <w:szCs w:val="22"/>
              </w:rPr>
            </w:pPr>
            <w:r w:rsidRPr="0031006E">
              <w:rPr>
                <w:b/>
                <w:bCs/>
                <w:sz w:val="22"/>
                <w:szCs w:val="22"/>
              </w:rPr>
              <w:t>Paul Hartmann Polska Sp. z o.o.</w:t>
            </w:r>
          </w:p>
          <w:p w14:paraId="51A38EA0" w14:textId="77777777" w:rsidR="0031006E" w:rsidRPr="0031006E" w:rsidRDefault="0031006E">
            <w:pPr>
              <w:spacing w:line="276" w:lineRule="auto"/>
              <w:rPr>
                <w:sz w:val="22"/>
                <w:szCs w:val="22"/>
              </w:rPr>
            </w:pPr>
            <w:r w:rsidRPr="0031006E">
              <w:rPr>
                <w:sz w:val="22"/>
                <w:szCs w:val="22"/>
              </w:rPr>
              <w:t>ul. Żeromskiego 17</w:t>
            </w:r>
          </w:p>
          <w:p w14:paraId="0AA36F23" w14:textId="77777777" w:rsidR="0031006E" w:rsidRPr="0031006E" w:rsidRDefault="0031006E">
            <w:pPr>
              <w:spacing w:after="40" w:line="276" w:lineRule="auto"/>
              <w:rPr>
                <w:color w:val="000000"/>
                <w:sz w:val="22"/>
                <w:szCs w:val="22"/>
              </w:rPr>
            </w:pPr>
            <w:r w:rsidRPr="0031006E">
              <w:rPr>
                <w:sz w:val="22"/>
                <w:szCs w:val="22"/>
              </w:rPr>
              <w:t>95-200 Pabianice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EB517B" w14:textId="77777777" w:rsidR="0031006E" w:rsidRPr="0031006E" w:rsidRDefault="0031006E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31006E">
              <w:rPr>
                <w:sz w:val="22"/>
                <w:szCs w:val="22"/>
              </w:rPr>
              <w:t>1 - Cena - 508.68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A1A543" w14:textId="77777777" w:rsidR="0031006E" w:rsidRPr="0031006E" w:rsidRDefault="0031006E">
            <w:pPr>
              <w:jc w:val="center"/>
              <w:rPr>
                <w:color w:val="000000"/>
                <w:sz w:val="22"/>
                <w:szCs w:val="22"/>
              </w:rPr>
            </w:pPr>
            <w:r w:rsidRPr="0031006E">
              <w:rPr>
                <w:sz w:val="22"/>
                <w:szCs w:val="22"/>
              </w:rPr>
              <w:t xml:space="preserve">  508,68</w:t>
            </w:r>
          </w:p>
        </w:tc>
      </w:tr>
      <w:tr w:rsidR="0031006E" w:rsidRPr="0031006E" w14:paraId="50688DB0" w14:textId="77777777">
        <w:trPr>
          <w:jc w:val="center"/>
        </w:trPr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1A3EE3" w14:textId="77777777" w:rsidR="0031006E" w:rsidRPr="0031006E" w:rsidRDefault="0031006E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31006E">
              <w:rPr>
                <w:sz w:val="22"/>
                <w:szCs w:val="22"/>
              </w:rPr>
              <w:t>9 - PAKIET 9 - ZESTAW DO DOŻYLNEGO WKŁUCIA CENTRALNEGO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EB5B16" w14:textId="77777777" w:rsidR="0031006E" w:rsidRPr="0031006E" w:rsidRDefault="0031006E">
            <w:pPr>
              <w:spacing w:line="276" w:lineRule="auto"/>
              <w:rPr>
                <w:b/>
                <w:bCs/>
                <w:sz w:val="22"/>
                <w:szCs w:val="22"/>
              </w:rPr>
            </w:pPr>
            <w:r w:rsidRPr="0031006E">
              <w:rPr>
                <w:b/>
                <w:bCs/>
                <w:sz w:val="22"/>
                <w:szCs w:val="22"/>
              </w:rPr>
              <w:t>Toruńskie Zakłady Materiałów Opatrunkowych S.A.</w:t>
            </w:r>
          </w:p>
          <w:p w14:paraId="781245E9" w14:textId="77777777" w:rsidR="0031006E" w:rsidRPr="0031006E" w:rsidRDefault="0031006E">
            <w:pPr>
              <w:spacing w:line="276" w:lineRule="auto"/>
              <w:rPr>
                <w:sz w:val="22"/>
                <w:szCs w:val="22"/>
              </w:rPr>
            </w:pPr>
            <w:r w:rsidRPr="0031006E">
              <w:rPr>
                <w:sz w:val="22"/>
                <w:szCs w:val="22"/>
              </w:rPr>
              <w:t>ul. Żółkiewskiego 20/26</w:t>
            </w:r>
          </w:p>
          <w:p w14:paraId="701103A3" w14:textId="77777777" w:rsidR="0031006E" w:rsidRPr="0031006E" w:rsidRDefault="0031006E">
            <w:pPr>
              <w:spacing w:after="40" w:line="276" w:lineRule="auto"/>
              <w:rPr>
                <w:color w:val="000000"/>
                <w:sz w:val="22"/>
                <w:szCs w:val="22"/>
              </w:rPr>
            </w:pPr>
            <w:r w:rsidRPr="0031006E">
              <w:rPr>
                <w:sz w:val="22"/>
                <w:szCs w:val="22"/>
              </w:rPr>
              <w:t>87-100 Toruń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C57821" w14:textId="77777777" w:rsidR="0031006E" w:rsidRPr="0031006E" w:rsidRDefault="0031006E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31006E">
              <w:rPr>
                <w:sz w:val="22"/>
                <w:szCs w:val="22"/>
              </w:rPr>
              <w:t>1 - Cena - 277.74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9E63D4" w14:textId="77777777" w:rsidR="0031006E" w:rsidRPr="0031006E" w:rsidRDefault="0031006E">
            <w:pPr>
              <w:jc w:val="center"/>
              <w:rPr>
                <w:color w:val="000000"/>
                <w:sz w:val="22"/>
                <w:szCs w:val="22"/>
              </w:rPr>
            </w:pPr>
            <w:r w:rsidRPr="0031006E">
              <w:rPr>
                <w:sz w:val="22"/>
                <w:szCs w:val="22"/>
              </w:rPr>
              <w:t xml:space="preserve">  277,74</w:t>
            </w:r>
          </w:p>
        </w:tc>
      </w:tr>
      <w:tr w:rsidR="0031006E" w:rsidRPr="0031006E" w14:paraId="20234089" w14:textId="77777777">
        <w:trPr>
          <w:jc w:val="center"/>
        </w:trPr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107253" w14:textId="77777777" w:rsidR="0031006E" w:rsidRPr="0031006E" w:rsidRDefault="0031006E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31006E">
              <w:rPr>
                <w:sz w:val="22"/>
                <w:szCs w:val="22"/>
              </w:rPr>
              <w:t>9 - PAKIET 9 - ZESTAW DO DOŻYLNEGO WKŁUCIA CENTRALNEGO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FECEBD" w14:textId="77777777" w:rsidR="0031006E" w:rsidRPr="0031006E" w:rsidRDefault="0031006E">
            <w:pPr>
              <w:spacing w:line="276" w:lineRule="auto"/>
              <w:rPr>
                <w:b/>
                <w:bCs/>
                <w:sz w:val="22"/>
                <w:szCs w:val="22"/>
              </w:rPr>
            </w:pPr>
            <w:r w:rsidRPr="0031006E">
              <w:rPr>
                <w:b/>
                <w:bCs/>
                <w:sz w:val="22"/>
                <w:szCs w:val="22"/>
              </w:rPr>
              <w:t>Zarys International Spółka z ograniczoną odpowiedzialnością</w:t>
            </w:r>
          </w:p>
          <w:p w14:paraId="7D4E1AC6" w14:textId="77777777" w:rsidR="0031006E" w:rsidRPr="0031006E" w:rsidRDefault="0031006E">
            <w:pPr>
              <w:spacing w:line="276" w:lineRule="auto"/>
              <w:rPr>
                <w:sz w:val="22"/>
                <w:szCs w:val="22"/>
              </w:rPr>
            </w:pPr>
            <w:r w:rsidRPr="0031006E">
              <w:rPr>
                <w:sz w:val="22"/>
                <w:szCs w:val="22"/>
              </w:rPr>
              <w:t>ul. Ziemska 44</w:t>
            </w:r>
          </w:p>
          <w:p w14:paraId="38661045" w14:textId="77777777" w:rsidR="0031006E" w:rsidRPr="0031006E" w:rsidRDefault="0031006E">
            <w:pPr>
              <w:spacing w:after="40" w:line="276" w:lineRule="auto"/>
              <w:rPr>
                <w:color w:val="000000"/>
                <w:sz w:val="22"/>
                <w:szCs w:val="22"/>
              </w:rPr>
            </w:pPr>
            <w:r w:rsidRPr="0031006E">
              <w:rPr>
                <w:sz w:val="22"/>
                <w:szCs w:val="22"/>
              </w:rPr>
              <w:t>41-803 Zabrze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8B0819" w14:textId="77777777" w:rsidR="0031006E" w:rsidRPr="0031006E" w:rsidRDefault="0031006E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31006E">
              <w:rPr>
                <w:sz w:val="22"/>
                <w:szCs w:val="22"/>
              </w:rPr>
              <w:t>1 - Cena - 600.00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C28989" w14:textId="77777777" w:rsidR="0031006E" w:rsidRPr="0031006E" w:rsidRDefault="0031006E">
            <w:pPr>
              <w:jc w:val="center"/>
              <w:rPr>
                <w:color w:val="000000"/>
                <w:sz w:val="22"/>
                <w:szCs w:val="22"/>
              </w:rPr>
            </w:pPr>
            <w:r w:rsidRPr="0031006E">
              <w:rPr>
                <w:sz w:val="22"/>
                <w:szCs w:val="22"/>
              </w:rPr>
              <w:t xml:space="preserve">  600,00</w:t>
            </w:r>
          </w:p>
        </w:tc>
      </w:tr>
      <w:tr w:rsidR="0031006E" w:rsidRPr="0031006E" w14:paraId="6A8DC788" w14:textId="77777777">
        <w:trPr>
          <w:jc w:val="center"/>
        </w:trPr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6F93AD" w14:textId="77777777" w:rsidR="0031006E" w:rsidRPr="0031006E" w:rsidRDefault="0031006E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31006E">
              <w:rPr>
                <w:sz w:val="22"/>
                <w:szCs w:val="22"/>
              </w:rPr>
              <w:t>9 - PAKIET 9 - ZESTAW DO DOŻYLNEGO WKŁUCIA CENTRALNEGO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810765" w14:textId="77777777" w:rsidR="0031006E" w:rsidRPr="0031006E" w:rsidRDefault="0031006E">
            <w:pPr>
              <w:spacing w:line="276" w:lineRule="auto"/>
              <w:rPr>
                <w:b/>
                <w:bCs/>
                <w:sz w:val="22"/>
                <w:szCs w:val="22"/>
              </w:rPr>
            </w:pPr>
            <w:r w:rsidRPr="0031006E">
              <w:rPr>
                <w:b/>
                <w:bCs/>
                <w:sz w:val="22"/>
                <w:szCs w:val="22"/>
              </w:rPr>
              <w:t>Paul Hartmann Polska Sp. z o.o.</w:t>
            </w:r>
          </w:p>
          <w:p w14:paraId="7305ACB1" w14:textId="77777777" w:rsidR="0031006E" w:rsidRPr="0031006E" w:rsidRDefault="0031006E">
            <w:pPr>
              <w:spacing w:line="276" w:lineRule="auto"/>
              <w:rPr>
                <w:sz w:val="22"/>
                <w:szCs w:val="22"/>
              </w:rPr>
            </w:pPr>
            <w:r w:rsidRPr="0031006E">
              <w:rPr>
                <w:sz w:val="22"/>
                <w:szCs w:val="22"/>
              </w:rPr>
              <w:t>ul. Żeromskiego 17</w:t>
            </w:r>
          </w:p>
          <w:p w14:paraId="3BBEFDEF" w14:textId="77777777" w:rsidR="0031006E" w:rsidRPr="0031006E" w:rsidRDefault="0031006E">
            <w:pPr>
              <w:spacing w:after="40" w:line="276" w:lineRule="auto"/>
              <w:rPr>
                <w:color w:val="000000"/>
                <w:sz w:val="22"/>
                <w:szCs w:val="22"/>
              </w:rPr>
            </w:pPr>
            <w:r w:rsidRPr="0031006E">
              <w:rPr>
                <w:sz w:val="22"/>
                <w:szCs w:val="22"/>
              </w:rPr>
              <w:t>95-200 Pabianice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208893" w14:textId="77777777" w:rsidR="0031006E" w:rsidRPr="0031006E" w:rsidRDefault="0031006E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31006E">
              <w:rPr>
                <w:sz w:val="22"/>
                <w:szCs w:val="22"/>
              </w:rPr>
              <w:t>1 - Cena - 505.32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244591" w14:textId="77777777" w:rsidR="0031006E" w:rsidRPr="0031006E" w:rsidRDefault="0031006E">
            <w:pPr>
              <w:jc w:val="center"/>
              <w:rPr>
                <w:color w:val="000000"/>
                <w:sz w:val="22"/>
                <w:szCs w:val="22"/>
              </w:rPr>
            </w:pPr>
            <w:r w:rsidRPr="0031006E">
              <w:rPr>
                <w:sz w:val="22"/>
                <w:szCs w:val="22"/>
              </w:rPr>
              <w:t xml:space="preserve">  505,32</w:t>
            </w:r>
          </w:p>
        </w:tc>
      </w:tr>
      <w:tr w:rsidR="0031006E" w:rsidRPr="0031006E" w14:paraId="516F2866" w14:textId="77777777">
        <w:trPr>
          <w:jc w:val="center"/>
        </w:trPr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2C8FE9" w14:textId="77777777" w:rsidR="0031006E" w:rsidRPr="0031006E" w:rsidRDefault="0031006E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31006E">
              <w:rPr>
                <w:sz w:val="22"/>
                <w:szCs w:val="22"/>
              </w:rPr>
              <w:t>10 - PAKIET 10 - KORECZKI DO SYSTEMÓW BEZIGŁOWYCH Z PŁYNEM DEZYNFEKCYJNYM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99BFE0" w14:textId="77777777" w:rsidR="0031006E" w:rsidRPr="0031006E" w:rsidRDefault="0031006E">
            <w:pPr>
              <w:spacing w:line="276" w:lineRule="auto"/>
              <w:rPr>
                <w:b/>
                <w:bCs/>
                <w:sz w:val="22"/>
                <w:szCs w:val="22"/>
              </w:rPr>
            </w:pPr>
            <w:r w:rsidRPr="0031006E">
              <w:rPr>
                <w:b/>
                <w:bCs/>
                <w:sz w:val="22"/>
                <w:szCs w:val="22"/>
              </w:rPr>
              <w:t>Billmed Sp.zo.o.</w:t>
            </w:r>
          </w:p>
          <w:p w14:paraId="0962D33D" w14:textId="77777777" w:rsidR="0031006E" w:rsidRPr="0031006E" w:rsidRDefault="0031006E">
            <w:pPr>
              <w:spacing w:line="276" w:lineRule="auto"/>
              <w:rPr>
                <w:sz w:val="22"/>
                <w:szCs w:val="22"/>
              </w:rPr>
            </w:pPr>
            <w:r w:rsidRPr="0031006E">
              <w:rPr>
                <w:sz w:val="22"/>
                <w:szCs w:val="22"/>
              </w:rPr>
              <w:t>ul. Krypska 24/1</w:t>
            </w:r>
          </w:p>
          <w:p w14:paraId="2F4E7CFD" w14:textId="77777777" w:rsidR="0031006E" w:rsidRPr="0031006E" w:rsidRDefault="0031006E">
            <w:pPr>
              <w:spacing w:after="40" w:line="276" w:lineRule="auto"/>
              <w:rPr>
                <w:color w:val="000000"/>
                <w:sz w:val="22"/>
                <w:szCs w:val="22"/>
              </w:rPr>
            </w:pPr>
            <w:r w:rsidRPr="0031006E">
              <w:rPr>
                <w:sz w:val="22"/>
                <w:szCs w:val="22"/>
              </w:rPr>
              <w:t>04-082 Warszawa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1DC7BB" w14:textId="77777777" w:rsidR="0031006E" w:rsidRPr="0031006E" w:rsidRDefault="0031006E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31006E">
              <w:rPr>
                <w:sz w:val="22"/>
                <w:szCs w:val="22"/>
              </w:rPr>
              <w:t>1 - Cena - 271.98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843843" w14:textId="77777777" w:rsidR="0031006E" w:rsidRPr="0031006E" w:rsidRDefault="0031006E">
            <w:pPr>
              <w:jc w:val="center"/>
              <w:rPr>
                <w:color w:val="000000"/>
                <w:sz w:val="22"/>
                <w:szCs w:val="22"/>
              </w:rPr>
            </w:pPr>
            <w:r w:rsidRPr="0031006E">
              <w:rPr>
                <w:sz w:val="22"/>
                <w:szCs w:val="22"/>
              </w:rPr>
              <w:t xml:space="preserve">  271,98</w:t>
            </w:r>
          </w:p>
        </w:tc>
      </w:tr>
      <w:tr w:rsidR="0031006E" w:rsidRPr="0031006E" w14:paraId="687DBB38" w14:textId="77777777">
        <w:trPr>
          <w:jc w:val="center"/>
        </w:trPr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6DA487" w14:textId="77777777" w:rsidR="0031006E" w:rsidRPr="0031006E" w:rsidRDefault="0031006E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31006E">
              <w:rPr>
                <w:sz w:val="22"/>
                <w:szCs w:val="22"/>
              </w:rPr>
              <w:t>10 - PAKIET 10 - KORECZKI DO SYSTEMÓW BEZIGŁOWYCH Z PŁYNEM DEZYNFEKCYJNY</w:t>
            </w:r>
            <w:r w:rsidRPr="0031006E">
              <w:rPr>
                <w:sz w:val="22"/>
                <w:szCs w:val="22"/>
              </w:rPr>
              <w:lastRenderedPageBreak/>
              <w:t>M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4D8FDA" w14:textId="77777777" w:rsidR="0031006E" w:rsidRPr="0031006E" w:rsidRDefault="0031006E">
            <w:pPr>
              <w:spacing w:line="276" w:lineRule="auto"/>
              <w:rPr>
                <w:b/>
                <w:bCs/>
                <w:sz w:val="22"/>
                <w:szCs w:val="22"/>
              </w:rPr>
            </w:pPr>
            <w:r w:rsidRPr="0031006E">
              <w:rPr>
                <w:b/>
                <w:bCs/>
                <w:sz w:val="22"/>
                <w:szCs w:val="22"/>
              </w:rPr>
              <w:lastRenderedPageBreak/>
              <w:t>Zarys International Spółka z ograniczoną odpowiedzialnością</w:t>
            </w:r>
          </w:p>
          <w:p w14:paraId="2F94A2F8" w14:textId="77777777" w:rsidR="0031006E" w:rsidRPr="0031006E" w:rsidRDefault="0031006E">
            <w:pPr>
              <w:spacing w:line="276" w:lineRule="auto"/>
              <w:rPr>
                <w:sz w:val="22"/>
                <w:szCs w:val="22"/>
              </w:rPr>
            </w:pPr>
            <w:r w:rsidRPr="0031006E">
              <w:rPr>
                <w:sz w:val="22"/>
                <w:szCs w:val="22"/>
              </w:rPr>
              <w:t>ul. Ziemska 44</w:t>
            </w:r>
          </w:p>
          <w:p w14:paraId="743CD8D6" w14:textId="77777777" w:rsidR="0031006E" w:rsidRPr="0031006E" w:rsidRDefault="0031006E">
            <w:pPr>
              <w:spacing w:after="40" w:line="276" w:lineRule="auto"/>
              <w:rPr>
                <w:color w:val="000000"/>
                <w:sz w:val="22"/>
                <w:szCs w:val="22"/>
              </w:rPr>
            </w:pPr>
            <w:r w:rsidRPr="0031006E">
              <w:rPr>
                <w:sz w:val="22"/>
                <w:szCs w:val="22"/>
              </w:rPr>
              <w:t>41-803 Zabrze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57744A" w14:textId="77777777" w:rsidR="0031006E" w:rsidRPr="0031006E" w:rsidRDefault="0031006E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31006E">
              <w:rPr>
                <w:sz w:val="22"/>
                <w:szCs w:val="22"/>
              </w:rPr>
              <w:t>1 - Cena - 600.00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15201B" w14:textId="77777777" w:rsidR="0031006E" w:rsidRPr="0031006E" w:rsidRDefault="0031006E">
            <w:pPr>
              <w:jc w:val="center"/>
              <w:rPr>
                <w:color w:val="000000"/>
                <w:sz w:val="22"/>
                <w:szCs w:val="22"/>
              </w:rPr>
            </w:pPr>
            <w:r w:rsidRPr="0031006E">
              <w:rPr>
                <w:sz w:val="22"/>
                <w:szCs w:val="22"/>
              </w:rPr>
              <w:t xml:space="preserve">  600,00</w:t>
            </w:r>
          </w:p>
        </w:tc>
      </w:tr>
      <w:tr w:rsidR="0031006E" w:rsidRPr="0031006E" w14:paraId="1DFE9072" w14:textId="77777777">
        <w:trPr>
          <w:jc w:val="center"/>
        </w:trPr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8446A9" w14:textId="77777777" w:rsidR="0031006E" w:rsidRPr="0031006E" w:rsidRDefault="0031006E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31006E">
              <w:rPr>
                <w:sz w:val="22"/>
                <w:szCs w:val="22"/>
              </w:rPr>
              <w:t>10 - PAKIET 10 - KORECZKI DO SYSTEMÓW BEZIGŁOWYCH Z PŁYNEM DEZYNFEKCYJNYM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9789C6" w14:textId="77777777" w:rsidR="0031006E" w:rsidRPr="0031006E" w:rsidRDefault="0031006E">
            <w:pPr>
              <w:spacing w:line="276" w:lineRule="auto"/>
              <w:rPr>
                <w:b/>
                <w:bCs/>
                <w:sz w:val="22"/>
                <w:szCs w:val="22"/>
              </w:rPr>
            </w:pPr>
            <w:r w:rsidRPr="0031006E">
              <w:rPr>
                <w:b/>
                <w:bCs/>
                <w:sz w:val="22"/>
                <w:szCs w:val="22"/>
              </w:rPr>
              <w:t>J. Chodacki, A. Misztal „Medica” Spółka Jawna</w:t>
            </w:r>
          </w:p>
          <w:p w14:paraId="738D5C99" w14:textId="77777777" w:rsidR="0031006E" w:rsidRPr="0031006E" w:rsidRDefault="0031006E">
            <w:pPr>
              <w:spacing w:line="276" w:lineRule="auto"/>
              <w:rPr>
                <w:sz w:val="22"/>
                <w:szCs w:val="22"/>
              </w:rPr>
            </w:pPr>
            <w:r w:rsidRPr="0031006E">
              <w:rPr>
                <w:sz w:val="22"/>
                <w:szCs w:val="22"/>
              </w:rPr>
              <w:t>Ul. Przemysłowa 4A</w:t>
            </w:r>
          </w:p>
          <w:p w14:paraId="11265A89" w14:textId="77777777" w:rsidR="0031006E" w:rsidRPr="0031006E" w:rsidRDefault="0031006E">
            <w:pPr>
              <w:spacing w:after="40" w:line="276" w:lineRule="auto"/>
              <w:rPr>
                <w:color w:val="000000"/>
                <w:sz w:val="22"/>
                <w:szCs w:val="22"/>
              </w:rPr>
            </w:pPr>
            <w:r w:rsidRPr="0031006E">
              <w:rPr>
                <w:sz w:val="22"/>
                <w:szCs w:val="22"/>
              </w:rPr>
              <w:t>59-300 LUBIN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6C047A" w14:textId="77777777" w:rsidR="0031006E" w:rsidRPr="0031006E" w:rsidRDefault="0031006E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31006E">
              <w:rPr>
                <w:sz w:val="22"/>
                <w:szCs w:val="22"/>
              </w:rPr>
              <w:t>1 - Cena - 329.04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F47377" w14:textId="77777777" w:rsidR="0031006E" w:rsidRPr="0031006E" w:rsidRDefault="0031006E">
            <w:pPr>
              <w:jc w:val="center"/>
              <w:rPr>
                <w:color w:val="000000"/>
                <w:sz w:val="22"/>
                <w:szCs w:val="22"/>
              </w:rPr>
            </w:pPr>
            <w:r w:rsidRPr="0031006E">
              <w:rPr>
                <w:sz w:val="22"/>
                <w:szCs w:val="22"/>
              </w:rPr>
              <w:t xml:space="preserve">  329,04</w:t>
            </w:r>
          </w:p>
        </w:tc>
      </w:tr>
      <w:tr w:rsidR="0031006E" w:rsidRPr="0031006E" w14:paraId="76CD2FD0" w14:textId="77777777">
        <w:trPr>
          <w:jc w:val="center"/>
        </w:trPr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F834B0" w14:textId="77777777" w:rsidR="0031006E" w:rsidRPr="0031006E" w:rsidRDefault="0031006E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31006E">
              <w:rPr>
                <w:sz w:val="22"/>
                <w:szCs w:val="22"/>
              </w:rPr>
              <w:t>10 - PAKIET 10 - KORECZKI DO SYSTEMÓW BEZIGŁOWYCH Z PŁYNEM DEZYNFEKCYJNYM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0A2485" w14:textId="77777777" w:rsidR="0031006E" w:rsidRPr="0031006E" w:rsidRDefault="0031006E">
            <w:pPr>
              <w:spacing w:line="276" w:lineRule="auto"/>
              <w:rPr>
                <w:b/>
                <w:bCs/>
                <w:sz w:val="22"/>
                <w:szCs w:val="22"/>
              </w:rPr>
            </w:pPr>
            <w:r w:rsidRPr="0031006E">
              <w:rPr>
                <w:b/>
                <w:bCs/>
                <w:sz w:val="22"/>
                <w:szCs w:val="22"/>
              </w:rPr>
              <w:t>SKAMEX Spółka Akcyjna</w:t>
            </w:r>
          </w:p>
          <w:p w14:paraId="6A27E153" w14:textId="77777777" w:rsidR="0031006E" w:rsidRPr="0031006E" w:rsidRDefault="0031006E">
            <w:pPr>
              <w:spacing w:line="276" w:lineRule="auto"/>
              <w:rPr>
                <w:sz w:val="22"/>
                <w:szCs w:val="22"/>
              </w:rPr>
            </w:pPr>
            <w:r w:rsidRPr="0031006E">
              <w:rPr>
                <w:sz w:val="22"/>
                <w:szCs w:val="22"/>
              </w:rPr>
              <w:t>ul. Dr Stefana Kopcińskiego 62D</w:t>
            </w:r>
          </w:p>
          <w:p w14:paraId="16FC1348" w14:textId="77777777" w:rsidR="0031006E" w:rsidRPr="0031006E" w:rsidRDefault="0031006E">
            <w:pPr>
              <w:spacing w:after="40" w:line="276" w:lineRule="auto"/>
              <w:rPr>
                <w:color w:val="000000"/>
                <w:sz w:val="22"/>
                <w:szCs w:val="22"/>
              </w:rPr>
            </w:pPr>
            <w:r w:rsidRPr="0031006E">
              <w:rPr>
                <w:sz w:val="22"/>
                <w:szCs w:val="22"/>
              </w:rPr>
              <w:t>90-032 Łódź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7C7ABC" w14:textId="77777777" w:rsidR="0031006E" w:rsidRPr="0031006E" w:rsidRDefault="0031006E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31006E">
              <w:rPr>
                <w:sz w:val="22"/>
                <w:szCs w:val="22"/>
              </w:rPr>
              <w:t>1 - Cena - 258.24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7D665F" w14:textId="77777777" w:rsidR="0031006E" w:rsidRPr="0031006E" w:rsidRDefault="0031006E">
            <w:pPr>
              <w:jc w:val="center"/>
              <w:rPr>
                <w:color w:val="000000"/>
                <w:sz w:val="22"/>
                <w:szCs w:val="22"/>
              </w:rPr>
            </w:pPr>
            <w:r w:rsidRPr="0031006E">
              <w:rPr>
                <w:sz w:val="22"/>
                <w:szCs w:val="22"/>
              </w:rPr>
              <w:t xml:space="preserve">  258,24</w:t>
            </w:r>
          </w:p>
        </w:tc>
      </w:tr>
      <w:tr w:rsidR="0031006E" w:rsidRPr="0031006E" w14:paraId="22C08AEF" w14:textId="77777777">
        <w:trPr>
          <w:jc w:val="center"/>
        </w:trPr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B02E95" w14:textId="77777777" w:rsidR="0031006E" w:rsidRPr="0031006E" w:rsidRDefault="0031006E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31006E">
              <w:rPr>
                <w:sz w:val="22"/>
                <w:szCs w:val="22"/>
              </w:rPr>
              <w:t>10 - PAKIET 10 - KORECZKI DO SYSTEMÓW BEZIGŁOWYCH Z PŁYNEM DEZYNFEKCYJNYM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F7D2E2" w14:textId="77777777" w:rsidR="0031006E" w:rsidRPr="0031006E" w:rsidRDefault="0031006E">
            <w:pPr>
              <w:spacing w:line="276" w:lineRule="auto"/>
              <w:rPr>
                <w:b/>
                <w:bCs/>
                <w:sz w:val="22"/>
                <w:szCs w:val="22"/>
              </w:rPr>
            </w:pPr>
            <w:r w:rsidRPr="0031006E">
              <w:rPr>
                <w:b/>
                <w:bCs/>
                <w:sz w:val="22"/>
                <w:szCs w:val="22"/>
              </w:rPr>
              <w:t>Solventum Poland Sp. z o.o.</w:t>
            </w:r>
          </w:p>
          <w:p w14:paraId="13621041" w14:textId="77777777" w:rsidR="0031006E" w:rsidRPr="0031006E" w:rsidRDefault="0031006E">
            <w:pPr>
              <w:spacing w:line="276" w:lineRule="auto"/>
              <w:rPr>
                <w:sz w:val="22"/>
                <w:szCs w:val="22"/>
              </w:rPr>
            </w:pPr>
            <w:r w:rsidRPr="0031006E">
              <w:rPr>
                <w:sz w:val="22"/>
                <w:szCs w:val="22"/>
              </w:rPr>
              <w:t>ul. Kwidzyńska 6</w:t>
            </w:r>
          </w:p>
          <w:p w14:paraId="34165386" w14:textId="77777777" w:rsidR="0031006E" w:rsidRPr="0031006E" w:rsidRDefault="0031006E">
            <w:pPr>
              <w:spacing w:after="40" w:line="276" w:lineRule="auto"/>
              <w:rPr>
                <w:color w:val="000000"/>
                <w:sz w:val="22"/>
                <w:szCs w:val="22"/>
              </w:rPr>
            </w:pPr>
            <w:r w:rsidRPr="0031006E">
              <w:rPr>
                <w:sz w:val="22"/>
                <w:szCs w:val="22"/>
              </w:rPr>
              <w:t>51-416 Wrocław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8F0136" w14:textId="77777777" w:rsidR="0031006E" w:rsidRPr="0031006E" w:rsidRDefault="0031006E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31006E">
              <w:rPr>
                <w:sz w:val="22"/>
                <w:szCs w:val="22"/>
              </w:rPr>
              <w:t>1 - Cena - 248.76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2E640A" w14:textId="77777777" w:rsidR="0031006E" w:rsidRPr="0031006E" w:rsidRDefault="0031006E">
            <w:pPr>
              <w:jc w:val="center"/>
              <w:rPr>
                <w:color w:val="000000"/>
                <w:sz w:val="22"/>
                <w:szCs w:val="22"/>
              </w:rPr>
            </w:pPr>
            <w:r w:rsidRPr="0031006E">
              <w:rPr>
                <w:sz w:val="22"/>
                <w:szCs w:val="22"/>
              </w:rPr>
              <w:t xml:space="preserve">  248,76</w:t>
            </w:r>
          </w:p>
        </w:tc>
      </w:tr>
      <w:tr w:rsidR="0031006E" w:rsidRPr="0031006E" w14:paraId="1B8C59C9" w14:textId="77777777">
        <w:trPr>
          <w:jc w:val="center"/>
        </w:trPr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9EA83F" w14:textId="77777777" w:rsidR="0031006E" w:rsidRPr="0031006E" w:rsidRDefault="0031006E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31006E">
              <w:rPr>
                <w:sz w:val="22"/>
                <w:szCs w:val="22"/>
              </w:rPr>
              <w:t>10 - PAKIET 10 - KORECZKI DO SYSTEMÓW BEZIGŁOWYCH Z PŁYNEM DEZYNFEKCYJNYM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A96649" w14:textId="77777777" w:rsidR="0031006E" w:rsidRPr="0031006E" w:rsidRDefault="0031006E">
            <w:pPr>
              <w:spacing w:line="276" w:lineRule="auto"/>
              <w:rPr>
                <w:b/>
                <w:bCs/>
                <w:sz w:val="22"/>
                <w:szCs w:val="22"/>
              </w:rPr>
            </w:pPr>
            <w:r w:rsidRPr="0031006E">
              <w:rPr>
                <w:b/>
                <w:bCs/>
                <w:sz w:val="22"/>
                <w:szCs w:val="22"/>
              </w:rPr>
              <w:t>Becton Dickinson Polska Sp. z o.o.</w:t>
            </w:r>
          </w:p>
          <w:p w14:paraId="41C5B97D" w14:textId="77777777" w:rsidR="0031006E" w:rsidRPr="0031006E" w:rsidRDefault="0031006E">
            <w:pPr>
              <w:spacing w:line="276" w:lineRule="auto"/>
              <w:rPr>
                <w:sz w:val="22"/>
                <w:szCs w:val="22"/>
              </w:rPr>
            </w:pPr>
            <w:r w:rsidRPr="0031006E">
              <w:rPr>
                <w:sz w:val="22"/>
                <w:szCs w:val="22"/>
              </w:rPr>
              <w:t>ul. Osmańska 14</w:t>
            </w:r>
          </w:p>
          <w:p w14:paraId="5969C860" w14:textId="77777777" w:rsidR="0031006E" w:rsidRPr="0031006E" w:rsidRDefault="0031006E">
            <w:pPr>
              <w:spacing w:after="40" w:line="276" w:lineRule="auto"/>
              <w:rPr>
                <w:color w:val="000000"/>
                <w:sz w:val="22"/>
                <w:szCs w:val="22"/>
              </w:rPr>
            </w:pPr>
            <w:r w:rsidRPr="0031006E">
              <w:rPr>
                <w:sz w:val="22"/>
                <w:szCs w:val="22"/>
              </w:rPr>
              <w:t>02-823 Warszawa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38EE28" w14:textId="77777777" w:rsidR="0031006E" w:rsidRPr="0031006E" w:rsidRDefault="0031006E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31006E">
              <w:rPr>
                <w:sz w:val="22"/>
                <w:szCs w:val="22"/>
              </w:rPr>
              <w:t>1 - Cena - 226.68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1541DC" w14:textId="77777777" w:rsidR="0031006E" w:rsidRPr="0031006E" w:rsidRDefault="0031006E">
            <w:pPr>
              <w:jc w:val="center"/>
              <w:rPr>
                <w:color w:val="000000"/>
                <w:sz w:val="22"/>
                <w:szCs w:val="22"/>
              </w:rPr>
            </w:pPr>
            <w:r w:rsidRPr="0031006E">
              <w:rPr>
                <w:sz w:val="22"/>
                <w:szCs w:val="22"/>
              </w:rPr>
              <w:t xml:space="preserve">  226,68</w:t>
            </w:r>
          </w:p>
        </w:tc>
      </w:tr>
      <w:tr w:rsidR="0031006E" w:rsidRPr="0031006E" w14:paraId="7FEB7580" w14:textId="77777777">
        <w:trPr>
          <w:jc w:val="center"/>
        </w:trPr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5D24B8" w14:textId="77777777" w:rsidR="0031006E" w:rsidRPr="0031006E" w:rsidRDefault="0031006E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31006E">
              <w:rPr>
                <w:sz w:val="22"/>
                <w:szCs w:val="22"/>
              </w:rPr>
              <w:t>12 - PAKIET 12 - OPATRUNKI SAMOPRZYLEPNE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56A997" w14:textId="77777777" w:rsidR="0031006E" w:rsidRPr="0031006E" w:rsidRDefault="0031006E">
            <w:pPr>
              <w:spacing w:line="276" w:lineRule="auto"/>
              <w:rPr>
                <w:b/>
                <w:bCs/>
                <w:sz w:val="22"/>
                <w:szCs w:val="22"/>
              </w:rPr>
            </w:pPr>
            <w:r w:rsidRPr="0031006E">
              <w:rPr>
                <w:b/>
                <w:bCs/>
                <w:sz w:val="22"/>
                <w:szCs w:val="22"/>
              </w:rPr>
              <w:t>J. Chodacki, A. Misztal „Medica” Spółka Jawna</w:t>
            </w:r>
          </w:p>
          <w:p w14:paraId="69B504B5" w14:textId="77777777" w:rsidR="0031006E" w:rsidRPr="0031006E" w:rsidRDefault="0031006E">
            <w:pPr>
              <w:spacing w:line="276" w:lineRule="auto"/>
              <w:rPr>
                <w:sz w:val="22"/>
                <w:szCs w:val="22"/>
              </w:rPr>
            </w:pPr>
            <w:r w:rsidRPr="0031006E">
              <w:rPr>
                <w:sz w:val="22"/>
                <w:szCs w:val="22"/>
              </w:rPr>
              <w:t>Ul. Przemysłowa 4A</w:t>
            </w:r>
          </w:p>
          <w:p w14:paraId="60828186" w14:textId="77777777" w:rsidR="0031006E" w:rsidRPr="0031006E" w:rsidRDefault="0031006E">
            <w:pPr>
              <w:spacing w:after="40" w:line="276" w:lineRule="auto"/>
              <w:rPr>
                <w:color w:val="000000"/>
                <w:sz w:val="22"/>
                <w:szCs w:val="22"/>
              </w:rPr>
            </w:pPr>
            <w:r w:rsidRPr="0031006E">
              <w:rPr>
                <w:sz w:val="22"/>
                <w:szCs w:val="22"/>
              </w:rPr>
              <w:t>59-300 LUBIN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AFCF7E" w14:textId="77777777" w:rsidR="0031006E" w:rsidRPr="0031006E" w:rsidRDefault="0031006E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31006E">
              <w:rPr>
                <w:sz w:val="22"/>
                <w:szCs w:val="22"/>
              </w:rPr>
              <w:t>1 - Cena - 600.00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B7D822" w14:textId="77777777" w:rsidR="0031006E" w:rsidRPr="0031006E" w:rsidRDefault="0031006E">
            <w:pPr>
              <w:jc w:val="center"/>
              <w:rPr>
                <w:color w:val="000000"/>
                <w:sz w:val="22"/>
                <w:szCs w:val="22"/>
              </w:rPr>
            </w:pPr>
            <w:r w:rsidRPr="0031006E">
              <w:rPr>
                <w:sz w:val="22"/>
                <w:szCs w:val="22"/>
              </w:rPr>
              <w:t xml:space="preserve">  600,00</w:t>
            </w:r>
          </w:p>
        </w:tc>
      </w:tr>
      <w:tr w:rsidR="0031006E" w:rsidRPr="0031006E" w14:paraId="7E2A44B8" w14:textId="77777777">
        <w:trPr>
          <w:jc w:val="center"/>
        </w:trPr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07B7F3" w14:textId="77777777" w:rsidR="0031006E" w:rsidRPr="0031006E" w:rsidRDefault="0031006E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31006E">
              <w:rPr>
                <w:sz w:val="22"/>
                <w:szCs w:val="22"/>
              </w:rPr>
              <w:t>12 - PAKIET 12 - OPATRUNKI SAMOPRZYLEPNE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288FE9" w14:textId="77777777" w:rsidR="0031006E" w:rsidRPr="0031006E" w:rsidRDefault="0031006E">
            <w:pPr>
              <w:spacing w:line="276" w:lineRule="auto"/>
              <w:rPr>
                <w:b/>
                <w:bCs/>
                <w:sz w:val="22"/>
                <w:szCs w:val="22"/>
              </w:rPr>
            </w:pPr>
            <w:r w:rsidRPr="0031006E">
              <w:rPr>
                <w:b/>
                <w:bCs/>
                <w:sz w:val="22"/>
                <w:szCs w:val="22"/>
              </w:rPr>
              <w:t>Zarys International Spółka z ograniczoną odpowiedzialnością</w:t>
            </w:r>
          </w:p>
          <w:p w14:paraId="0525C50D" w14:textId="77777777" w:rsidR="0031006E" w:rsidRPr="0031006E" w:rsidRDefault="0031006E">
            <w:pPr>
              <w:spacing w:line="276" w:lineRule="auto"/>
              <w:rPr>
                <w:sz w:val="22"/>
                <w:szCs w:val="22"/>
              </w:rPr>
            </w:pPr>
            <w:r w:rsidRPr="0031006E">
              <w:rPr>
                <w:sz w:val="22"/>
                <w:szCs w:val="22"/>
              </w:rPr>
              <w:t>ul. Ziemska 44</w:t>
            </w:r>
          </w:p>
          <w:p w14:paraId="15052A50" w14:textId="77777777" w:rsidR="0031006E" w:rsidRPr="0031006E" w:rsidRDefault="0031006E">
            <w:pPr>
              <w:spacing w:after="40" w:line="276" w:lineRule="auto"/>
              <w:rPr>
                <w:color w:val="000000"/>
                <w:sz w:val="22"/>
                <w:szCs w:val="22"/>
              </w:rPr>
            </w:pPr>
            <w:r w:rsidRPr="0031006E">
              <w:rPr>
                <w:sz w:val="22"/>
                <w:szCs w:val="22"/>
              </w:rPr>
              <w:t>41-803 Zabrze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350773" w14:textId="77777777" w:rsidR="0031006E" w:rsidRPr="0031006E" w:rsidRDefault="0031006E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31006E">
              <w:rPr>
                <w:sz w:val="22"/>
                <w:szCs w:val="22"/>
              </w:rPr>
              <w:t>1 - Cena - 444.24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6B65B9" w14:textId="77777777" w:rsidR="0031006E" w:rsidRPr="0031006E" w:rsidRDefault="0031006E">
            <w:pPr>
              <w:jc w:val="center"/>
              <w:rPr>
                <w:color w:val="000000"/>
                <w:sz w:val="22"/>
                <w:szCs w:val="22"/>
              </w:rPr>
            </w:pPr>
            <w:r w:rsidRPr="0031006E">
              <w:rPr>
                <w:sz w:val="22"/>
                <w:szCs w:val="22"/>
              </w:rPr>
              <w:t xml:space="preserve">  444,24</w:t>
            </w:r>
          </w:p>
        </w:tc>
      </w:tr>
      <w:tr w:rsidR="0031006E" w:rsidRPr="0031006E" w14:paraId="053C2057" w14:textId="77777777">
        <w:trPr>
          <w:jc w:val="center"/>
        </w:trPr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9B47DF" w14:textId="77777777" w:rsidR="0031006E" w:rsidRPr="0031006E" w:rsidRDefault="0031006E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31006E">
              <w:rPr>
                <w:sz w:val="22"/>
                <w:szCs w:val="22"/>
              </w:rPr>
              <w:t>12 - PAKIET 12 - OPATRUNKI SAMOPRZYLEPNE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2107C1" w14:textId="77777777" w:rsidR="0031006E" w:rsidRPr="0031006E" w:rsidRDefault="0031006E">
            <w:pPr>
              <w:spacing w:line="276" w:lineRule="auto"/>
              <w:rPr>
                <w:b/>
                <w:bCs/>
                <w:sz w:val="22"/>
                <w:szCs w:val="22"/>
              </w:rPr>
            </w:pPr>
            <w:r w:rsidRPr="0031006E">
              <w:rPr>
                <w:b/>
                <w:bCs/>
                <w:sz w:val="22"/>
                <w:szCs w:val="22"/>
              </w:rPr>
              <w:t>Paul Hartmann Polska Sp. z o.o.</w:t>
            </w:r>
          </w:p>
          <w:p w14:paraId="54337DD5" w14:textId="77777777" w:rsidR="0031006E" w:rsidRPr="0031006E" w:rsidRDefault="0031006E">
            <w:pPr>
              <w:spacing w:line="276" w:lineRule="auto"/>
              <w:rPr>
                <w:sz w:val="22"/>
                <w:szCs w:val="22"/>
              </w:rPr>
            </w:pPr>
            <w:r w:rsidRPr="0031006E">
              <w:rPr>
                <w:sz w:val="22"/>
                <w:szCs w:val="22"/>
              </w:rPr>
              <w:t>ul. Żeromskiego 17</w:t>
            </w:r>
          </w:p>
          <w:p w14:paraId="566F44FF" w14:textId="77777777" w:rsidR="0031006E" w:rsidRPr="0031006E" w:rsidRDefault="0031006E">
            <w:pPr>
              <w:spacing w:after="40" w:line="276" w:lineRule="auto"/>
              <w:rPr>
                <w:color w:val="000000"/>
                <w:sz w:val="22"/>
                <w:szCs w:val="22"/>
              </w:rPr>
            </w:pPr>
            <w:r w:rsidRPr="0031006E">
              <w:rPr>
                <w:sz w:val="22"/>
                <w:szCs w:val="22"/>
              </w:rPr>
              <w:t>95-200 Pabianice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B6C4B4" w14:textId="77777777" w:rsidR="0031006E" w:rsidRPr="0031006E" w:rsidRDefault="0031006E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31006E">
              <w:rPr>
                <w:sz w:val="22"/>
                <w:szCs w:val="22"/>
              </w:rPr>
              <w:t>1 - Cena - 364.44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A4ED9B" w14:textId="77777777" w:rsidR="0031006E" w:rsidRPr="0031006E" w:rsidRDefault="0031006E">
            <w:pPr>
              <w:jc w:val="center"/>
              <w:rPr>
                <w:color w:val="000000"/>
                <w:sz w:val="22"/>
                <w:szCs w:val="22"/>
              </w:rPr>
            </w:pPr>
            <w:r w:rsidRPr="0031006E">
              <w:rPr>
                <w:sz w:val="22"/>
                <w:szCs w:val="22"/>
              </w:rPr>
              <w:t xml:space="preserve">  364,44</w:t>
            </w:r>
          </w:p>
        </w:tc>
      </w:tr>
      <w:tr w:rsidR="0031006E" w:rsidRPr="0031006E" w14:paraId="6C9AA847" w14:textId="77777777">
        <w:trPr>
          <w:jc w:val="center"/>
        </w:trPr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B15297" w14:textId="77777777" w:rsidR="0031006E" w:rsidRPr="0031006E" w:rsidRDefault="0031006E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31006E">
              <w:rPr>
                <w:sz w:val="22"/>
                <w:szCs w:val="22"/>
              </w:rPr>
              <w:t>14 - PAKIET 14 - OPATRUNKI SPECJALISTYCZNE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BA5269" w14:textId="77777777" w:rsidR="0031006E" w:rsidRPr="0031006E" w:rsidRDefault="0031006E">
            <w:pPr>
              <w:spacing w:line="276" w:lineRule="auto"/>
              <w:rPr>
                <w:b/>
                <w:bCs/>
                <w:sz w:val="22"/>
                <w:szCs w:val="22"/>
              </w:rPr>
            </w:pPr>
            <w:r w:rsidRPr="0031006E">
              <w:rPr>
                <w:b/>
                <w:bCs/>
                <w:sz w:val="22"/>
                <w:szCs w:val="22"/>
              </w:rPr>
              <w:t>Mölnlycke Health Care Polska z o.o.</w:t>
            </w:r>
          </w:p>
          <w:p w14:paraId="3DF83AD2" w14:textId="77777777" w:rsidR="0031006E" w:rsidRPr="0031006E" w:rsidRDefault="0031006E">
            <w:pPr>
              <w:spacing w:line="276" w:lineRule="auto"/>
              <w:rPr>
                <w:sz w:val="22"/>
                <w:szCs w:val="22"/>
              </w:rPr>
            </w:pPr>
            <w:r w:rsidRPr="0031006E">
              <w:rPr>
                <w:sz w:val="22"/>
                <w:szCs w:val="22"/>
              </w:rPr>
              <w:t>ul. Okopowa 58/72</w:t>
            </w:r>
          </w:p>
          <w:p w14:paraId="76F5585C" w14:textId="77777777" w:rsidR="0031006E" w:rsidRPr="0031006E" w:rsidRDefault="0031006E">
            <w:pPr>
              <w:spacing w:after="40" w:line="276" w:lineRule="auto"/>
              <w:rPr>
                <w:color w:val="000000"/>
                <w:sz w:val="22"/>
                <w:szCs w:val="22"/>
              </w:rPr>
            </w:pPr>
            <w:r w:rsidRPr="0031006E">
              <w:rPr>
                <w:sz w:val="22"/>
                <w:szCs w:val="22"/>
              </w:rPr>
              <w:t>01-042 Warszawa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4BCBF7" w14:textId="77777777" w:rsidR="0031006E" w:rsidRPr="0031006E" w:rsidRDefault="0031006E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31006E">
              <w:rPr>
                <w:sz w:val="22"/>
                <w:szCs w:val="22"/>
              </w:rPr>
              <w:t>1 - Cena - 600.00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DC9707" w14:textId="77777777" w:rsidR="0031006E" w:rsidRPr="0031006E" w:rsidRDefault="0031006E">
            <w:pPr>
              <w:jc w:val="center"/>
              <w:rPr>
                <w:color w:val="000000"/>
                <w:sz w:val="22"/>
                <w:szCs w:val="22"/>
              </w:rPr>
            </w:pPr>
            <w:r w:rsidRPr="0031006E">
              <w:rPr>
                <w:sz w:val="22"/>
                <w:szCs w:val="22"/>
              </w:rPr>
              <w:t xml:space="preserve">  600,00</w:t>
            </w:r>
          </w:p>
        </w:tc>
      </w:tr>
      <w:tr w:rsidR="0031006E" w:rsidRPr="0031006E" w14:paraId="7632421C" w14:textId="77777777">
        <w:trPr>
          <w:jc w:val="center"/>
        </w:trPr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36A99A" w14:textId="77777777" w:rsidR="0031006E" w:rsidRPr="0031006E" w:rsidRDefault="0031006E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31006E">
              <w:rPr>
                <w:sz w:val="22"/>
                <w:szCs w:val="22"/>
              </w:rPr>
              <w:t>17 - PAKIET 17 - PRZYRZĄD DO DŁUGOTRWAŁEGO ASPIROWANIA CYTOSTATYKÓW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152B86" w14:textId="77777777" w:rsidR="0031006E" w:rsidRPr="0031006E" w:rsidRDefault="0031006E">
            <w:pPr>
              <w:spacing w:line="276" w:lineRule="auto"/>
              <w:rPr>
                <w:b/>
                <w:bCs/>
                <w:sz w:val="22"/>
                <w:szCs w:val="22"/>
              </w:rPr>
            </w:pPr>
            <w:r w:rsidRPr="0031006E">
              <w:rPr>
                <w:b/>
                <w:bCs/>
                <w:sz w:val="22"/>
                <w:szCs w:val="22"/>
              </w:rPr>
              <w:t>ANMAR Sp. z o.o.</w:t>
            </w:r>
          </w:p>
          <w:p w14:paraId="07337E76" w14:textId="77777777" w:rsidR="0031006E" w:rsidRPr="0031006E" w:rsidRDefault="0031006E">
            <w:pPr>
              <w:spacing w:line="276" w:lineRule="auto"/>
              <w:rPr>
                <w:sz w:val="22"/>
                <w:szCs w:val="22"/>
              </w:rPr>
            </w:pPr>
            <w:r w:rsidRPr="0031006E">
              <w:rPr>
                <w:sz w:val="22"/>
                <w:szCs w:val="22"/>
              </w:rPr>
              <w:t>ul. Strefowa 22</w:t>
            </w:r>
          </w:p>
          <w:p w14:paraId="5D8732FB" w14:textId="77777777" w:rsidR="0031006E" w:rsidRPr="0031006E" w:rsidRDefault="0031006E">
            <w:pPr>
              <w:spacing w:after="40" w:line="276" w:lineRule="auto"/>
              <w:rPr>
                <w:color w:val="000000"/>
                <w:sz w:val="22"/>
                <w:szCs w:val="22"/>
              </w:rPr>
            </w:pPr>
            <w:r w:rsidRPr="0031006E">
              <w:rPr>
                <w:sz w:val="22"/>
                <w:szCs w:val="22"/>
              </w:rPr>
              <w:t>43-100 Tychy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BBB747" w14:textId="77777777" w:rsidR="0031006E" w:rsidRPr="0031006E" w:rsidRDefault="0031006E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31006E">
              <w:rPr>
                <w:sz w:val="22"/>
                <w:szCs w:val="22"/>
              </w:rPr>
              <w:t>1 - Cena - 600.00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72EE72" w14:textId="77777777" w:rsidR="0031006E" w:rsidRPr="0031006E" w:rsidRDefault="0031006E">
            <w:pPr>
              <w:jc w:val="center"/>
              <w:rPr>
                <w:color w:val="000000"/>
                <w:sz w:val="22"/>
                <w:szCs w:val="22"/>
              </w:rPr>
            </w:pPr>
            <w:r w:rsidRPr="0031006E">
              <w:rPr>
                <w:sz w:val="22"/>
                <w:szCs w:val="22"/>
              </w:rPr>
              <w:t xml:space="preserve">  600,00</w:t>
            </w:r>
          </w:p>
        </w:tc>
      </w:tr>
      <w:tr w:rsidR="0031006E" w:rsidRPr="0031006E" w14:paraId="472BB6AC" w14:textId="77777777">
        <w:trPr>
          <w:jc w:val="center"/>
        </w:trPr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1F1CF1" w14:textId="77777777" w:rsidR="0031006E" w:rsidRPr="0031006E" w:rsidRDefault="0031006E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31006E">
              <w:rPr>
                <w:sz w:val="22"/>
                <w:szCs w:val="22"/>
              </w:rPr>
              <w:lastRenderedPageBreak/>
              <w:t>18 - PAKIET 18 - ZGŁĘBNIKI DO ŻYWIENIA DOJELITOWEGO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A60B44" w14:textId="77777777" w:rsidR="0031006E" w:rsidRPr="0031006E" w:rsidRDefault="0031006E">
            <w:pPr>
              <w:spacing w:line="276" w:lineRule="auto"/>
              <w:rPr>
                <w:b/>
                <w:bCs/>
                <w:sz w:val="22"/>
                <w:szCs w:val="22"/>
              </w:rPr>
            </w:pPr>
            <w:r w:rsidRPr="0031006E">
              <w:rPr>
                <w:b/>
                <w:bCs/>
                <w:sz w:val="22"/>
                <w:szCs w:val="22"/>
              </w:rPr>
              <w:t>Bialmed Sp. z o.o.</w:t>
            </w:r>
          </w:p>
          <w:p w14:paraId="7A0AEEA4" w14:textId="77777777" w:rsidR="0031006E" w:rsidRPr="0031006E" w:rsidRDefault="0031006E">
            <w:pPr>
              <w:spacing w:line="276" w:lineRule="auto"/>
              <w:rPr>
                <w:sz w:val="22"/>
                <w:szCs w:val="22"/>
              </w:rPr>
            </w:pPr>
            <w:r w:rsidRPr="0031006E">
              <w:rPr>
                <w:sz w:val="22"/>
                <w:szCs w:val="22"/>
              </w:rPr>
              <w:t>ul. Kazimierzowska 46/48/35</w:t>
            </w:r>
          </w:p>
          <w:p w14:paraId="1072051A" w14:textId="77777777" w:rsidR="0031006E" w:rsidRPr="0031006E" w:rsidRDefault="0031006E">
            <w:pPr>
              <w:spacing w:after="40" w:line="276" w:lineRule="auto"/>
              <w:rPr>
                <w:color w:val="000000"/>
                <w:sz w:val="22"/>
                <w:szCs w:val="22"/>
              </w:rPr>
            </w:pPr>
            <w:r w:rsidRPr="0031006E">
              <w:rPr>
                <w:sz w:val="22"/>
                <w:szCs w:val="22"/>
              </w:rPr>
              <w:t>02-546 Warszawa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3A6787" w14:textId="77777777" w:rsidR="0031006E" w:rsidRPr="0031006E" w:rsidRDefault="0031006E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31006E">
              <w:rPr>
                <w:sz w:val="22"/>
                <w:szCs w:val="22"/>
              </w:rPr>
              <w:t>1 - Cena - 600.00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A2588C" w14:textId="77777777" w:rsidR="0031006E" w:rsidRPr="0031006E" w:rsidRDefault="0031006E">
            <w:pPr>
              <w:jc w:val="center"/>
              <w:rPr>
                <w:color w:val="000000"/>
                <w:sz w:val="22"/>
                <w:szCs w:val="22"/>
              </w:rPr>
            </w:pPr>
            <w:r w:rsidRPr="0031006E">
              <w:rPr>
                <w:sz w:val="22"/>
                <w:szCs w:val="22"/>
              </w:rPr>
              <w:t xml:space="preserve">  600,00</w:t>
            </w:r>
          </w:p>
        </w:tc>
      </w:tr>
      <w:tr w:rsidR="0031006E" w:rsidRPr="0031006E" w14:paraId="149C5534" w14:textId="77777777">
        <w:trPr>
          <w:jc w:val="center"/>
        </w:trPr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0BB22F" w14:textId="77777777" w:rsidR="0031006E" w:rsidRPr="0031006E" w:rsidRDefault="0031006E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31006E">
              <w:rPr>
                <w:sz w:val="22"/>
                <w:szCs w:val="22"/>
              </w:rPr>
              <w:t>19 - PAKIET 19 - IGŁY DO OSTRZYKIWAŃ - KOLONOSKOPOWE ORAZ GASTROSKOPOWE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BF9CC7" w14:textId="77777777" w:rsidR="0031006E" w:rsidRPr="0031006E" w:rsidRDefault="0031006E">
            <w:pPr>
              <w:spacing w:line="276" w:lineRule="auto"/>
              <w:rPr>
                <w:b/>
                <w:bCs/>
                <w:sz w:val="22"/>
                <w:szCs w:val="22"/>
              </w:rPr>
            </w:pPr>
            <w:r w:rsidRPr="0031006E">
              <w:rPr>
                <w:b/>
                <w:bCs/>
                <w:sz w:val="22"/>
                <w:szCs w:val="22"/>
              </w:rPr>
              <w:t>VARIMED Sp. z o.o.</w:t>
            </w:r>
          </w:p>
          <w:p w14:paraId="2BEE40C2" w14:textId="77777777" w:rsidR="0031006E" w:rsidRPr="0031006E" w:rsidRDefault="0031006E">
            <w:pPr>
              <w:spacing w:line="276" w:lineRule="auto"/>
              <w:rPr>
                <w:sz w:val="22"/>
                <w:szCs w:val="22"/>
              </w:rPr>
            </w:pPr>
            <w:r w:rsidRPr="0031006E">
              <w:rPr>
                <w:sz w:val="22"/>
                <w:szCs w:val="22"/>
              </w:rPr>
              <w:t>ul.Tadeusza Kościuszki 115/4U</w:t>
            </w:r>
          </w:p>
          <w:p w14:paraId="6E370A5F" w14:textId="77777777" w:rsidR="0031006E" w:rsidRPr="0031006E" w:rsidRDefault="0031006E">
            <w:pPr>
              <w:spacing w:after="40" w:line="276" w:lineRule="auto"/>
              <w:rPr>
                <w:color w:val="000000"/>
                <w:sz w:val="22"/>
                <w:szCs w:val="22"/>
              </w:rPr>
            </w:pPr>
            <w:r w:rsidRPr="0031006E">
              <w:rPr>
                <w:sz w:val="22"/>
                <w:szCs w:val="22"/>
              </w:rPr>
              <w:t>50-442 Wrocław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95CBAE" w14:textId="77777777" w:rsidR="0031006E" w:rsidRPr="0031006E" w:rsidRDefault="0031006E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31006E">
              <w:rPr>
                <w:sz w:val="22"/>
                <w:szCs w:val="22"/>
              </w:rPr>
              <w:t>1 - Cena - 600.00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B3C514" w14:textId="77777777" w:rsidR="0031006E" w:rsidRPr="0031006E" w:rsidRDefault="0031006E">
            <w:pPr>
              <w:jc w:val="center"/>
              <w:rPr>
                <w:color w:val="000000"/>
                <w:sz w:val="22"/>
                <w:szCs w:val="22"/>
              </w:rPr>
            </w:pPr>
            <w:r w:rsidRPr="0031006E">
              <w:rPr>
                <w:sz w:val="22"/>
                <w:szCs w:val="22"/>
              </w:rPr>
              <w:t xml:space="preserve">  600,00</w:t>
            </w:r>
          </w:p>
        </w:tc>
      </w:tr>
      <w:tr w:rsidR="0031006E" w:rsidRPr="0031006E" w14:paraId="01265643" w14:textId="77777777">
        <w:trPr>
          <w:jc w:val="center"/>
        </w:trPr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7D6390" w14:textId="77777777" w:rsidR="0031006E" w:rsidRPr="0031006E" w:rsidRDefault="0031006E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31006E">
              <w:rPr>
                <w:sz w:val="22"/>
                <w:szCs w:val="22"/>
              </w:rPr>
              <w:t>19 - PAKIET 19 - IGŁY DO OSTRZYKIWAŃ - KOLONOSKOPOWE ORAZ GASTROSKOPOWE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616395" w14:textId="77777777" w:rsidR="0031006E" w:rsidRPr="0031006E" w:rsidRDefault="0031006E">
            <w:pPr>
              <w:spacing w:line="276" w:lineRule="auto"/>
              <w:rPr>
                <w:b/>
                <w:bCs/>
                <w:sz w:val="22"/>
                <w:szCs w:val="22"/>
              </w:rPr>
            </w:pPr>
            <w:r w:rsidRPr="0031006E">
              <w:rPr>
                <w:b/>
                <w:bCs/>
                <w:sz w:val="22"/>
                <w:szCs w:val="22"/>
              </w:rPr>
              <w:t>SUN-MED Spółka Cywilna</w:t>
            </w:r>
          </w:p>
          <w:p w14:paraId="1035FD8F" w14:textId="77777777" w:rsidR="0031006E" w:rsidRPr="0031006E" w:rsidRDefault="0031006E">
            <w:pPr>
              <w:spacing w:line="276" w:lineRule="auto"/>
              <w:rPr>
                <w:sz w:val="22"/>
                <w:szCs w:val="22"/>
              </w:rPr>
            </w:pPr>
            <w:r w:rsidRPr="0031006E">
              <w:rPr>
                <w:sz w:val="22"/>
                <w:szCs w:val="22"/>
              </w:rPr>
              <w:t>ul. Franciszkańska 104/112/105</w:t>
            </w:r>
          </w:p>
          <w:p w14:paraId="024D13CC" w14:textId="77777777" w:rsidR="0031006E" w:rsidRPr="0031006E" w:rsidRDefault="0031006E">
            <w:pPr>
              <w:spacing w:after="40" w:line="276" w:lineRule="auto"/>
              <w:rPr>
                <w:color w:val="000000"/>
                <w:sz w:val="22"/>
                <w:szCs w:val="22"/>
              </w:rPr>
            </w:pPr>
            <w:r w:rsidRPr="0031006E">
              <w:rPr>
                <w:sz w:val="22"/>
                <w:szCs w:val="22"/>
              </w:rPr>
              <w:t>91-845 Łódź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FD249A" w14:textId="77777777" w:rsidR="0031006E" w:rsidRPr="0031006E" w:rsidRDefault="0031006E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31006E">
              <w:rPr>
                <w:sz w:val="22"/>
                <w:szCs w:val="22"/>
              </w:rPr>
              <w:t>1 - Cena - 529.44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7225F0" w14:textId="77777777" w:rsidR="0031006E" w:rsidRPr="0031006E" w:rsidRDefault="0031006E">
            <w:pPr>
              <w:jc w:val="center"/>
              <w:rPr>
                <w:color w:val="000000"/>
                <w:sz w:val="22"/>
                <w:szCs w:val="22"/>
              </w:rPr>
            </w:pPr>
            <w:r w:rsidRPr="0031006E">
              <w:rPr>
                <w:sz w:val="22"/>
                <w:szCs w:val="22"/>
              </w:rPr>
              <w:t xml:space="preserve">  529,44</w:t>
            </w:r>
          </w:p>
        </w:tc>
      </w:tr>
      <w:tr w:rsidR="0031006E" w:rsidRPr="0031006E" w14:paraId="6029AD9B" w14:textId="77777777">
        <w:trPr>
          <w:jc w:val="center"/>
        </w:trPr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C7F54C" w14:textId="77777777" w:rsidR="0031006E" w:rsidRPr="0031006E" w:rsidRDefault="0031006E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31006E">
              <w:rPr>
                <w:sz w:val="22"/>
                <w:szCs w:val="22"/>
              </w:rPr>
              <w:t>19 - PAKIET 19 - IGŁY DO OSTRZYKIWAŃ - KOLONOSKOPOWE ORAZ GASTROSKOPOWE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1A3DDA" w14:textId="77777777" w:rsidR="0031006E" w:rsidRPr="0031006E" w:rsidRDefault="0031006E">
            <w:pPr>
              <w:spacing w:line="276" w:lineRule="auto"/>
              <w:rPr>
                <w:b/>
                <w:bCs/>
                <w:sz w:val="22"/>
                <w:szCs w:val="22"/>
              </w:rPr>
            </w:pPr>
            <w:r w:rsidRPr="0031006E">
              <w:rPr>
                <w:b/>
                <w:bCs/>
                <w:sz w:val="22"/>
                <w:szCs w:val="22"/>
              </w:rPr>
              <w:t>Camedica Paweł Harasimiuk Spółka Komandytowa</w:t>
            </w:r>
          </w:p>
          <w:p w14:paraId="79C39FF2" w14:textId="77777777" w:rsidR="0031006E" w:rsidRPr="0031006E" w:rsidRDefault="0031006E">
            <w:pPr>
              <w:spacing w:line="276" w:lineRule="auto"/>
              <w:rPr>
                <w:sz w:val="22"/>
                <w:szCs w:val="22"/>
              </w:rPr>
            </w:pPr>
            <w:r w:rsidRPr="0031006E">
              <w:rPr>
                <w:sz w:val="22"/>
                <w:szCs w:val="22"/>
              </w:rPr>
              <w:t>ul. Przemysłowa 2A</w:t>
            </w:r>
          </w:p>
          <w:p w14:paraId="60DBF941" w14:textId="77777777" w:rsidR="0031006E" w:rsidRPr="0031006E" w:rsidRDefault="0031006E">
            <w:pPr>
              <w:spacing w:after="40" w:line="276" w:lineRule="auto"/>
              <w:rPr>
                <w:color w:val="000000"/>
                <w:sz w:val="22"/>
                <w:szCs w:val="22"/>
              </w:rPr>
            </w:pPr>
            <w:r w:rsidRPr="0031006E">
              <w:rPr>
                <w:sz w:val="22"/>
                <w:szCs w:val="22"/>
              </w:rPr>
              <w:t>21-025 Niemce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F613A5" w14:textId="77777777" w:rsidR="0031006E" w:rsidRPr="0031006E" w:rsidRDefault="0031006E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31006E">
              <w:rPr>
                <w:sz w:val="22"/>
                <w:szCs w:val="22"/>
              </w:rPr>
              <w:t>1 - Cena - 547.92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5C8367" w14:textId="77777777" w:rsidR="0031006E" w:rsidRPr="0031006E" w:rsidRDefault="0031006E">
            <w:pPr>
              <w:jc w:val="center"/>
              <w:rPr>
                <w:color w:val="000000"/>
                <w:sz w:val="22"/>
                <w:szCs w:val="22"/>
              </w:rPr>
            </w:pPr>
            <w:r w:rsidRPr="0031006E">
              <w:rPr>
                <w:sz w:val="22"/>
                <w:szCs w:val="22"/>
              </w:rPr>
              <w:t xml:space="preserve">  547,92</w:t>
            </w:r>
          </w:p>
        </w:tc>
      </w:tr>
      <w:tr w:rsidR="0031006E" w:rsidRPr="0031006E" w14:paraId="272F50CE" w14:textId="77777777">
        <w:trPr>
          <w:jc w:val="center"/>
        </w:trPr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F5ED13" w14:textId="77777777" w:rsidR="0031006E" w:rsidRPr="0031006E" w:rsidRDefault="0031006E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31006E">
              <w:rPr>
                <w:sz w:val="22"/>
                <w:szCs w:val="22"/>
              </w:rPr>
              <w:t>20 - PAKIET 20 - KOMPRESY GAZOWE JAŁOWE Z NITKĄ RTG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94BC9C" w14:textId="77777777" w:rsidR="0031006E" w:rsidRPr="0031006E" w:rsidRDefault="0031006E">
            <w:pPr>
              <w:spacing w:line="276" w:lineRule="auto"/>
              <w:rPr>
                <w:b/>
                <w:bCs/>
                <w:sz w:val="22"/>
                <w:szCs w:val="22"/>
              </w:rPr>
            </w:pPr>
            <w:r w:rsidRPr="0031006E">
              <w:rPr>
                <w:b/>
                <w:bCs/>
                <w:sz w:val="22"/>
                <w:szCs w:val="22"/>
              </w:rPr>
              <w:t>Toruńskie Zakłady Materiałów Opatrunkowych S.A.</w:t>
            </w:r>
          </w:p>
          <w:p w14:paraId="271463D2" w14:textId="77777777" w:rsidR="0031006E" w:rsidRPr="0031006E" w:rsidRDefault="0031006E">
            <w:pPr>
              <w:spacing w:line="276" w:lineRule="auto"/>
              <w:rPr>
                <w:sz w:val="22"/>
                <w:szCs w:val="22"/>
              </w:rPr>
            </w:pPr>
            <w:r w:rsidRPr="0031006E">
              <w:rPr>
                <w:sz w:val="22"/>
                <w:szCs w:val="22"/>
              </w:rPr>
              <w:t>ul. Żółkiewskiego 20/26</w:t>
            </w:r>
          </w:p>
          <w:p w14:paraId="54463D23" w14:textId="77777777" w:rsidR="0031006E" w:rsidRPr="0031006E" w:rsidRDefault="0031006E">
            <w:pPr>
              <w:spacing w:after="40" w:line="276" w:lineRule="auto"/>
              <w:rPr>
                <w:color w:val="000000"/>
                <w:sz w:val="22"/>
                <w:szCs w:val="22"/>
              </w:rPr>
            </w:pPr>
            <w:r w:rsidRPr="0031006E">
              <w:rPr>
                <w:sz w:val="22"/>
                <w:szCs w:val="22"/>
              </w:rPr>
              <w:t>87-100 Toruń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A45D5B" w14:textId="77777777" w:rsidR="0031006E" w:rsidRPr="0031006E" w:rsidRDefault="0031006E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31006E">
              <w:rPr>
                <w:sz w:val="22"/>
                <w:szCs w:val="22"/>
              </w:rPr>
              <w:t>1 - Cena - 454.32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9E2648" w14:textId="77777777" w:rsidR="0031006E" w:rsidRPr="0031006E" w:rsidRDefault="0031006E">
            <w:pPr>
              <w:jc w:val="center"/>
              <w:rPr>
                <w:color w:val="000000"/>
                <w:sz w:val="22"/>
                <w:szCs w:val="22"/>
              </w:rPr>
            </w:pPr>
            <w:r w:rsidRPr="0031006E">
              <w:rPr>
                <w:sz w:val="22"/>
                <w:szCs w:val="22"/>
              </w:rPr>
              <w:t xml:space="preserve">  454,32</w:t>
            </w:r>
          </w:p>
        </w:tc>
      </w:tr>
      <w:tr w:rsidR="0031006E" w:rsidRPr="0031006E" w14:paraId="2761FB8A" w14:textId="77777777">
        <w:trPr>
          <w:jc w:val="center"/>
        </w:trPr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3BAE99" w14:textId="77777777" w:rsidR="0031006E" w:rsidRPr="0031006E" w:rsidRDefault="0031006E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31006E">
              <w:rPr>
                <w:sz w:val="22"/>
                <w:szCs w:val="22"/>
              </w:rPr>
              <w:t>20 - PAKIET 20 - KOMPRESY GAZOWE JAŁOWE Z NITKĄ RTG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A61386" w14:textId="77777777" w:rsidR="0031006E" w:rsidRPr="0031006E" w:rsidRDefault="0031006E">
            <w:pPr>
              <w:spacing w:line="276" w:lineRule="auto"/>
              <w:rPr>
                <w:b/>
                <w:bCs/>
                <w:sz w:val="22"/>
                <w:szCs w:val="22"/>
              </w:rPr>
            </w:pPr>
            <w:r w:rsidRPr="0031006E">
              <w:rPr>
                <w:b/>
                <w:bCs/>
                <w:sz w:val="22"/>
                <w:szCs w:val="22"/>
              </w:rPr>
              <w:t>Zarys International Spółka z ograniczoną odpowiedzialnością</w:t>
            </w:r>
          </w:p>
          <w:p w14:paraId="5F47E3C1" w14:textId="77777777" w:rsidR="0031006E" w:rsidRPr="0031006E" w:rsidRDefault="0031006E">
            <w:pPr>
              <w:spacing w:line="276" w:lineRule="auto"/>
              <w:rPr>
                <w:sz w:val="22"/>
                <w:szCs w:val="22"/>
              </w:rPr>
            </w:pPr>
            <w:r w:rsidRPr="0031006E">
              <w:rPr>
                <w:sz w:val="22"/>
                <w:szCs w:val="22"/>
              </w:rPr>
              <w:t>ul. Ziemska 44</w:t>
            </w:r>
          </w:p>
          <w:p w14:paraId="63F9486A" w14:textId="77777777" w:rsidR="0031006E" w:rsidRPr="0031006E" w:rsidRDefault="0031006E">
            <w:pPr>
              <w:spacing w:after="40" w:line="276" w:lineRule="auto"/>
              <w:rPr>
                <w:color w:val="000000"/>
                <w:sz w:val="22"/>
                <w:szCs w:val="22"/>
              </w:rPr>
            </w:pPr>
            <w:r w:rsidRPr="0031006E">
              <w:rPr>
                <w:sz w:val="22"/>
                <w:szCs w:val="22"/>
              </w:rPr>
              <w:t>41-803 Zabrze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5BFA86" w14:textId="77777777" w:rsidR="0031006E" w:rsidRPr="0031006E" w:rsidRDefault="0031006E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31006E">
              <w:rPr>
                <w:sz w:val="22"/>
                <w:szCs w:val="22"/>
              </w:rPr>
              <w:t>1 - Cena - 600.00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A6D5B8" w14:textId="77777777" w:rsidR="0031006E" w:rsidRPr="0031006E" w:rsidRDefault="0031006E">
            <w:pPr>
              <w:jc w:val="center"/>
              <w:rPr>
                <w:color w:val="000000"/>
                <w:sz w:val="22"/>
                <w:szCs w:val="22"/>
              </w:rPr>
            </w:pPr>
            <w:r w:rsidRPr="0031006E">
              <w:rPr>
                <w:sz w:val="22"/>
                <w:szCs w:val="22"/>
              </w:rPr>
              <w:t xml:space="preserve">  600,00</w:t>
            </w:r>
          </w:p>
        </w:tc>
      </w:tr>
      <w:tr w:rsidR="0031006E" w:rsidRPr="0031006E" w14:paraId="1F10F18A" w14:textId="77777777">
        <w:trPr>
          <w:jc w:val="center"/>
        </w:trPr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FBB52C" w14:textId="77777777" w:rsidR="0031006E" w:rsidRPr="0031006E" w:rsidRDefault="0031006E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31006E">
              <w:rPr>
                <w:sz w:val="22"/>
                <w:szCs w:val="22"/>
              </w:rPr>
              <w:t>21 - PAKIET 21 - ZESTAW DO PRZETACZANIA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62433B" w14:textId="77777777" w:rsidR="0031006E" w:rsidRPr="0031006E" w:rsidRDefault="0031006E">
            <w:pPr>
              <w:spacing w:line="276" w:lineRule="auto"/>
              <w:rPr>
                <w:b/>
                <w:bCs/>
                <w:sz w:val="22"/>
                <w:szCs w:val="22"/>
              </w:rPr>
            </w:pPr>
            <w:r w:rsidRPr="0031006E">
              <w:rPr>
                <w:b/>
                <w:bCs/>
                <w:sz w:val="22"/>
                <w:szCs w:val="22"/>
              </w:rPr>
              <w:t>ANMAR Sp. z o.o.</w:t>
            </w:r>
          </w:p>
          <w:p w14:paraId="0FBA1E28" w14:textId="77777777" w:rsidR="0031006E" w:rsidRPr="0031006E" w:rsidRDefault="0031006E">
            <w:pPr>
              <w:spacing w:line="276" w:lineRule="auto"/>
              <w:rPr>
                <w:sz w:val="22"/>
                <w:szCs w:val="22"/>
              </w:rPr>
            </w:pPr>
            <w:r w:rsidRPr="0031006E">
              <w:rPr>
                <w:sz w:val="22"/>
                <w:szCs w:val="22"/>
              </w:rPr>
              <w:t>ul. Strefowa 22</w:t>
            </w:r>
          </w:p>
          <w:p w14:paraId="72239169" w14:textId="77777777" w:rsidR="0031006E" w:rsidRPr="0031006E" w:rsidRDefault="0031006E">
            <w:pPr>
              <w:spacing w:after="40" w:line="276" w:lineRule="auto"/>
              <w:rPr>
                <w:color w:val="000000"/>
                <w:sz w:val="22"/>
                <w:szCs w:val="22"/>
              </w:rPr>
            </w:pPr>
            <w:r w:rsidRPr="0031006E">
              <w:rPr>
                <w:sz w:val="22"/>
                <w:szCs w:val="22"/>
              </w:rPr>
              <w:t>43-100 Tychy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8E61C7" w14:textId="77777777" w:rsidR="0031006E" w:rsidRPr="0031006E" w:rsidRDefault="0031006E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31006E">
              <w:rPr>
                <w:sz w:val="22"/>
                <w:szCs w:val="22"/>
              </w:rPr>
              <w:t>1 - Cena - 600.00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49FA37" w14:textId="77777777" w:rsidR="0031006E" w:rsidRPr="0031006E" w:rsidRDefault="0031006E">
            <w:pPr>
              <w:jc w:val="center"/>
              <w:rPr>
                <w:color w:val="000000"/>
                <w:sz w:val="22"/>
                <w:szCs w:val="22"/>
              </w:rPr>
            </w:pPr>
            <w:r w:rsidRPr="0031006E">
              <w:rPr>
                <w:sz w:val="22"/>
                <w:szCs w:val="22"/>
              </w:rPr>
              <w:t xml:space="preserve">  600,00</w:t>
            </w:r>
          </w:p>
        </w:tc>
      </w:tr>
      <w:tr w:rsidR="0031006E" w:rsidRPr="0031006E" w14:paraId="5CC9BCB6" w14:textId="77777777">
        <w:trPr>
          <w:jc w:val="center"/>
        </w:trPr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0F01A3" w14:textId="77777777" w:rsidR="0031006E" w:rsidRPr="0031006E" w:rsidRDefault="0031006E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31006E">
              <w:rPr>
                <w:sz w:val="22"/>
                <w:szCs w:val="22"/>
              </w:rPr>
              <w:t>22 - PAKIET 22  - ŁĄCZNIKI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BEC77F" w14:textId="77777777" w:rsidR="0031006E" w:rsidRPr="0031006E" w:rsidRDefault="0031006E">
            <w:pPr>
              <w:spacing w:line="276" w:lineRule="auto"/>
              <w:rPr>
                <w:b/>
                <w:bCs/>
                <w:sz w:val="22"/>
                <w:szCs w:val="22"/>
              </w:rPr>
            </w:pPr>
            <w:r w:rsidRPr="0031006E">
              <w:rPr>
                <w:b/>
                <w:bCs/>
                <w:sz w:val="22"/>
                <w:szCs w:val="22"/>
              </w:rPr>
              <w:t>P.P.H.U. Specjał Sp. z o.o.</w:t>
            </w:r>
          </w:p>
          <w:p w14:paraId="0BF82197" w14:textId="77777777" w:rsidR="0031006E" w:rsidRPr="0031006E" w:rsidRDefault="0031006E">
            <w:pPr>
              <w:spacing w:line="276" w:lineRule="auto"/>
              <w:rPr>
                <w:sz w:val="22"/>
                <w:szCs w:val="22"/>
              </w:rPr>
            </w:pPr>
            <w:r w:rsidRPr="0031006E">
              <w:rPr>
                <w:sz w:val="22"/>
                <w:szCs w:val="22"/>
              </w:rPr>
              <w:t>Aleja Jana Pawła II 80/5</w:t>
            </w:r>
          </w:p>
          <w:p w14:paraId="492D5826" w14:textId="77777777" w:rsidR="0031006E" w:rsidRPr="0031006E" w:rsidRDefault="0031006E">
            <w:pPr>
              <w:spacing w:after="40" w:line="276" w:lineRule="auto"/>
              <w:rPr>
                <w:color w:val="000000"/>
                <w:sz w:val="22"/>
                <w:szCs w:val="22"/>
              </w:rPr>
            </w:pPr>
            <w:r w:rsidRPr="0031006E">
              <w:rPr>
                <w:sz w:val="22"/>
                <w:szCs w:val="22"/>
              </w:rPr>
              <w:t>00-175 Warszawa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9B8FC8" w14:textId="77777777" w:rsidR="0031006E" w:rsidRPr="0031006E" w:rsidRDefault="0031006E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31006E">
              <w:rPr>
                <w:sz w:val="22"/>
                <w:szCs w:val="22"/>
              </w:rPr>
              <w:t>1 - Cena - 600.00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E7CDAA" w14:textId="77777777" w:rsidR="0031006E" w:rsidRPr="0031006E" w:rsidRDefault="0031006E">
            <w:pPr>
              <w:jc w:val="center"/>
              <w:rPr>
                <w:color w:val="000000"/>
                <w:sz w:val="22"/>
                <w:szCs w:val="22"/>
              </w:rPr>
            </w:pPr>
            <w:r w:rsidRPr="0031006E">
              <w:rPr>
                <w:sz w:val="22"/>
                <w:szCs w:val="22"/>
              </w:rPr>
              <w:t xml:space="preserve">  600,00</w:t>
            </w:r>
          </w:p>
        </w:tc>
      </w:tr>
      <w:tr w:rsidR="0031006E" w:rsidRPr="0031006E" w14:paraId="6125F942" w14:textId="77777777">
        <w:trPr>
          <w:jc w:val="center"/>
        </w:trPr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5976AC" w14:textId="77777777" w:rsidR="0031006E" w:rsidRPr="0031006E" w:rsidRDefault="0031006E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31006E">
              <w:rPr>
                <w:sz w:val="22"/>
                <w:szCs w:val="22"/>
              </w:rPr>
              <w:t>22 - PAKIET 22  - ŁĄCZNIKI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2A752E" w14:textId="77777777" w:rsidR="0031006E" w:rsidRPr="0031006E" w:rsidRDefault="0031006E">
            <w:pPr>
              <w:spacing w:line="276" w:lineRule="auto"/>
              <w:rPr>
                <w:b/>
                <w:bCs/>
                <w:sz w:val="22"/>
                <w:szCs w:val="22"/>
              </w:rPr>
            </w:pPr>
            <w:r w:rsidRPr="0031006E">
              <w:rPr>
                <w:b/>
                <w:bCs/>
                <w:sz w:val="22"/>
                <w:szCs w:val="22"/>
              </w:rPr>
              <w:t>Bialmed Sp. z o.o.</w:t>
            </w:r>
          </w:p>
          <w:p w14:paraId="60DE579A" w14:textId="77777777" w:rsidR="0031006E" w:rsidRPr="0031006E" w:rsidRDefault="0031006E">
            <w:pPr>
              <w:spacing w:line="276" w:lineRule="auto"/>
              <w:rPr>
                <w:sz w:val="22"/>
                <w:szCs w:val="22"/>
              </w:rPr>
            </w:pPr>
            <w:r w:rsidRPr="0031006E">
              <w:rPr>
                <w:sz w:val="22"/>
                <w:szCs w:val="22"/>
              </w:rPr>
              <w:t>ul. Kazimierzowska 46/48/35</w:t>
            </w:r>
          </w:p>
          <w:p w14:paraId="4CD38C61" w14:textId="77777777" w:rsidR="0031006E" w:rsidRPr="0031006E" w:rsidRDefault="0031006E">
            <w:pPr>
              <w:spacing w:after="40" w:line="276" w:lineRule="auto"/>
              <w:rPr>
                <w:color w:val="000000"/>
                <w:sz w:val="22"/>
                <w:szCs w:val="22"/>
              </w:rPr>
            </w:pPr>
            <w:r w:rsidRPr="0031006E">
              <w:rPr>
                <w:sz w:val="22"/>
                <w:szCs w:val="22"/>
              </w:rPr>
              <w:t>02-546 Warszawa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BD527B" w14:textId="77777777" w:rsidR="0031006E" w:rsidRPr="0031006E" w:rsidRDefault="0031006E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31006E">
              <w:rPr>
                <w:sz w:val="22"/>
                <w:szCs w:val="22"/>
              </w:rPr>
              <w:t>1 - Cena - 376.86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123270" w14:textId="77777777" w:rsidR="0031006E" w:rsidRPr="0031006E" w:rsidRDefault="0031006E">
            <w:pPr>
              <w:jc w:val="center"/>
              <w:rPr>
                <w:color w:val="000000"/>
                <w:sz w:val="22"/>
                <w:szCs w:val="22"/>
              </w:rPr>
            </w:pPr>
            <w:r w:rsidRPr="0031006E">
              <w:rPr>
                <w:sz w:val="22"/>
                <w:szCs w:val="22"/>
              </w:rPr>
              <w:t xml:space="preserve">  376,86</w:t>
            </w:r>
          </w:p>
        </w:tc>
      </w:tr>
      <w:tr w:rsidR="0031006E" w:rsidRPr="0031006E" w14:paraId="6A35E092" w14:textId="77777777">
        <w:trPr>
          <w:jc w:val="center"/>
        </w:trPr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D83B83" w14:textId="77777777" w:rsidR="0031006E" w:rsidRPr="0031006E" w:rsidRDefault="0031006E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31006E">
              <w:rPr>
                <w:sz w:val="22"/>
                <w:szCs w:val="22"/>
              </w:rPr>
              <w:t>23 - PAKIET 23 - SERWETY JAŁOWE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6FBE98" w14:textId="77777777" w:rsidR="0031006E" w:rsidRPr="0031006E" w:rsidRDefault="0031006E">
            <w:pPr>
              <w:spacing w:line="276" w:lineRule="auto"/>
              <w:rPr>
                <w:b/>
                <w:bCs/>
                <w:sz w:val="22"/>
                <w:szCs w:val="22"/>
              </w:rPr>
            </w:pPr>
            <w:r w:rsidRPr="0031006E">
              <w:rPr>
                <w:b/>
                <w:bCs/>
                <w:sz w:val="22"/>
                <w:szCs w:val="22"/>
              </w:rPr>
              <w:t>Paul Hartmann Polska Sp. z o.o.</w:t>
            </w:r>
          </w:p>
          <w:p w14:paraId="5BEFBB49" w14:textId="77777777" w:rsidR="0031006E" w:rsidRPr="0031006E" w:rsidRDefault="0031006E">
            <w:pPr>
              <w:spacing w:line="276" w:lineRule="auto"/>
              <w:rPr>
                <w:sz w:val="22"/>
                <w:szCs w:val="22"/>
              </w:rPr>
            </w:pPr>
            <w:r w:rsidRPr="0031006E">
              <w:rPr>
                <w:sz w:val="22"/>
                <w:szCs w:val="22"/>
              </w:rPr>
              <w:t>ul. Żeromskiego 17</w:t>
            </w:r>
          </w:p>
          <w:p w14:paraId="16F0D935" w14:textId="77777777" w:rsidR="0031006E" w:rsidRPr="0031006E" w:rsidRDefault="0031006E">
            <w:pPr>
              <w:spacing w:after="40" w:line="276" w:lineRule="auto"/>
              <w:rPr>
                <w:color w:val="000000"/>
                <w:sz w:val="22"/>
                <w:szCs w:val="22"/>
              </w:rPr>
            </w:pPr>
            <w:r w:rsidRPr="0031006E">
              <w:rPr>
                <w:sz w:val="22"/>
                <w:szCs w:val="22"/>
              </w:rPr>
              <w:t>95-200 Pabianice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C97922" w14:textId="77777777" w:rsidR="0031006E" w:rsidRPr="0031006E" w:rsidRDefault="0031006E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31006E">
              <w:rPr>
                <w:sz w:val="22"/>
                <w:szCs w:val="22"/>
              </w:rPr>
              <w:t>1 - Cena - 600.00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38CDA4" w14:textId="77777777" w:rsidR="0031006E" w:rsidRPr="0031006E" w:rsidRDefault="0031006E">
            <w:pPr>
              <w:jc w:val="center"/>
              <w:rPr>
                <w:color w:val="000000"/>
                <w:sz w:val="22"/>
                <w:szCs w:val="22"/>
              </w:rPr>
            </w:pPr>
            <w:r w:rsidRPr="0031006E">
              <w:rPr>
                <w:sz w:val="22"/>
                <w:szCs w:val="22"/>
              </w:rPr>
              <w:t xml:space="preserve">  600,00</w:t>
            </w:r>
          </w:p>
        </w:tc>
      </w:tr>
      <w:tr w:rsidR="0031006E" w:rsidRPr="0031006E" w14:paraId="210F73A1" w14:textId="77777777">
        <w:trPr>
          <w:jc w:val="center"/>
        </w:trPr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F532A2" w14:textId="77777777" w:rsidR="0031006E" w:rsidRPr="0031006E" w:rsidRDefault="0031006E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31006E">
              <w:rPr>
                <w:sz w:val="22"/>
                <w:szCs w:val="22"/>
              </w:rPr>
              <w:t>24 - PAKIET 24 - TAMPON MEROCEL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A43269" w14:textId="77777777" w:rsidR="0031006E" w:rsidRPr="0031006E" w:rsidRDefault="0031006E">
            <w:pPr>
              <w:spacing w:line="276" w:lineRule="auto"/>
              <w:rPr>
                <w:b/>
                <w:bCs/>
                <w:sz w:val="22"/>
                <w:szCs w:val="22"/>
              </w:rPr>
            </w:pPr>
            <w:r w:rsidRPr="0031006E">
              <w:rPr>
                <w:b/>
                <w:bCs/>
                <w:sz w:val="22"/>
                <w:szCs w:val="22"/>
              </w:rPr>
              <w:t>EUMed Spółka z ograniczoną odpowiedzialnością</w:t>
            </w:r>
          </w:p>
          <w:p w14:paraId="722EE3DF" w14:textId="77777777" w:rsidR="0031006E" w:rsidRPr="0031006E" w:rsidRDefault="0031006E">
            <w:pPr>
              <w:spacing w:line="276" w:lineRule="auto"/>
              <w:rPr>
                <w:sz w:val="22"/>
                <w:szCs w:val="22"/>
              </w:rPr>
            </w:pPr>
            <w:r w:rsidRPr="0031006E">
              <w:rPr>
                <w:sz w:val="22"/>
                <w:szCs w:val="22"/>
              </w:rPr>
              <w:t>ul. Chłopickiego 50</w:t>
            </w:r>
          </w:p>
          <w:p w14:paraId="0BE8DA6D" w14:textId="77777777" w:rsidR="0031006E" w:rsidRPr="0031006E" w:rsidRDefault="0031006E">
            <w:pPr>
              <w:spacing w:after="40" w:line="276" w:lineRule="auto"/>
              <w:rPr>
                <w:color w:val="000000"/>
                <w:sz w:val="22"/>
                <w:szCs w:val="22"/>
              </w:rPr>
            </w:pPr>
            <w:r w:rsidRPr="0031006E">
              <w:rPr>
                <w:sz w:val="22"/>
                <w:szCs w:val="22"/>
              </w:rPr>
              <w:t>04-275 Warszawa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10372C" w14:textId="77777777" w:rsidR="0031006E" w:rsidRPr="0031006E" w:rsidRDefault="0031006E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31006E">
              <w:rPr>
                <w:sz w:val="22"/>
                <w:szCs w:val="22"/>
              </w:rPr>
              <w:t>1 - Cena - 600.00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21A04D" w14:textId="77777777" w:rsidR="0031006E" w:rsidRPr="0031006E" w:rsidRDefault="0031006E">
            <w:pPr>
              <w:jc w:val="center"/>
              <w:rPr>
                <w:color w:val="000000"/>
                <w:sz w:val="22"/>
                <w:szCs w:val="22"/>
              </w:rPr>
            </w:pPr>
            <w:r w:rsidRPr="0031006E">
              <w:rPr>
                <w:sz w:val="22"/>
                <w:szCs w:val="22"/>
              </w:rPr>
              <w:t xml:space="preserve">  600,00</w:t>
            </w:r>
          </w:p>
        </w:tc>
      </w:tr>
      <w:tr w:rsidR="0031006E" w:rsidRPr="0031006E" w14:paraId="3CA94614" w14:textId="77777777">
        <w:trPr>
          <w:jc w:val="center"/>
        </w:trPr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D3B02B" w14:textId="77777777" w:rsidR="0031006E" w:rsidRPr="0031006E" w:rsidRDefault="0031006E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31006E">
              <w:rPr>
                <w:sz w:val="22"/>
                <w:szCs w:val="22"/>
              </w:rPr>
              <w:lastRenderedPageBreak/>
              <w:t>25 - PAKIET 25 - WYROBY MEDYCZNE DO PODAŻY MIESZANIN DO ŻYWIENIA POZJELITOWEGO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1A42CE" w14:textId="77777777" w:rsidR="0031006E" w:rsidRPr="0031006E" w:rsidRDefault="0031006E">
            <w:pPr>
              <w:spacing w:line="276" w:lineRule="auto"/>
              <w:rPr>
                <w:b/>
                <w:bCs/>
                <w:sz w:val="22"/>
                <w:szCs w:val="22"/>
              </w:rPr>
            </w:pPr>
            <w:r w:rsidRPr="0031006E">
              <w:rPr>
                <w:b/>
                <w:bCs/>
                <w:sz w:val="22"/>
                <w:szCs w:val="22"/>
              </w:rPr>
              <w:t>SKAMEX Spółka Akcyjna</w:t>
            </w:r>
          </w:p>
          <w:p w14:paraId="3681A2DE" w14:textId="77777777" w:rsidR="0031006E" w:rsidRPr="0031006E" w:rsidRDefault="0031006E">
            <w:pPr>
              <w:spacing w:line="276" w:lineRule="auto"/>
              <w:rPr>
                <w:sz w:val="22"/>
                <w:szCs w:val="22"/>
              </w:rPr>
            </w:pPr>
            <w:r w:rsidRPr="0031006E">
              <w:rPr>
                <w:sz w:val="22"/>
                <w:szCs w:val="22"/>
              </w:rPr>
              <w:t>ul. Dr Stefana Kopcińskiego 62D</w:t>
            </w:r>
          </w:p>
          <w:p w14:paraId="2651E3CF" w14:textId="77777777" w:rsidR="0031006E" w:rsidRPr="0031006E" w:rsidRDefault="0031006E">
            <w:pPr>
              <w:spacing w:after="40" w:line="276" w:lineRule="auto"/>
              <w:rPr>
                <w:color w:val="000000"/>
                <w:sz w:val="22"/>
                <w:szCs w:val="22"/>
              </w:rPr>
            </w:pPr>
            <w:r w:rsidRPr="0031006E">
              <w:rPr>
                <w:sz w:val="22"/>
                <w:szCs w:val="22"/>
              </w:rPr>
              <w:t>90-032 Łódź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9D48C7" w14:textId="77777777" w:rsidR="0031006E" w:rsidRPr="0031006E" w:rsidRDefault="0031006E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31006E">
              <w:rPr>
                <w:sz w:val="22"/>
                <w:szCs w:val="22"/>
              </w:rPr>
              <w:t>1 - Cena - 600.00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FDC632" w14:textId="77777777" w:rsidR="0031006E" w:rsidRPr="0031006E" w:rsidRDefault="0031006E">
            <w:pPr>
              <w:jc w:val="center"/>
              <w:rPr>
                <w:color w:val="000000"/>
                <w:sz w:val="22"/>
                <w:szCs w:val="22"/>
              </w:rPr>
            </w:pPr>
            <w:r w:rsidRPr="0031006E">
              <w:rPr>
                <w:sz w:val="22"/>
                <w:szCs w:val="22"/>
              </w:rPr>
              <w:t xml:space="preserve">  600,00</w:t>
            </w:r>
          </w:p>
        </w:tc>
      </w:tr>
    </w:tbl>
    <w:p w14:paraId="44F245E8" w14:textId="77777777" w:rsidR="0031006E" w:rsidRPr="0031006E" w:rsidRDefault="0031006E" w:rsidP="0031006E">
      <w:pPr>
        <w:spacing w:before="120"/>
        <w:jc w:val="both"/>
        <w:rPr>
          <w:color w:val="000000"/>
        </w:rPr>
      </w:pPr>
    </w:p>
    <w:bookmarkEnd w:id="0"/>
    <w:sectPr w:rsidR="0031006E" w:rsidRPr="0031006E" w:rsidSect="00F05E31">
      <w:footerReference w:type="default" r:id="rId6"/>
      <w:pgSz w:w="11906" w:h="16838"/>
      <w:pgMar w:top="1134" w:right="1274" w:bottom="2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4554726" w14:textId="77777777" w:rsidR="006178DE" w:rsidRDefault="006178DE">
      <w:r>
        <w:separator/>
      </w:r>
    </w:p>
  </w:endnote>
  <w:endnote w:type="continuationSeparator" w:id="0">
    <w:p w14:paraId="7F861E73" w14:textId="77777777" w:rsidR="006178DE" w:rsidRDefault="006178D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680C68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66B0CDDE" w14:textId="15D2E21B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EB663D3" w14:textId="77777777" w:rsidR="006178DE" w:rsidRDefault="006178DE">
      <w:r>
        <w:separator/>
      </w:r>
    </w:p>
  </w:footnote>
  <w:footnote w:type="continuationSeparator" w:id="0">
    <w:p w14:paraId="40D8BAB1" w14:textId="77777777" w:rsidR="006178DE" w:rsidRDefault="006178D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178DE"/>
    <w:rsid w:val="00022322"/>
    <w:rsid w:val="00042497"/>
    <w:rsid w:val="000C1E6F"/>
    <w:rsid w:val="000E4E56"/>
    <w:rsid w:val="001A1468"/>
    <w:rsid w:val="001B7815"/>
    <w:rsid w:val="00211A34"/>
    <w:rsid w:val="002B1E4F"/>
    <w:rsid w:val="002B6761"/>
    <w:rsid w:val="0031006E"/>
    <w:rsid w:val="003445A0"/>
    <w:rsid w:val="003A0AFC"/>
    <w:rsid w:val="003D611C"/>
    <w:rsid w:val="00421FFC"/>
    <w:rsid w:val="00431C0B"/>
    <w:rsid w:val="00437CAD"/>
    <w:rsid w:val="00462249"/>
    <w:rsid w:val="004657DA"/>
    <w:rsid w:val="004B2665"/>
    <w:rsid w:val="004C3459"/>
    <w:rsid w:val="004E324A"/>
    <w:rsid w:val="004E7234"/>
    <w:rsid w:val="0054734E"/>
    <w:rsid w:val="0056771F"/>
    <w:rsid w:val="00596EA3"/>
    <w:rsid w:val="00596FD7"/>
    <w:rsid w:val="005E5BFF"/>
    <w:rsid w:val="00607F9B"/>
    <w:rsid w:val="006178DE"/>
    <w:rsid w:val="00644DCB"/>
    <w:rsid w:val="00657C1E"/>
    <w:rsid w:val="006E3089"/>
    <w:rsid w:val="00712C39"/>
    <w:rsid w:val="00756CDA"/>
    <w:rsid w:val="007E2ACC"/>
    <w:rsid w:val="007E68C5"/>
    <w:rsid w:val="00832144"/>
    <w:rsid w:val="00836DAF"/>
    <w:rsid w:val="008567C7"/>
    <w:rsid w:val="008642B3"/>
    <w:rsid w:val="008A6C10"/>
    <w:rsid w:val="008E5102"/>
    <w:rsid w:val="00915B9E"/>
    <w:rsid w:val="00952256"/>
    <w:rsid w:val="00967BF4"/>
    <w:rsid w:val="0097748A"/>
    <w:rsid w:val="009F0E5C"/>
    <w:rsid w:val="00A029B8"/>
    <w:rsid w:val="00A91321"/>
    <w:rsid w:val="00AA02AC"/>
    <w:rsid w:val="00B32D12"/>
    <w:rsid w:val="00B36EDA"/>
    <w:rsid w:val="00B464D3"/>
    <w:rsid w:val="00B8185B"/>
    <w:rsid w:val="00BC6F7F"/>
    <w:rsid w:val="00BD2174"/>
    <w:rsid w:val="00C05E65"/>
    <w:rsid w:val="00C423DD"/>
    <w:rsid w:val="00C60D7B"/>
    <w:rsid w:val="00C65E53"/>
    <w:rsid w:val="00CA0B33"/>
    <w:rsid w:val="00CA3511"/>
    <w:rsid w:val="00CF75AF"/>
    <w:rsid w:val="00D01E5B"/>
    <w:rsid w:val="00D04203"/>
    <w:rsid w:val="00D26ED6"/>
    <w:rsid w:val="00D42C90"/>
    <w:rsid w:val="00D8427E"/>
    <w:rsid w:val="00E30B2D"/>
    <w:rsid w:val="00E62859"/>
    <w:rsid w:val="00E85D70"/>
    <w:rsid w:val="00F05E31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2749818"/>
  <w15:chartTrackingRefBased/>
  <w15:docId w15:val="{F05C0E50-ADAE-468F-960C-7EC80128AA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B36EDA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oj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4</TotalTime>
  <Pages>10</Pages>
  <Words>1561</Words>
  <Characters>8596</Characters>
  <Application>Microsoft Office Word</Application>
  <DocSecurity>0</DocSecurity>
  <Lines>71</Lines>
  <Paragraphs>20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10137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Urszula Sojka</dc:creator>
  <cp:keywords/>
  <dc:description/>
  <cp:lastModifiedBy>Urszula Sojka</cp:lastModifiedBy>
  <cp:revision>5</cp:revision>
  <cp:lastPrinted>2026-04-07T10:37:00Z</cp:lastPrinted>
  <dcterms:created xsi:type="dcterms:W3CDTF">2026-04-07T10:32:00Z</dcterms:created>
  <dcterms:modified xsi:type="dcterms:W3CDTF">2026-04-08T12:15:00Z</dcterms:modified>
</cp:coreProperties>
</file>