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F17904" w14:textId="77777777" w:rsidR="00986737" w:rsidRPr="009432A1" w:rsidRDefault="007865E6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7865E6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7865E6">
        <w:rPr>
          <w:rFonts w:ascii="Arial" w:hAnsi="Arial" w:cs="Arial"/>
          <w:sz w:val="24"/>
          <w:szCs w:val="24"/>
        </w:rPr>
        <w:t>2026-04-08</w:t>
      </w:r>
    </w:p>
    <w:p w14:paraId="73BC7315" w14:textId="77777777" w:rsidR="00986737" w:rsidRPr="009432A1" w:rsidRDefault="007865E6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865E6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1F97D2AF" w14:textId="77777777" w:rsidR="00986737" w:rsidRPr="009432A1" w:rsidRDefault="007865E6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7865E6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7865E6">
        <w:rPr>
          <w:rFonts w:ascii="Arial" w:hAnsi="Arial" w:cs="Arial"/>
          <w:sz w:val="24"/>
          <w:szCs w:val="24"/>
        </w:rPr>
        <w:t>66</w:t>
      </w:r>
    </w:p>
    <w:p w14:paraId="1E7A4656" w14:textId="77777777" w:rsidR="00986737" w:rsidRPr="009432A1" w:rsidRDefault="007865E6" w:rsidP="00986737">
      <w:pPr>
        <w:rPr>
          <w:rFonts w:ascii="Arial" w:hAnsi="Arial" w:cs="Arial"/>
          <w:sz w:val="24"/>
          <w:szCs w:val="24"/>
        </w:rPr>
      </w:pPr>
      <w:r w:rsidRPr="007865E6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7865E6">
        <w:rPr>
          <w:rFonts w:ascii="Arial" w:hAnsi="Arial" w:cs="Arial"/>
          <w:sz w:val="24"/>
          <w:szCs w:val="24"/>
        </w:rPr>
        <w:t>Kraków</w:t>
      </w:r>
    </w:p>
    <w:p w14:paraId="53E92503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23DC0C7" w14:textId="77777777"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1EE7F4CF" w14:textId="0E6F5392" w:rsidR="00077B65" w:rsidRPr="00077B65" w:rsidRDefault="00077B65" w:rsidP="00986737">
      <w:pPr>
        <w:spacing w:after="600"/>
        <w:jc w:val="both"/>
        <w:rPr>
          <w:rFonts w:ascii="Arial" w:hAnsi="Arial" w:cs="Arial"/>
          <w:bCs/>
          <w:sz w:val="24"/>
          <w:szCs w:val="24"/>
        </w:rPr>
      </w:pPr>
      <w:r w:rsidRPr="00077B65">
        <w:rPr>
          <w:rFonts w:ascii="Arial" w:hAnsi="Arial" w:cs="Arial"/>
          <w:bCs/>
          <w:sz w:val="24"/>
          <w:szCs w:val="24"/>
        </w:rPr>
        <w:t>DZP-271-3/26-</w:t>
      </w:r>
      <w:r w:rsidR="002B4938">
        <w:rPr>
          <w:rFonts w:ascii="Arial" w:hAnsi="Arial" w:cs="Arial"/>
          <w:bCs/>
          <w:sz w:val="24"/>
          <w:szCs w:val="24"/>
        </w:rPr>
        <w:t>393.UG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168D1A97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6196039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3E41C8F4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CC71805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3FF0DF15" w14:textId="77777777" w:rsidTr="005A632E">
        <w:tc>
          <w:tcPr>
            <w:tcW w:w="2269" w:type="dxa"/>
          </w:tcPr>
          <w:p w14:paraId="7CF180C8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57E67A5B" w14:textId="77777777" w:rsidR="00986737" w:rsidRPr="004E4B64" w:rsidRDefault="007865E6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865E6">
              <w:rPr>
                <w:rFonts w:ascii="Arial" w:hAnsi="Arial" w:cs="Arial"/>
                <w:bCs/>
                <w:sz w:val="24"/>
                <w:szCs w:val="24"/>
              </w:rPr>
              <w:t>Dostawa produktów leczniczych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865E6" w:rsidRPr="004E4B64" w14:paraId="4F7AA1E4" w14:textId="77777777" w:rsidTr="001B2E4B">
        <w:tc>
          <w:tcPr>
            <w:tcW w:w="2269" w:type="dxa"/>
          </w:tcPr>
          <w:p w14:paraId="16AB034C" w14:textId="77777777" w:rsidR="007865E6" w:rsidRPr="004E4B64" w:rsidRDefault="007865E6" w:rsidP="001B2E4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9AA25D8" w14:textId="77777777" w:rsidR="007865E6" w:rsidRPr="004E4B64" w:rsidRDefault="007865E6" w:rsidP="001B2E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865E6">
              <w:rPr>
                <w:rFonts w:ascii="Arial" w:hAnsi="Arial" w:cs="Arial"/>
                <w:bCs/>
                <w:sz w:val="24"/>
                <w:szCs w:val="24"/>
              </w:rPr>
              <w:t>DZP-271-3/26</w:t>
            </w:r>
          </w:p>
        </w:tc>
      </w:tr>
    </w:tbl>
    <w:p w14:paraId="2EA17A2D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03D8DBBB" w14:textId="7CEDD0DA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7865E6" w:rsidRPr="007865E6">
        <w:rPr>
          <w:rFonts w:ascii="Arial" w:hAnsi="Arial" w:cs="Arial"/>
          <w:sz w:val="24"/>
          <w:szCs w:val="24"/>
        </w:rPr>
        <w:t>(t.j. Dz. U. z 2024 r. poz. 1320 z p</w:t>
      </w:r>
      <w:r w:rsidR="00077B65">
        <w:rPr>
          <w:rFonts w:ascii="Arial" w:hAnsi="Arial" w:cs="Arial"/>
          <w:sz w:val="24"/>
          <w:szCs w:val="24"/>
        </w:rPr>
        <w:t>óź</w:t>
      </w:r>
      <w:r w:rsidR="007865E6" w:rsidRPr="007865E6">
        <w:rPr>
          <w:rFonts w:ascii="Arial" w:hAnsi="Arial" w:cs="Arial"/>
          <w:sz w:val="24"/>
          <w:szCs w:val="24"/>
        </w:rPr>
        <w:t>n.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31723E12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7865E6" w:rsidRPr="007865E6">
        <w:rPr>
          <w:rFonts w:ascii="Arial" w:hAnsi="Arial" w:cs="Arial"/>
          <w:sz w:val="24"/>
          <w:szCs w:val="24"/>
        </w:rPr>
        <w:t>07/04/2026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7865E6" w:rsidRPr="007865E6">
        <w:rPr>
          <w:rFonts w:ascii="Arial" w:hAnsi="Arial" w:cs="Arial"/>
          <w:sz w:val="24"/>
          <w:szCs w:val="24"/>
        </w:rPr>
        <w:t>10:30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6A94091F" w14:textId="77777777" w:rsidTr="00077B65">
        <w:tc>
          <w:tcPr>
            <w:tcW w:w="1276" w:type="dxa"/>
            <w:shd w:val="clear" w:color="auto" w:fill="F2F2F2"/>
            <w:vAlign w:val="center"/>
          </w:tcPr>
          <w:p w14:paraId="06C407AB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966D768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96271AB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0AF9281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7865E6" w:rsidRPr="00BB547B" w14:paraId="18D46EB0" w14:textId="77777777" w:rsidTr="00077B65">
        <w:tc>
          <w:tcPr>
            <w:tcW w:w="1276" w:type="dxa"/>
            <w:vAlign w:val="center"/>
          </w:tcPr>
          <w:p w14:paraId="4C2ED52F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3BB55918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3969" w:type="dxa"/>
          </w:tcPr>
          <w:p w14:paraId="3727D293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UNIPRO  sp. z o.o.</w:t>
            </w:r>
          </w:p>
          <w:p w14:paraId="0DC6179D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Targowisko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553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3849D15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32-015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Kłaj</w:t>
            </w:r>
          </w:p>
        </w:tc>
        <w:tc>
          <w:tcPr>
            <w:tcW w:w="2551" w:type="dxa"/>
            <w:vAlign w:val="center"/>
          </w:tcPr>
          <w:p w14:paraId="118AE734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7 917.84 zł</w:t>
            </w:r>
          </w:p>
        </w:tc>
      </w:tr>
      <w:tr w:rsidR="007865E6" w:rsidRPr="00BB547B" w14:paraId="5AC69D70" w14:textId="77777777" w:rsidTr="00077B65">
        <w:tc>
          <w:tcPr>
            <w:tcW w:w="1276" w:type="dxa"/>
            <w:vAlign w:val="center"/>
          </w:tcPr>
          <w:p w14:paraId="28A723A4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2F0F0BEB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3969" w:type="dxa"/>
          </w:tcPr>
          <w:p w14:paraId="6F48F8D4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Sanofi Sp. z o.o.</w:t>
            </w:r>
          </w:p>
          <w:p w14:paraId="5D7EE1A3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Kasprzaka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7A31788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01-211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76CABD21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126 264.96 zł</w:t>
            </w:r>
          </w:p>
        </w:tc>
      </w:tr>
      <w:tr w:rsidR="007865E6" w:rsidRPr="00BB547B" w14:paraId="4E8A0B46" w14:textId="77777777" w:rsidTr="00077B65">
        <w:tc>
          <w:tcPr>
            <w:tcW w:w="1276" w:type="dxa"/>
            <w:vAlign w:val="center"/>
          </w:tcPr>
          <w:p w14:paraId="1092B4AC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6729DBEF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</w:tcPr>
          <w:p w14:paraId="4BE75B88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Fresenius Kabi Polska Sp.  z o.o.</w:t>
            </w:r>
          </w:p>
          <w:p w14:paraId="05AF45FA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Al. Jerozolimskie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134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01C4BEE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02-305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4899C792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245 261.52 zł</w:t>
            </w:r>
          </w:p>
        </w:tc>
      </w:tr>
      <w:tr w:rsidR="007865E6" w:rsidRPr="00BB547B" w14:paraId="78FBBA66" w14:textId="77777777" w:rsidTr="00077B65">
        <w:tc>
          <w:tcPr>
            <w:tcW w:w="1276" w:type="dxa"/>
            <w:vAlign w:val="center"/>
          </w:tcPr>
          <w:p w14:paraId="20DF511A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32370FAA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3969" w:type="dxa"/>
          </w:tcPr>
          <w:p w14:paraId="0560AF99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Fresenius Kabi Polska Sp.  z o.o.</w:t>
            </w:r>
          </w:p>
          <w:p w14:paraId="693D34F4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Al. Jerozolimskie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134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C257391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lastRenderedPageBreak/>
              <w:t>02-305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73CF7656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lastRenderedPageBreak/>
              <w:t>52 123.50 zł</w:t>
            </w:r>
          </w:p>
        </w:tc>
      </w:tr>
      <w:tr w:rsidR="007865E6" w:rsidRPr="00BB547B" w14:paraId="2CA3956B" w14:textId="77777777" w:rsidTr="00077B65">
        <w:tc>
          <w:tcPr>
            <w:tcW w:w="1276" w:type="dxa"/>
            <w:vAlign w:val="center"/>
          </w:tcPr>
          <w:p w14:paraId="6C2AD051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4186979B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</w:tcPr>
          <w:p w14:paraId="6372E99A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Fresenius Kabi Polska Sp.  z o.o.</w:t>
            </w:r>
          </w:p>
          <w:p w14:paraId="4A78A00C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Al. Jerozolimskie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134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0A0C3CE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02-305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02846857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302 205.60 zł</w:t>
            </w:r>
          </w:p>
        </w:tc>
      </w:tr>
      <w:tr w:rsidR="007865E6" w:rsidRPr="00BB547B" w14:paraId="1EE710A5" w14:textId="77777777" w:rsidTr="00077B65">
        <w:tc>
          <w:tcPr>
            <w:tcW w:w="1276" w:type="dxa"/>
            <w:vAlign w:val="center"/>
          </w:tcPr>
          <w:p w14:paraId="1AA7EC1D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3719CE88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</w:tcPr>
          <w:p w14:paraId="74150182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CSL Behring sp. z o.o.</w:t>
            </w:r>
          </w:p>
          <w:p w14:paraId="64E7CAB7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A. Branickiego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B58BD4D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02-972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0662FF41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463 536.00 zł</w:t>
            </w:r>
          </w:p>
        </w:tc>
      </w:tr>
      <w:tr w:rsidR="007865E6" w:rsidRPr="00BB547B" w14:paraId="6FC6D9D4" w14:textId="77777777" w:rsidTr="00077B65">
        <w:tc>
          <w:tcPr>
            <w:tcW w:w="1276" w:type="dxa"/>
            <w:vAlign w:val="center"/>
          </w:tcPr>
          <w:p w14:paraId="21764DFA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529A46F6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14:paraId="03A12EBA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IMED Poland Sp. z o.o.</w:t>
            </w:r>
          </w:p>
          <w:p w14:paraId="598A4380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Puławska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314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84C6C9A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02-819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16EF2764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50 976.00 zł</w:t>
            </w:r>
          </w:p>
        </w:tc>
      </w:tr>
      <w:tr w:rsidR="007865E6" w:rsidRPr="00BB547B" w14:paraId="40602D36" w14:textId="77777777" w:rsidTr="00077B65">
        <w:tc>
          <w:tcPr>
            <w:tcW w:w="1276" w:type="dxa"/>
            <w:vAlign w:val="center"/>
          </w:tcPr>
          <w:p w14:paraId="3A9F8431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14:paraId="149F0E1E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34ED3EDC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0C914CFA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D42B823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439EDBB9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1 596.24 zł</w:t>
            </w:r>
          </w:p>
        </w:tc>
      </w:tr>
      <w:tr w:rsidR="007865E6" w:rsidRPr="00BB547B" w14:paraId="6E7451EE" w14:textId="77777777" w:rsidTr="00077B65">
        <w:tc>
          <w:tcPr>
            <w:tcW w:w="1276" w:type="dxa"/>
            <w:vAlign w:val="center"/>
          </w:tcPr>
          <w:p w14:paraId="44B344C3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14:paraId="2C61C602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3DF5F40C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1FA0487A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3093B2C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742FF26E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547 503.98 zł</w:t>
            </w:r>
          </w:p>
        </w:tc>
      </w:tr>
      <w:tr w:rsidR="007865E6" w:rsidRPr="00BB547B" w14:paraId="4396FE0B" w14:textId="77777777" w:rsidTr="00077B65">
        <w:tc>
          <w:tcPr>
            <w:tcW w:w="1276" w:type="dxa"/>
            <w:vAlign w:val="center"/>
          </w:tcPr>
          <w:p w14:paraId="7F780DEB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14:paraId="3BBAF751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14:paraId="0EAEBD83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60A91152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10A629C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1675E320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45 865.92 zł</w:t>
            </w:r>
          </w:p>
        </w:tc>
      </w:tr>
      <w:tr w:rsidR="007865E6" w:rsidRPr="00BB547B" w14:paraId="46C1FD63" w14:textId="77777777" w:rsidTr="00077B65">
        <w:tc>
          <w:tcPr>
            <w:tcW w:w="1276" w:type="dxa"/>
            <w:vAlign w:val="center"/>
          </w:tcPr>
          <w:p w14:paraId="129CC769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14:paraId="239AD1B3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14:paraId="056B8F9B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0A70DD0B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6DC9729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779FC127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290 690.10 zł</w:t>
            </w:r>
          </w:p>
        </w:tc>
      </w:tr>
      <w:tr w:rsidR="007865E6" w:rsidRPr="00BB547B" w14:paraId="3ECB4627" w14:textId="77777777" w:rsidTr="00077B65">
        <w:tc>
          <w:tcPr>
            <w:tcW w:w="1276" w:type="dxa"/>
            <w:vAlign w:val="center"/>
          </w:tcPr>
          <w:p w14:paraId="1B22A180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14:paraId="1A9A5982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14:paraId="2E6897EF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7D997F24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4AF87AF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5CF504F0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8 341.70 zł</w:t>
            </w:r>
          </w:p>
        </w:tc>
      </w:tr>
      <w:tr w:rsidR="007865E6" w:rsidRPr="00BB547B" w14:paraId="435521D4" w14:textId="77777777" w:rsidTr="00077B65">
        <w:tc>
          <w:tcPr>
            <w:tcW w:w="1276" w:type="dxa"/>
            <w:vAlign w:val="center"/>
          </w:tcPr>
          <w:p w14:paraId="174F0D47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14:paraId="4EBD1EBB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14:paraId="4850BFC7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5CDA18F2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5FBEC15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1C9CB840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66 965.40 zł</w:t>
            </w:r>
          </w:p>
        </w:tc>
      </w:tr>
      <w:tr w:rsidR="007865E6" w:rsidRPr="00BB547B" w14:paraId="47E75196" w14:textId="77777777" w:rsidTr="00077B65">
        <w:tc>
          <w:tcPr>
            <w:tcW w:w="1276" w:type="dxa"/>
            <w:vAlign w:val="center"/>
          </w:tcPr>
          <w:p w14:paraId="33FF8CCC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14:paraId="6DC92C39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</w:tcPr>
          <w:p w14:paraId="59B276CC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2E84661F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84E9053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69038A8E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296 276.40 zł</w:t>
            </w:r>
          </w:p>
        </w:tc>
      </w:tr>
      <w:tr w:rsidR="007865E6" w:rsidRPr="00BB547B" w14:paraId="33CA02D1" w14:textId="77777777" w:rsidTr="00077B65">
        <w:tc>
          <w:tcPr>
            <w:tcW w:w="1276" w:type="dxa"/>
            <w:vAlign w:val="center"/>
          </w:tcPr>
          <w:p w14:paraId="1031C5D5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14:paraId="607F23CA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3969" w:type="dxa"/>
          </w:tcPr>
          <w:p w14:paraId="088CEB0E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2122366E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88ED23C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5A240B15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41 877.00 zł</w:t>
            </w:r>
          </w:p>
        </w:tc>
      </w:tr>
      <w:tr w:rsidR="007865E6" w:rsidRPr="00BB547B" w14:paraId="649642DD" w14:textId="77777777" w:rsidTr="00077B65">
        <w:tc>
          <w:tcPr>
            <w:tcW w:w="1276" w:type="dxa"/>
            <w:vAlign w:val="center"/>
          </w:tcPr>
          <w:p w14:paraId="67DACBC3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14:paraId="4FC7EEC0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3969" w:type="dxa"/>
          </w:tcPr>
          <w:p w14:paraId="441F1FB4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79102211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AF7D2AB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1059EAED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293 099.80 zł</w:t>
            </w:r>
          </w:p>
        </w:tc>
      </w:tr>
      <w:tr w:rsidR="007865E6" w:rsidRPr="00BB547B" w14:paraId="300C2D81" w14:textId="77777777" w:rsidTr="00077B65">
        <w:tc>
          <w:tcPr>
            <w:tcW w:w="1276" w:type="dxa"/>
            <w:vAlign w:val="center"/>
          </w:tcPr>
          <w:p w14:paraId="738FFE09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14:paraId="761192BB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3969" w:type="dxa"/>
          </w:tcPr>
          <w:p w14:paraId="1B370CB1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29EEA66A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372E841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2A44E4D9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1 274.40 zł</w:t>
            </w:r>
          </w:p>
        </w:tc>
      </w:tr>
      <w:tr w:rsidR="007865E6" w:rsidRPr="00BB547B" w14:paraId="73CACA40" w14:textId="77777777" w:rsidTr="00077B65">
        <w:tc>
          <w:tcPr>
            <w:tcW w:w="1276" w:type="dxa"/>
            <w:vAlign w:val="center"/>
          </w:tcPr>
          <w:p w14:paraId="5E3A6B14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lastRenderedPageBreak/>
              <w:t>6</w:t>
            </w:r>
          </w:p>
        </w:tc>
        <w:tc>
          <w:tcPr>
            <w:tcW w:w="1276" w:type="dxa"/>
            <w:vAlign w:val="center"/>
          </w:tcPr>
          <w:p w14:paraId="022AC778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3969" w:type="dxa"/>
          </w:tcPr>
          <w:p w14:paraId="3E32FAF8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44D2D4A9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7353CB2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006668B0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21 707.35 zł</w:t>
            </w:r>
          </w:p>
        </w:tc>
      </w:tr>
      <w:tr w:rsidR="007865E6" w:rsidRPr="00BB547B" w14:paraId="00A30E8C" w14:textId="77777777" w:rsidTr="00077B65">
        <w:tc>
          <w:tcPr>
            <w:tcW w:w="1276" w:type="dxa"/>
            <w:vAlign w:val="center"/>
          </w:tcPr>
          <w:p w14:paraId="45BE00CC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14:paraId="25316A9A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3969" w:type="dxa"/>
          </w:tcPr>
          <w:p w14:paraId="73D35D46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0EAE43A3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E658BC5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28AFF051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11 012.76 zł</w:t>
            </w:r>
          </w:p>
        </w:tc>
      </w:tr>
      <w:tr w:rsidR="007865E6" w:rsidRPr="00BB547B" w14:paraId="48FAE8B3" w14:textId="77777777" w:rsidTr="00077B65">
        <w:tc>
          <w:tcPr>
            <w:tcW w:w="1276" w:type="dxa"/>
            <w:vAlign w:val="center"/>
          </w:tcPr>
          <w:p w14:paraId="0A71D067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14:paraId="4B54B418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</w:tcPr>
          <w:p w14:paraId="0B8DD64D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OPTIFARMA SPÓŁKA Z OGRANICZONĄ ODPOWIEDZIALNOŚCIĄ SPÓŁKA KOMANDYTOWA</w:t>
            </w:r>
          </w:p>
          <w:p w14:paraId="5B62EE09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Sokołowska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14/-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D52B398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05-806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Sokołów</w:t>
            </w:r>
          </w:p>
        </w:tc>
        <w:tc>
          <w:tcPr>
            <w:tcW w:w="2551" w:type="dxa"/>
            <w:vAlign w:val="center"/>
          </w:tcPr>
          <w:p w14:paraId="68C0D6BC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2 056.04 zł</w:t>
            </w:r>
          </w:p>
        </w:tc>
      </w:tr>
      <w:tr w:rsidR="007865E6" w:rsidRPr="00BB547B" w14:paraId="637FFD05" w14:textId="77777777" w:rsidTr="00077B65">
        <w:tc>
          <w:tcPr>
            <w:tcW w:w="1276" w:type="dxa"/>
            <w:vAlign w:val="center"/>
          </w:tcPr>
          <w:p w14:paraId="5CBE0546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14:paraId="00DD3E01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3969" w:type="dxa"/>
          </w:tcPr>
          <w:p w14:paraId="42A04B3C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OPTIFARMA SPÓŁKA Z OGRANICZONĄ ODPOWIEDZIALNOŚCIĄ SPÓŁKA KOMANDYTOWA</w:t>
            </w:r>
          </w:p>
          <w:p w14:paraId="1A731059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Sokołowska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14/-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B46D337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05-806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Sokołów</w:t>
            </w:r>
          </w:p>
        </w:tc>
        <w:tc>
          <w:tcPr>
            <w:tcW w:w="2551" w:type="dxa"/>
            <w:vAlign w:val="center"/>
          </w:tcPr>
          <w:p w14:paraId="7721B740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26 621.28 zł</w:t>
            </w:r>
          </w:p>
        </w:tc>
      </w:tr>
      <w:tr w:rsidR="007865E6" w:rsidRPr="00BB547B" w14:paraId="76B50D11" w14:textId="77777777" w:rsidTr="00077B65">
        <w:tc>
          <w:tcPr>
            <w:tcW w:w="1276" w:type="dxa"/>
            <w:vAlign w:val="center"/>
          </w:tcPr>
          <w:p w14:paraId="401AA2E0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vAlign w:val="center"/>
          </w:tcPr>
          <w:p w14:paraId="58E74117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</w:tcPr>
          <w:p w14:paraId="3AB907C4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Bialmed Sp. z o.o.</w:t>
            </w:r>
          </w:p>
          <w:p w14:paraId="676BC012" w14:textId="2FD05AE5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46/48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BB45286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3FCEAC4E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506 745.07 zł</w:t>
            </w:r>
          </w:p>
        </w:tc>
      </w:tr>
      <w:tr w:rsidR="007865E6" w:rsidRPr="00BB547B" w14:paraId="37E6A6BA" w14:textId="77777777" w:rsidTr="00077B65">
        <w:tc>
          <w:tcPr>
            <w:tcW w:w="1276" w:type="dxa"/>
            <w:vAlign w:val="center"/>
          </w:tcPr>
          <w:p w14:paraId="1AC33220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vAlign w:val="center"/>
          </w:tcPr>
          <w:p w14:paraId="4D66AD4C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</w:tcPr>
          <w:p w14:paraId="771314DF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Bialmed Sp. z o.o.</w:t>
            </w:r>
          </w:p>
          <w:p w14:paraId="3214AE2B" w14:textId="673BC294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46/48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E6A6489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329FCF76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211 337.94 zł</w:t>
            </w:r>
          </w:p>
        </w:tc>
      </w:tr>
      <w:tr w:rsidR="007865E6" w:rsidRPr="00BB547B" w14:paraId="62254BC8" w14:textId="77777777" w:rsidTr="00077B65">
        <w:tc>
          <w:tcPr>
            <w:tcW w:w="1276" w:type="dxa"/>
            <w:vAlign w:val="center"/>
          </w:tcPr>
          <w:p w14:paraId="269704A4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vAlign w:val="center"/>
          </w:tcPr>
          <w:p w14:paraId="0A99BD9B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3969" w:type="dxa"/>
          </w:tcPr>
          <w:p w14:paraId="470B955C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Bialmed Sp. z o.o.</w:t>
            </w:r>
          </w:p>
          <w:p w14:paraId="226DD127" w14:textId="7AA49B3A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46/48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9FD79C4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3C3541AD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20 333.81 zł</w:t>
            </w:r>
          </w:p>
        </w:tc>
      </w:tr>
      <w:tr w:rsidR="007865E6" w:rsidRPr="00BB547B" w14:paraId="703C305F" w14:textId="77777777" w:rsidTr="00077B65">
        <w:tc>
          <w:tcPr>
            <w:tcW w:w="1276" w:type="dxa"/>
            <w:vAlign w:val="center"/>
          </w:tcPr>
          <w:p w14:paraId="4BD931DD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665ACEF0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44C1BD5B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578A22AD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9611FC9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4E0D5329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1 601.64 zł</w:t>
            </w:r>
          </w:p>
        </w:tc>
      </w:tr>
      <w:tr w:rsidR="007865E6" w:rsidRPr="00BB547B" w14:paraId="3B3634FC" w14:textId="77777777" w:rsidTr="00077B65">
        <w:tc>
          <w:tcPr>
            <w:tcW w:w="1276" w:type="dxa"/>
            <w:vAlign w:val="center"/>
          </w:tcPr>
          <w:p w14:paraId="50189C9B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5B3CB5F5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431D5511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57553794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B4210C3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308A0D8A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565 331.40 zł</w:t>
            </w:r>
          </w:p>
        </w:tc>
      </w:tr>
      <w:tr w:rsidR="007865E6" w:rsidRPr="00BB547B" w14:paraId="67244522" w14:textId="77777777" w:rsidTr="00077B65">
        <w:tc>
          <w:tcPr>
            <w:tcW w:w="1276" w:type="dxa"/>
            <w:vAlign w:val="center"/>
          </w:tcPr>
          <w:p w14:paraId="299B76D3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4C2A36DF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14:paraId="0A87E806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1ADCEDF2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8A1267F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494E97D9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46 248.52 zł</w:t>
            </w:r>
          </w:p>
        </w:tc>
      </w:tr>
      <w:tr w:rsidR="007865E6" w:rsidRPr="00BB547B" w14:paraId="4955047D" w14:textId="77777777" w:rsidTr="00077B65">
        <w:tc>
          <w:tcPr>
            <w:tcW w:w="1276" w:type="dxa"/>
            <w:vAlign w:val="center"/>
          </w:tcPr>
          <w:p w14:paraId="757D195E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5B431A31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14:paraId="3850AB22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09C20F52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4D279B4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4993E214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293 787.72 zł</w:t>
            </w:r>
          </w:p>
        </w:tc>
      </w:tr>
      <w:tr w:rsidR="007865E6" w:rsidRPr="00BB547B" w14:paraId="7BA229C7" w14:textId="77777777" w:rsidTr="00077B65">
        <w:tc>
          <w:tcPr>
            <w:tcW w:w="1276" w:type="dxa"/>
            <w:vAlign w:val="center"/>
          </w:tcPr>
          <w:p w14:paraId="5D9A067A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78F752B4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14:paraId="432CC22B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2721D25A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78F7B4B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lastRenderedPageBreak/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3679D9B8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lastRenderedPageBreak/>
              <w:t>345.38 zł</w:t>
            </w:r>
          </w:p>
        </w:tc>
      </w:tr>
      <w:tr w:rsidR="007865E6" w:rsidRPr="00BB547B" w14:paraId="2EE25A33" w14:textId="77777777" w:rsidTr="00077B65">
        <w:tc>
          <w:tcPr>
            <w:tcW w:w="1276" w:type="dxa"/>
            <w:vAlign w:val="center"/>
          </w:tcPr>
          <w:p w14:paraId="1729B181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358B5F3B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14:paraId="3ED12B35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797362BF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AA03910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4FBA086F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9 310.90 zł</w:t>
            </w:r>
          </w:p>
        </w:tc>
      </w:tr>
      <w:tr w:rsidR="007865E6" w:rsidRPr="00BB547B" w14:paraId="3BD357DC" w14:textId="77777777" w:rsidTr="00077B65">
        <w:tc>
          <w:tcPr>
            <w:tcW w:w="1276" w:type="dxa"/>
            <w:vAlign w:val="center"/>
          </w:tcPr>
          <w:p w14:paraId="3CAB2221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0C493065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14:paraId="6ED25573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162516EA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7ECC57C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4160DB8C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66 893.04 zł</w:t>
            </w:r>
          </w:p>
        </w:tc>
      </w:tr>
      <w:tr w:rsidR="007865E6" w:rsidRPr="00BB547B" w14:paraId="2EDEDE3E" w14:textId="77777777" w:rsidTr="00077B65">
        <w:tc>
          <w:tcPr>
            <w:tcW w:w="1276" w:type="dxa"/>
            <w:vAlign w:val="center"/>
          </w:tcPr>
          <w:p w14:paraId="35DE7022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3180A0B1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</w:tcPr>
          <w:p w14:paraId="2EA1860F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05A0CC89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4D36A81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3DA99C53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501 809.04 zł</w:t>
            </w:r>
          </w:p>
        </w:tc>
      </w:tr>
      <w:tr w:rsidR="007865E6" w:rsidRPr="00BB547B" w14:paraId="3ABD7C7D" w14:textId="77777777" w:rsidTr="00077B65">
        <w:tc>
          <w:tcPr>
            <w:tcW w:w="1276" w:type="dxa"/>
            <w:vAlign w:val="center"/>
          </w:tcPr>
          <w:p w14:paraId="3700ABF1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2FD117F7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</w:tcPr>
          <w:p w14:paraId="0391294A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72E9A517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86F5FD1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33BB7D2A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300 475.00 zł</w:t>
            </w:r>
          </w:p>
        </w:tc>
      </w:tr>
      <w:tr w:rsidR="007865E6" w:rsidRPr="00BB547B" w14:paraId="5075AF79" w14:textId="77777777" w:rsidTr="00077B65">
        <w:tc>
          <w:tcPr>
            <w:tcW w:w="1276" w:type="dxa"/>
            <w:vAlign w:val="center"/>
          </w:tcPr>
          <w:p w14:paraId="125DA526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2D955F33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</w:tcPr>
          <w:p w14:paraId="5671EA70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6B3BAC64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B517322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2EBAD477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157 651.09 zł</w:t>
            </w:r>
          </w:p>
        </w:tc>
      </w:tr>
      <w:tr w:rsidR="007865E6" w:rsidRPr="00BB547B" w14:paraId="1DE9FFA7" w14:textId="77777777" w:rsidTr="00077B65">
        <w:tc>
          <w:tcPr>
            <w:tcW w:w="1276" w:type="dxa"/>
            <w:vAlign w:val="center"/>
          </w:tcPr>
          <w:p w14:paraId="4DD9916B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2EAC9542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</w:tcPr>
          <w:p w14:paraId="2DE6C138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088F5CAF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EE36928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75461D96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4 652.81 zł</w:t>
            </w:r>
          </w:p>
        </w:tc>
      </w:tr>
      <w:tr w:rsidR="007865E6" w:rsidRPr="00BB547B" w14:paraId="060CAF51" w14:textId="77777777" w:rsidTr="00077B65">
        <w:tc>
          <w:tcPr>
            <w:tcW w:w="1276" w:type="dxa"/>
            <w:vAlign w:val="center"/>
          </w:tcPr>
          <w:p w14:paraId="35015C65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10426769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</w:tcPr>
          <w:p w14:paraId="5E85DD04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507CD34B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FC2D337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502DBF32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18 090.00 zł</w:t>
            </w:r>
          </w:p>
        </w:tc>
      </w:tr>
      <w:tr w:rsidR="007865E6" w:rsidRPr="00BB547B" w14:paraId="32A3737C" w14:textId="77777777" w:rsidTr="00077B65">
        <w:tc>
          <w:tcPr>
            <w:tcW w:w="1276" w:type="dxa"/>
            <w:vAlign w:val="center"/>
          </w:tcPr>
          <w:p w14:paraId="2FAE7B36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53B996B7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3969" w:type="dxa"/>
          </w:tcPr>
          <w:p w14:paraId="11D7CAFE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1E9323F4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DD70B87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0DE20340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39 738.60 zł</w:t>
            </w:r>
          </w:p>
        </w:tc>
      </w:tr>
      <w:tr w:rsidR="007865E6" w:rsidRPr="00BB547B" w14:paraId="1102AE71" w14:textId="77777777" w:rsidTr="00077B65">
        <w:tc>
          <w:tcPr>
            <w:tcW w:w="1276" w:type="dxa"/>
            <w:vAlign w:val="center"/>
          </w:tcPr>
          <w:p w14:paraId="43922F98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5A38A200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3969" w:type="dxa"/>
          </w:tcPr>
          <w:p w14:paraId="49ABB44A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5B305000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779F706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4D069804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32 280.77 zł</w:t>
            </w:r>
          </w:p>
        </w:tc>
      </w:tr>
      <w:tr w:rsidR="007865E6" w:rsidRPr="00BB547B" w14:paraId="795D2837" w14:textId="77777777" w:rsidTr="00077B65">
        <w:tc>
          <w:tcPr>
            <w:tcW w:w="1276" w:type="dxa"/>
            <w:vAlign w:val="center"/>
          </w:tcPr>
          <w:p w14:paraId="2EEAE87D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04E5C92C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3969" w:type="dxa"/>
          </w:tcPr>
          <w:p w14:paraId="7E635494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43B0A96D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B609795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73A418ED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42 360.41 zł</w:t>
            </w:r>
          </w:p>
        </w:tc>
      </w:tr>
      <w:tr w:rsidR="007865E6" w:rsidRPr="00BB547B" w14:paraId="7D34DAF9" w14:textId="77777777" w:rsidTr="00077B65">
        <w:tc>
          <w:tcPr>
            <w:tcW w:w="1276" w:type="dxa"/>
            <w:vAlign w:val="center"/>
          </w:tcPr>
          <w:p w14:paraId="05DCCA62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024CC395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3969" w:type="dxa"/>
          </w:tcPr>
          <w:p w14:paraId="55F7E486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2206C7C5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92A87EF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6FADE4F1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13 416.90 zł</w:t>
            </w:r>
          </w:p>
        </w:tc>
      </w:tr>
      <w:tr w:rsidR="007865E6" w:rsidRPr="00BB547B" w14:paraId="5873CD49" w14:textId="77777777" w:rsidTr="00077B65">
        <w:tc>
          <w:tcPr>
            <w:tcW w:w="1276" w:type="dxa"/>
            <w:vAlign w:val="center"/>
          </w:tcPr>
          <w:p w14:paraId="6FC1722C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6B45FB97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3969" w:type="dxa"/>
          </w:tcPr>
          <w:p w14:paraId="76D1C890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69082E20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9DE7E87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67A8F960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1 311.12 zł</w:t>
            </w:r>
          </w:p>
        </w:tc>
      </w:tr>
      <w:tr w:rsidR="007865E6" w:rsidRPr="00BB547B" w14:paraId="66EEA5A3" w14:textId="77777777" w:rsidTr="00077B65">
        <w:tc>
          <w:tcPr>
            <w:tcW w:w="1276" w:type="dxa"/>
            <w:vAlign w:val="center"/>
          </w:tcPr>
          <w:p w14:paraId="6D975B8F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62A06852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3969" w:type="dxa"/>
          </w:tcPr>
          <w:p w14:paraId="3ECEF6DE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24E17DC3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9A276E1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68B79C28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7 422.29 zł</w:t>
            </w:r>
          </w:p>
        </w:tc>
      </w:tr>
      <w:tr w:rsidR="007865E6" w:rsidRPr="00BB547B" w14:paraId="02AB1B6E" w14:textId="77777777" w:rsidTr="00077B65">
        <w:tc>
          <w:tcPr>
            <w:tcW w:w="1276" w:type="dxa"/>
            <w:vAlign w:val="center"/>
          </w:tcPr>
          <w:p w14:paraId="6C5548C3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lastRenderedPageBreak/>
              <w:t>9</w:t>
            </w:r>
          </w:p>
        </w:tc>
        <w:tc>
          <w:tcPr>
            <w:tcW w:w="1276" w:type="dxa"/>
            <w:vAlign w:val="center"/>
          </w:tcPr>
          <w:p w14:paraId="1ED545EC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3969" w:type="dxa"/>
          </w:tcPr>
          <w:p w14:paraId="76E8238E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42A900F6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896B94D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794FBA4D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108.36 zł</w:t>
            </w:r>
          </w:p>
        </w:tc>
      </w:tr>
      <w:tr w:rsidR="007865E6" w:rsidRPr="00BB547B" w14:paraId="31267CAC" w14:textId="77777777" w:rsidTr="00077B65">
        <w:tc>
          <w:tcPr>
            <w:tcW w:w="1276" w:type="dxa"/>
            <w:vAlign w:val="center"/>
          </w:tcPr>
          <w:p w14:paraId="7947FD62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59D0A22C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3969" w:type="dxa"/>
          </w:tcPr>
          <w:p w14:paraId="33EA4F6C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3EF5A91E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165B74A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66359874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22 050.14 zł</w:t>
            </w:r>
          </w:p>
        </w:tc>
      </w:tr>
      <w:tr w:rsidR="007865E6" w:rsidRPr="00BB547B" w14:paraId="737C8126" w14:textId="77777777" w:rsidTr="00077B65">
        <w:tc>
          <w:tcPr>
            <w:tcW w:w="1276" w:type="dxa"/>
            <w:vAlign w:val="center"/>
          </w:tcPr>
          <w:p w14:paraId="2C89A6DB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37D2E744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3969" w:type="dxa"/>
          </w:tcPr>
          <w:p w14:paraId="30FEEF06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3F24926B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911F985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419E5DAD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11 114.28 zł</w:t>
            </w:r>
          </w:p>
        </w:tc>
      </w:tr>
      <w:tr w:rsidR="007865E6" w:rsidRPr="00BB547B" w14:paraId="699E3BC2" w14:textId="77777777" w:rsidTr="00077B65">
        <w:tc>
          <w:tcPr>
            <w:tcW w:w="1276" w:type="dxa"/>
            <w:vAlign w:val="center"/>
          </w:tcPr>
          <w:p w14:paraId="0A737DB4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0BAA0F47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1618C2B4" w14:textId="17E3FCC1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Tramco Sp</w:t>
            </w:r>
            <w:r w:rsidR="00077B65">
              <w:rPr>
                <w:rFonts w:ascii="Arial" w:hAnsi="Arial" w:cs="Arial"/>
                <w:sz w:val="24"/>
                <w:szCs w:val="24"/>
              </w:rPr>
              <w:t>.</w:t>
            </w:r>
            <w:r w:rsidRPr="007865E6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4EF237CD" w14:textId="3F5900F9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Wolskie, ul.</w:t>
            </w:r>
            <w:r w:rsidR="00077B6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Wolska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D538718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551" w:type="dxa"/>
            <w:vAlign w:val="center"/>
          </w:tcPr>
          <w:p w14:paraId="48727278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1 585.72 zł</w:t>
            </w:r>
          </w:p>
        </w:tc>
      </w:tr>
      <w:tr w:rsidR="007865E6" w:rsidRPr="00BB547B" w14:paraId="7D4AD97B" w14:textId="77777777" w:rsidTr="00077B65">
        <w:tc>
          <w:tcPr>
            <w:tcW w:w="1276" w:type="dxa"/>
            <w:vAlign w:val="center"/>
          </w:tcPr>
          <w:p w14:paraId="76677D54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7B400961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14:paraId="62B4D6D5" w14:textId="2064352F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Tramco Sp</w:t>
            </w:r>
            <w:r w:rsidR="00077B65">
              <w:rPr>
                <w:rFonts w:ascii="Arial" w:hAnsi="Arial" w:cs="Arial"/>
                <w:sz w:val="24"/>
                <w:szCs w:val="24"/>
              </w:rPr>
              <w:t>.</w:t>
            </w:r>
            <w:r w:rsidRPr="007865E6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4EA28850" w14:textId="54873370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Wolskie, ul.</w:t>
            </w:r>
            <w:r w:rsidR="00077B6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Wolska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C544439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551" w:type="dxa"/>
            <w:vAlign w:val="center"/>
          </w:tcPr>
          <w:p w14:paraId="57CA0C68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41 622.91 zł</w:t>
            </w:r>
          </w:p>
        </w:tc>
      </w:tr>
      <w:tr w:rsidR="007865E6" w:rsidRPr="00BB547B" w14:paraId="03232C22" w14:textId="77777777" w:rsidTr="00077B65">
        <w:tc>
          <w:tcPr>
            <w:tcW w:w="1276" w:type="dxa"/>
            <w:vAlign w:val="center"/>
          </w:tcPr>
          <w:p w14:paraId="3B862C82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25665590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14:paraId="61ED4316" w14:textId="61CD2780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Tramco Sp</w:t>
            </w:r>
            <w:r w:rsidR="00077B65">
              <w:rPr>
                <w:rFonts w:ascii="Arial" w:hAnsi="Arial" w:cs="Arial"/>
                <w:sz w:val="24"/>
                <w:szCs w:val="24"/>
              </w:rPr>
              <w:t>.</w:t>
            </w:r>
            <w:r w:rsidRPr="007865E6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663391A9" w14:textId="16715536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Wolskie, ul.</w:t>
            </w:r>
            <w:r w:rsidR="00077B6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Wolska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367E519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551" w:type="dxa"/>
            <w:vAlign w:val="center"/>
          </w:tcPr>
          <w:p w14:paraId="23CCCEB8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10 047.24 zł</w:t>
            </w:r>
          </w:p>
        </w:tc>
      </w:tr>
      <w:tr w:rsidR="007865E6" w:rsidRPr="00BB547B" w14:paraId="13FD7290" w14:textId="77777777" w:rsidTr="00077B65">
        <w:tc>
          <w:tcPr>
            <w:tcW w:w="1276" w:type="dxa"/>
            <w:vAlign w:val="center"/>
          </w:tcPr>
          <w:p w14:paraId="7760CC2C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57859A30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</w:tcPr>
          <w:p w14:paraId="3B790B10" w14:textId="14DEA7D3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Tramco Sp</w:t>
            </w:r>
            <w:r w:rsidR="00077B65">
              <w:rPr>
                <w:rFonts w:ascii="Arial" w:hAnsi="Arial" w:cs="Arial"/>
                <w:sz w:val="24"/>
                <w:szCs w:val="24"/>
              </w:rPr>
              <w:t>.</w:t>
            </w:r>
            <w:r w:rsidRPr="007865E6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2DAA46AC" w14:textId="3CD90DC3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Wolskie, ul.</w:t>
            </w:r>
            <w:r w:rsidR="00077B6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Wolska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865F080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551" w:type="dxa"/>
            <w:vAlign w:val="center"/>
          </w:tcPr>
          <w:p w14:paraId="79C84B4B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278 591.94 zł</w:t>
            </w:r>
          </w:p>
        </w:tc>
      </w:tr>
      <w:tr w:rsidR="007865E6" w:rsidRPr="00BB547B" w14:paraId="0C70F8AB" w14:textId="77777777" w:rsidTr="00077B65">
        <w:tc>
          <w:tcPr>
            <w:tcW w:w="1276" w:type="dxa"/>
            <w:vAlign w:val="center"/>
          </w:tcPr>
          <w:p w14:paraId="7D20AA97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693D7078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</w:tcPr>
          <w:p w14:paraId="7510911E" w14:textId="6DF1CFF3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Tramco Sp</w:t>
            </w:r>
            <w:r w:rsidR="00077B65">
              <w:rPr>
                <w:rFonts w:ascii="Arial" w:hAnsi="Arial" w:cs="Arial"/>
                <w:sz w:val="24"/>
                <w:szCs w:val="24"/>
              </w:rPr>
              <w:t>.</w:t>
            </w:r>
            <w:r w:rsidRPr="007865E6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179C30D3" w14:textId="70C37C82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Wolskie, ul.</w:t>
            </w:r>
            <w:r w:rsidR="00077B6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Wolska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E09CB1E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551" w:type="dxa"/>
            <w:vAlign w:val="center"/>
          </w:tcPr>
          <w:p w14:paraId="38C22E24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326 183.76 zł</w:t>
            </w:r>
          </w:p>
        </w:tc>
      </w:tr>
      <w:tr w:rsidR="007865E6" w:rsidRPr="00BB547B" w14:paraId="7C588FD6" w14:textId="77777777" w:rsidTr="00077B65">
        <w:tc>
          <w:tcPr>
            <w:tcW w:w="1276" w:type="dxa"/>
            <w:vAlign w:val="center"/>
          </w:tcPr>
          <w:p w14:paraId="65006693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5B6C06EB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</w:tcPr>
          <w:p w14:paraId="5A524654" w14:textId="168C8256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Tramco Sp</w:t>
            </w:r>
            <w:r w:rsidR="00077B65">
              <w:rPr>
                <w:rFonts w:ascii="Arial" w:hAnsi="Arial" w:cs="Arial"/>
                <w:sz w:val="24"/>
                <w:szCs w:val="24"/>
              </w:rPr>
              <w:t>.</w:t>
            </w:r>
            <w:r w:rsidRPr="007865E6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2160E001" w14:textId="2770E181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Wolskie, ul.</w:t>
            </w:r>
            <w:r w:rsidR="00077B6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Wolska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C7E57E3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551" w:type="dxa"/>
            <w:vAlign w:val="center"/>
          </w:tcPr>
          <w:p w14:paraId="35FE6AEB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4 043.52 zł</w:t>
            </w:r>
          </w:p>
        </w:tc>
      </w:tr>
      <w:tr w:rsidR="007865E6" w:rsidRPr="00BB547B" w14:paraId="40E79F92" w14:textId="77777777" w:rsidTr="00077B65">
        <w:tc>
          <w:tcPr>
            <w:tcW w:w="1276" w:type="dxa"/>
            <w:vAlign w:val="center"/>
          </w:tcPr>
          <w:p w14:paraId="6C92F61B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5CF86344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3969" w:type="dxa"/>
          </w:tcPr>
          <w:p w14:paraId="4005127A" w14:textId="3087D78C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Tramco Sp</w:t>
            </w:r>
            <w:r w:rsidR="00077B65">
              <w:rPr>
                <w:rFonts w:ascii="Arial" w:hAnsi="Arial" w:cs="Arial"/>
                <w:sz w:val="24"/>
                <w:szCs w:val="24"/>
              </w:rPr>
              <w:t>.</w:t>
            </w:r>
            <w:r w:rsidRPr="007865E6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1DA2A5F1" w14:textId="6664ECD9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Wolskie, ul.</w:t>
            </w:r>
            <w:r w:rsidR="00077B6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Wolska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3C4DD4E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551" w:type="dxa"/>
            <w:vAlign w:val="center"/>
          </w:tcPr>
          <w:p w14:paraId="326AA924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45 868.68 zł</w:t>
            </w:r>
          </w:p>
        </w:tc>
      </w:tr>
      <w:tr w:rsidR="007865E6" w:rsidRPr="00BB547B" w14:paraId="2DBF6109" w14:textId="77777777" w:rsidTr="00077B65">
        <w:tc>
          <w:tcPr>
            <w:tcW w:w="1276" w:type="dxa"/>
            <w:vAlign w:val="center"/>
          </w:tcPr>
          <w:p w14:paraId="10E1878C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3719C1BA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</w:tcPr>
          <w:p w14:paraId="7229DB6D" w14:textId="48DF3C9D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Tramco Sp</w:t>
            </w:r>
            <w:r w:rsidR="00077B65">
              <w:rPr>
                <w:rFonts w:ascii="Arial" w:hAnsi="Arial" w:cs="Arial"/>
                <w:sz w:val="24"/>
                <w:szCs w:val="24"/>
              </w:rPr>
              <w:t>.</w:t>
            </w:r>
            <w:r w:rsidRPr="007865E6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4AD3E327" w14:textId="37252F93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Wolskie, ul.</w:t>
            </w:r>
            <w:r w:rsidR="00077B6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Wolska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DBE2111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551" w:type="dxa"/>
            <w:vAlign w:val="center"/>
          </w:tcPr>
          <w:p w14:paraId="4207511B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352 398.60 zł</w:t>
            </w:r>
          </w:p>
        </w:tc>
      </w:tr>
      <w:tr w:rsidR="007865E6" w:rsidRPr="00BB547B" w14:paraId="59E4E042" w14:textId="77777777" w:rsidTr="00077B65">
        <w:tc>
          <w:tcPr>
            <w:tcW w:w="1276" w:type="dxa"/>
            <w:vAlign w:val="center"/>
          </w:tcPr>
          <w:p w14:paraId="21FA6326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1DBA6A38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3969" w:type="dxa"/>
          </w:tcPr>
          <w:p w14:paraId="1389AFC7" w14:textId="289EDA65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Tramco Sp</w:t>
            </w:r>
            <w:r w:rsidR="00077B65">
              <w:rPr>
                <w:rFonts w:ascii="Arial" w:hAnsi="Arial" w:cs="Arial"/>
                <w:sz w:val="24"/>
                <w:szCs w:val="24"/>
              </w:rPr>
              <w:t>.</w:t>
            </w:r>
            <w:r w:rsidRPr="007865E6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24291912" w14:textId="712D0CCF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Wolskie, ul.</w:t>
            </w:r>
            <w:r w:rsidR="00077B6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Wolska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7B38EB8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551" w:type="dxa"/>
            <w:vAlign w:val="center"/>
          </w:tcPr>
          <w:p w14:paraId="1E77181D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1 316.09 zł</w:t>
            </w:r>
          </w:p>
        </w:tc>
      </w:tr>
      <w:tr w:rsidR="007865E6" w:rsidRPr="00BB547B" w14:paraId="1737D319" w14:textId="77777777" w:rsidTr="00077B65">
        <w:tc>
          <w:tcPr>
            <w:tcW w:w="1276" w:type="dxa"/>
            <w:vAlign w:val="center"/>
          </w:tcPr>
          <w:p w14:paraId="3C7C2802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02179B03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3969" w:type="dxa"/>
          </w:tcPr>
          <w:p w14:paraId="5EA2841A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Tramco Sp z o. o.</w:t>
            </w:r>
          </w:p>
          <w:p w14:paraId="1BB2B443" w14:textId="68516346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Wolskie, ul.</w:t>
            </w:r>
            <w:r w:rsidR="00077B6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Wolska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1BA3E84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551" w:type="dxa"/>
            <w:vAlign w:val="center"/>
          </w:tcPr>
          <w:p w14:paraId="50FD0F11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10 500.41 zł</w:t>
            </w:r>
          </w:p>
        </w:tc>
      </w:tr>
      <w:tr w:rsidR="007865E6" w:rsidRPr="00BB547B" w14:paraId="79A6D9CE" w14:textId="77777777" w:rsidTr="00077B65">
        <w:tc>
          <w:tcPr>
            <w:tcW w:w="1276" w:type="dxa"/>
            <w:vAlign w:val="center"/>
          </w:tcPr>
          <w:p w14:paraId="53AA2A57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vAlign w:val="center"/>
          </w:tcPr>
          <w:p w14:paraId="422737A7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</w:tcPr>
          <w:p w14:paraId="758ED8A8" w14:textId="5CA34D2B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 xml:space="preserve">GENESIS PHARM Sp. z o. o. Sp. </w:t>
            </w:r>
            <w:r w:rsidRPr="007865E6">
              <w:rPr>
                <w:rFonts w:ascii="Arial" w:hAnsi="Arial" w:cs="Arial"/>
                <w:sz w:val="24"/>
                <w:szCs w:val="24"/>
              </w:rPr>
              <w:lastRenderedPageBreak/>
              <w:t>K</w:t>
            </w:r>
            <w:r w:rsidR="00077B65">
              <w:rPr>
                <w:rFonts w:ascii="Arial" w:hAnsi="Arial" w:cs="Arial"/>
                <w:sz w:val="24"/>
                <w:szCs w:val="24"/>
              </w:rPr>
              <w:t>omandytowa</w:t>
            </w:r>
          </w:p>
          <w:p w14:paraId="041AA0D1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Obywatelska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128/152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C98281A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94-104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vAlign w:val="center"/>
          </w:tcPr>
          <w:p w14:paraId="44472D6F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lastRenderedPageBreak/>
              <w:t>3 456.00 zł</w:t>
            </w:r>
          </w:p>
        </w:tc>
      </w:tr>
      <w:tr w:rsidR="007865E6" w:rsidRPr="00BB547B" w14:paraId="50A5F961" w14:textId="77777777" w:rsidTr="00077B65">
        <w:tc>
          <w:tcPr>
            <w:tcW w:w="1276" w:type="dxa"/>
            <w:vAlign w:val="center"/>
          </w:tcPr>
          <w:p w14:paraId="10FEB5EA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vAlign w:val="center"/>
          </w:tcPr>
          <w:p w14:paraId="16959213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14:paraId="0311A1FF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Asclepios S.A.</w:t>
            </w:r>
          </w:p>
          <w:p w14:paraId="568064DD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Hubska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6AA5918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202899EE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85 050.00 zł</w:t>
            </w:r>
          </w:p>
        </w:tc>
      </w:tr>
      <w:tr w:rsidR="007865E6" w:rsidRPr="00BB547B" w14:paraId="4CC9427B" w14:textId="77777777" w:rsidTr="00077B65">
        <w:tc>
          <w:tcPr>
            <w:tcW w:w="1276" w:type="dxa"/>
            <w:vAlign w:val="center"/>
          </w:tcPr>
          <w:p w14:paraId="0A5CE7BE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vAlign w:val="center"/>
          </w:tcPr>
          <w:p w14:paraId="29330DE9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</w:tcPr>
          <w:p w14:paraId="26A96BBA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Asclepios S.A.</w:t>
            </w:r>
          </w:p>
          <w:p w14:paraId="4C968E5E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Hubska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6E09725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31134EF8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626 400.00 zł</w:t>
            </w:r>
          </w:p>
        </w:tc>
      </w:tr>
      <w:tr w:rsidR="007865E6" w:rsidRPr="00BB547B" w14:paraId="1E17B5DD" w14:textId="77777777" w:rsidTr="00077B65">
        <w:tc>
          <w:tcPr>
            <w:tcW w:w="1276" w:type="dxa"/>
            <w:vAlign w:val="center"/>
          </w:tcPr>
          <w:p w14:paraId="60083FF9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vAlign w:val="center"/>
          </w:tcPr>
          <w:p w14:paraId="378B24C0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</w:tcPr>
          <w:p w14:paraId="700DA5CD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Asclepios S.A.</w:t>
            </w:r>
          </w:p>
          <w:p w14:paraId="569E9152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Hubska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C39EDB4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7560CFFB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297 000.00 zł</w:t>
            </w:r>
          </w:p>
        </w:tc>
      </w:tr>
      <w:tr w:rsidR="007865E6" w:rsidRPr="00BB547B" w14:paraId="6A66C41A" w14:textId="77777777" w:rsidTr="00077B65">
        <w:tc>
          <w:tcPr>
            <w:tcW w:w="1276" w:type="dxa"/>
            <w:vAlign w:val="center"/>
          </w:tcPr>
          <w:p w14:paraId="0EA8A57F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vAlign w:val="center"/>
          </w:tcPr>
          <w:p w14:paraId="76E1B42D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</w:tcPr>
          <w:p w14:paraId="4BCA27A5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Asclepios S.A.</w:t>
            </w:r>
          </w:p>
          <w:p w14:paraId="255FC42D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Hubska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5F5C704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20E0C809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329 495.04 zł</w:t>
            </w:r>
          </w:p>
        </w:tc>
      </w:tr>
      <w:tr w:rsidR="007865E6" w:rsidRPr="00BB547B" w14:paraId="58344B2E" w14:textId="77777777" w:rsidTr="00077B65">
        <w:tc>
          <w:tcPr>
            <w:tcW w:w="1276" w:type="dxa"/>
            <w:vAlign w:val="center"/>
          </w:tcPr>
          <w:p w14:paraId="037E1A8D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vAlign w:val="center"/>
          </w:tcPr>
          <w:p w14:paraId="17CD456D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3969" w:type="dxa"/>
          </w:tcPr>
          <w:p w14:paraId="38ED34E6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Asclepios S.A.</w:t>
            </w:r>
          </w:p>
          <w:p w14:paraId="7F132E46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Hubska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DE321A7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2D8EBEA3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43 837.20 zł</w:t>
            </w:r>
          </w:p>
        </w:tc>
      </w:tr>
      <w:tr w:rsidR="007865E6" w:rsidRPr="00BB547B" w14:paraId="2A79F9F1" w14:textId="77777777" w:rsidTr="00077B65">
        <w:tc>
          <w:tcPr>
            <w:tcW w:w="1276" w:type="dxa"/>
            <w:vAlign w:val="center"/>
          </w:tcPr>
          <w:p w14:paraId="693506FD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vAlign w:val="center"/>
          </w:tcPr>
          <w:p w14:paraId="325A0B9A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3969" w:type="dxa"/>
          </w:tcPr>
          <w:p w14:paraId="437BD7CE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Asclepios S.A.</w:t>
            </w:r>
          </w:p>
          <w:p w14:paraId="0112D0E8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Hubska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9E50A4E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72C92AC0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13 942.95 zł</w:t>
            </w:r>
          </w:p>
        </w:tc>
      </w:tr>
      <w:tr w:rsidR="007865E6" w:rsidRPr="00BB547B" w14:paraId="3B402001" w14:textId="77777777" w:rsidTr="00077B65">
        <w:tc>
          <w:tcPr>
            <w:tcW w:w="1276" w:type="dxa"/>
            <w:vAlign w:val="center"/>
          </w:tcPr>
          <w:p w14:paraId="24766580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vAlign w:val="center"/>
          </w:tcPr>
          <w:p w14:paraId="6D2095E5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3969" w:type="dxa"/>
          </w:tcPr>
          <w:p w14:paraId="16236D74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Asclepios S.A.</w:t>
            </w:r>
          </w:p>
          <w:p w14:paraId="682AA6F9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Hubska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7548243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10161C16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21 597.84 zł</w:t>
            </w:r>
          </w:p>
        </w:tc>
      </w:tr>
      <w:tr w:rsidR="007865E6" w:rsidRPr="00BB547B" w14:paraId="1B3F6D04" w14:textId="77777777" w:rsidTr="00077B65">
        <w:tc>
          <w:tcPr>
            <w:tcW w:w="1276" w:type="dxa"/>
            <w:vAlign w:val="center"/>
          </w:tcPr>
          <w:p w14:paraId="2618A00E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vAlign w:val="center"/>
          </w:tcPr>
          <w:p w14:paraId="19C0FCD3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3969" w:type="dxa"/>
          </w:tcPr>
          <w:p w14:paraId="1BAFE5EC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Asclepios S.A.</w:t>
            </w:r>
          </w:p>
          <w:p w14:paraId="46145C36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Hubska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622566A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3E59EF55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6 750.00 zł</w:t>
            </w:r>
          </w:p>
        </w:tc>
      </w:tr>
      <w:tr w:rsidR="007865E6" w:rsidRPr="00BB547B" w14:paraId="6C6281AF" w14:textId="77777777" w:rsidTr="00077B65">
        <w:tc>
          <w:tcPr>
            <w:tcW w:w="1276" w:type="dxa"/>
            <w:vAlign w:val="center"/>
          </w:tcPr>
          <w:p w14:paraId="6B4603D3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vAlign w:val="center"/>
          </w:tcPr>
          <w:p w14:paraId="780D9987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3CC7D531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594A8A19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BA0BDFF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00A59C1C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1 601.64 zł</w:t>
            </w:r>
          </w:p>
        </w:tc>
      </w:tr>
      <w:tr w:rsidR="007865E6" w:rsidRPr="00BB547B" w14:paraId="73D7FBF9" w14:textId="77777777" w:rsidTr="00077B65">
        <w:tc>
          <w:tcPr>
            <w:tcW w:w="1276" w:type="dxa"/>
            <w:vAlign w:val="center"/>
          </w:tcPr>
          <w:p w14:paraId="1A161A87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vAlign w:val="center"/>
          </w:tcPr>
          <w:p w14:paraId="5D04671C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0CF4949C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1DF5ECAE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E85980A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6626A6C0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578 027.03 zł</w:t>
            </w:r>
          </w:p>
        </w:tc>
      </w:tr>
      <w:tr w:rsidR="007865E6" w:rsidRPr="00BB547B" w14:paraId="54067AD7" w14:textId="77777777" w:rsidTr="00077B65">
        <w:tc>
          <w:tcPr>
            <w:tcW w:w="1276" w:type="dxa"/>
            <w:vAlign w:val="center"/>
          </w:tcPr>
          <w:p w14:paraId="3FEA72B2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vAlign w:val="center"/>
          </w:tcPr>
          <w:p w14:paraId="203EFE98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14:paraId="2BB9BE39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0FC3629B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5AA9C3D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0D38B864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47 593.22 zł</w:t>
            </w:r>
          </w:p>
        </w:tc>
      </w:tr>
      <w:tr w:rsidR="007865E6" w:rsidRPr="00BB547B" w14:paraId="5F5CC1B3" w14:textId="77777777" w:rsidTr="00077B65">
        <w:tc>
          <w:tcPr>
            <w:tcW w:w="1276" w:type="dxa"/>
            <w:vAlign w:val="center"/>
          </w:tcPr>
          <w:p w14:paraId="17A371E2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vAlign w:val="center"/>
          </w:tcPr>
          <w:p w14:paraId="7454B487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14:paraId="709E9F8B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105B851F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20E9FD9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26171A68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287 331.63 zł</w:t>
            </w:r>
          </w:p>
        </w:tc>
      </w:tr>
      <w:tr w:rsidR="007865E6" w:rsidRPr="00BB547B" w14:paraId="3498FF35" w14:textId="77777777" w:rsidTr="00077B65">
        <w:tc>
          <w:tcPr>
            <w:tcW w:w="1276" w:type="dxa"/>
            <w:vAlign w:val="center"/>
          </w:tcPr>
          <w:p w14:paraId="047FD988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vAlign w:val="center"/>
          </w:tcPr>
          <w:p w14:paraId="37C8E04B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14:paraId="30516554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3DA91751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lastRenderedPageBreak/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AF04310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0E497EFA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lastRenderedPageBreak/>
              <w:t>387.50 zł</w:t>
            </w:r>
          </w:p>
        </w:tc>
      </w:tr>
      <w:tr w:rsidR="007865E6" w:rsidRPr="00BB547B" w14:paraId="07D2C357" w14:textId="77777777" w:rsidTr="00077B65">
        <w:tc>
          <w:tcPr>
            <w:tcW w:w="1276" w:type="dxa"/>
            <w:vAlign w:val="center"/>
          </w:tcPr>
          <w:p w14:paraId="6C836B8B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vAlign w:val="center"/>
          </w:tcPr>
          <w:p w14:paraId="08C1A4CB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14:paraId="07DBA570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10667B2E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6903DBF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269D9E68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8 512.99 zł</w:t>
            </w:r>
          </w:p>
        </w:tc>
      </w:tr>
      <w:tr w:rsidR="007865E6" w:rsidRPr="00BB547B" w14:paraId="49BCB2F4" w14:textId="77777777" w:rsidTr="00077B65">
        <w:tc>
          <w:tcPr>
            <w:tcW w:w="1276" w:type="dxa"/>
            <w:vAlign w:val="center"/>
          </w:tcPr>
          <w:p w14:paraId="3B9CA5FD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vAlign w:val="center"/>
          </w:tcPr>
          <w:p w14:paraId="0398BC65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</w:tcPr>
          <w:p w14:paraId="15802E3C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717A6878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006B809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1CCEEF3D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1 010.71 zł</w:t>
            </w:r>
          </w:p>
        </w:tc>
      </w:tr>
      <w:tr w:rsidR="007865E6" w:rsidRPr="00BB547B" w14:paraId="181F105B" w14:textId="77777777" w:rsidTr="00077B65">
        <w:tc>
          <w:tcPr>
            <w:tcW w:w="1276" w:type="dxa"/>
            <w:vAlign w:val="center"/>
          </w:tcPr>
          <w:p w14:paraId="672A202B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vAlign w:val="center"/>
          </w:tcPr>
          <w:p w14:paraId="5620F02E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14:paraId="48AAF764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61E199A2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6CFC1AE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0B460449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65 075.40 zł</w:t>
            </w:r>
          </w:p>
        </w:tc>
      </w:tr>
      <w:tr w:rsidR="007865E6" w:rsidRPr="00BB547B" w14:paraId="61C6C789" w14:textId="77777777" w:rsidTr="00077B65">
        <w:tc>
          <w:tcPr>
            <w:tcW w:w="1276" w:type="dxa"/>
            <w:vAlign w:val="center"/>
          </w:tcPr>
          <w:p w14:paraId="7AC3307F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vAlign w:val="center"/>
          </w:tcPr>
          <w:p w14:paraId="2D28763E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</w:tcPr>
          <w:p w14:paraId="044CF6FA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17AB8F1E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B9E3184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6EDE5098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301 901.04 zł</w:t>
            </w:r>
          </w:p>
        </w:tc>
      </w:tr>
      <w:tr w:rsidR="007865E6" w:rsidRPr="00BB547B" w14:paraId="132009ED" w14:textId="77777777" w:rsidTr="00077B65">
        <w:tc>
          <w:tcPr>
            <w:tcW w:w="1276" w:type="dxa"/>
            <w:vAlign w:val="center"/>
          </w:tcPr>
          <w:p w14:paraId="21E1B766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vAlign w:val="center"/>
          </w:tcPr>
          <w:p w14:paraId="6B459BB8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</w:tcPr>
          <w:p w14:paraId="6873CF9D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3DF097EC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2010310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0BDF5DD9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158 068.60 zł</w:t>
            </w:r>
          </w:p>
        </w:tc>
      </w:tr>
      <w:tr w:rsidR="007865E6" w:rsidRPr="00BB547B" w14:paraId="2F0F2BD3" w14:textId="77777777" w:rsidTr="00077B65">
        <w:tc>
          <w:tcPr>
            <w:tcW w:w="1276" w:type="dxa"/>
            <w:vAlign w:val="center"/>
          </w:tcPr>
          <w:p w14:paraId="4F29967F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vAlign w:val="center"/>
          </w:tcPr>
          <w:p w14:paraId="097F7855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</w:tcPr>
          <w:p w14:paraId="7A380175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519CE8A1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B953D89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77666A76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19 303.97 zł</w:t>
            </w:r>
          </w:p>
        </w:tc>
      </w:tr>
      <w:tr w:rsidR="007865E6" w:rsidRPr="00BB547B" w14:paraId="22AC0D34" w14:textId="77777777" w:rsidTr="00077B65">
        <w:tc>
          <w:tcPr>
            <w:tcW w:w="1276" w:type="dxa"/>
            <w:vAlign w:val="center"/>
          </w:tcPr>
          <w:p w14:paraId="74111A56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vAlign w:val="center"/>
          </w:tcPr>
          <w:p w14:paraId="4F2C4988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</w:tcPr>
          <w:p w14:paraId="710DBCA5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370B08C4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D5C26BD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1346EAD8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2 592.00 zł</w:t>
            </w:r>
          </w:p>
        </w:tc>
      </w:tr>
      <w:tr w:rsidR="007865E6" w:rsidRPr="00BB547B" w14:paraId="2A511354" w14:textId="77777777" w:rsidTr="00077B65">
        <w:tc>
          <w:tcPr>
            <w:tcW w:w="1276" w:type="dxa"/>
            <w:vAlign w:val="center"/>
          </w:tcPr>
          <w:p w14:paraId="3D83483A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vAlign w:val="center"/>
          </w:tcPr>
          <w:p w14:paraId="7076A5B8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3969" w:type="dxa"/>
          </w:tcPr>
          <w:p w14:paraId="12C07D15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7D8B3E34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1DE5E34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2AD0E0E9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42 946.20 zł</w:t>
            </w:r>
          </w:p>
        </w:tc>
      </w:tr>
      <w:tr w:rsidR="007865E6" w:rsidRPr="00BB547B" w14:paraId="43677A48" w14:textId="77777777" w:rsidTr="00077B65">
        <w:tc>
          <w:tcPr>
            <w:tcW w:w="1276" w:type="dxa"/>
            <w:vAlign w:val="center"/>
          </w:tcPr>
          <w:p w14:paraId="035F3857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vAlign w:val="center"/>
          </w:tcPr>
          <w:p w14:paraId="77010545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</w:tcPr>
          <w:p w14:paraId="7D341396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51E05482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616D22D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5489BEBF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377 341.20 zł</w:t>
            </w:r>
          </w:p>
        </w:tc>
      </w:tr>
      <w:tr w:rsidR="007865E6" w:rsidRPr="00BB547B" w14:paraId="6546C59B" w14:textId="77777777" w:rsidTr="00077B65">
        <w:tc>
          <w:tcPr>
            <w:tcW w:w="1276" w:type="dxa"/>
            <w:vAlign w:val="center"/>
          </w:tcPr>
          <w:p w14:paraId="73CAEE46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vAlign w:val="center"/>
          </w:tcPr>
          <w:p w14:paraId="4B23F6A1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3969" w:type="dxa"/>
          </w:tcPr>
          <w:p w14:paraId="3DB95A6D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0ACEDC92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CF07FC4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71625AEA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17 884.15 zł</w:t>
            </w:r>
          </w:p>
        </w:tc>
      </w:tr>
      <w:tr w:rsidR="007865E6" w:rsidRPr="00BB547B" w14:paraId="1D063888" w14:textId="77777777" w:rsidTr="00077B65">
        <w:tc>
          <w:tcPr>
            <w:tcW w:w="1276" w:type="dxa"/>
            <w:vAlign w:val="center"/>
          </w:tcPr>
          <w:p w14:paraId="6717BC39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vAlign w:val="center"/>
          </w:tcPr>
          <w:p w14:paraId="149CCCA6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3969" w:type="dxa"/>
          </w:tcPr>
          <w:p w14:paraId="5E63AC08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30CBA3CC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F578A60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2C64405F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38 146.38 zł</w:t>
            </w:r>
          </w:p>
        </w:tc>
      </w:tr>
      <w:tr w:rsidR="007865E6" w:rsidRPr="00BB547B" w14:paraId="14BC3166" w14:textId="77777777" w:rsidTr="00077B65">
        <w:tc>
          <w:tcPr>
            <w:tcW w:w="1276" w:type="dxa"/>
            <w:vAlign w:val="center"/>
          </w:tcPr>
          <w:p w14:paraId="12B37FD8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vAlign w:val="center"/>
          </w:tcPr>
          <w:p w14:paraId="0B3C2B0F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3969" w:type="dxa"/>
          </w:tcPr>
          <w:p w14:paraId="1E4C8AA9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79702F50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FD3F98F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6219D98F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13 548.15 zł</w:t>
            </w:r>
          </w:p>
        </w:tc>
      </w:tr>
      <w:tr w:rsidR="007865E6" w:rsidRPr="00BB547B" w14:paraId="57A4759C" w14:textId="77777777" w:rsidTr="00077B65">
        <w:tc>
          <w:tcPr>
            <w:tcW w:w="1276" w:type="dxa"/>
            <w:vAlign w:val="center"/>
          </w:tcPr>
          <w:p w14:paraId="12BFBF7E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vAlign w:val="center"/>
          </w:tcPr>
          <w:p w14:paraId="61220968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3969" w:type="dxa"/>
          </w:tcPr>
          <w:p w14:paraId="71CFC34E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4A847016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5CCD36F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lastRenderedPageBreak/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2DD82231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lastRenderedPageBreak/>
              <w:t>297 749.67 zł</w:t>
            </w:r>
          </w:p>
        </w:tc>
      </w:tr>
      <w:tr w:rsidR="007865E6" w:rsidRPr="00BB547B" w14:paraId="3386A678" w14:textId="77777777" w:rsidTr="00077B65">
        <w:tc>
          <w:tcPr>
            <w:tcW w:w="1276" w:type="dxa"/>
            <w:vAlign w:val="center"/>
          </w:tcPr>
          <w:p w14:paraId="5B40CA45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vAlign w:val="center"/>
          </w:tcPr>
          <w:p w14:paraId="5F9CA8C8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3969" w:type="dxa"/>
          </w:tcPr>
          <w:p w14:paraId="1803FA31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6BA1F51A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F44D557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4EB93DDA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1 337.04 zł</w:t>
            </w:r>
          </w:p>
        </w:tc>
      </w:tr>
      <w:tr w:rsidR="007865E6" w:rsidRPr="00BB547B" w14:paraId="7C0201E8" w14:textId="77777777" w:rsidTr="00077B65">
        <w:tc>
          <w:tcPr>
            <w:tcW w:w="1276" w:type="dxa"/>
            <w:vAlign w:val="center"/>
          </w:tcPr>
          <w:p w14:paraId="4FAD0E01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vAlign w:val="center"/>
          </w:tcPr>
          <w:p w14:paraId="3CFF0FFC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3969" w:type="dxa"/>
          </w:tcPr>
          <w:p w14:paraId="2015054C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61790AC6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B9F49C8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28DE8787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7 443.03 zł</w:t>
            </w:r>
          </w:p>
        </w:tc>
      </w:tr>
      <w:tr w:rsidR="007865E6" w:rsidRPr="00BB547B" w14:paraId="1FE2B4E3" w14:textId="77777777" w:rsidTr="00077B65">
        <w:tc>
          <w:tcPr>
            <w:tcW w:w="1276" w:type="dxa"/>
            <w:vAlign w:val="center"/>
          </w:tcPr>
          <w:p w14:paraId="74102680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vAlign w:val="center"/>
          </w:tcPr>
          <w:p w14:paraId="2AA1FB35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3969" w:type="dxa"/>
          </w:tcPr>
          <w:p w14:paraId="232ED9BA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57637442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D6FF0F4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6A7B8679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216.72 zł</w:t>
            </w:r>
          </w:p>
        </w:tc>
      </w:tr>
      <w:tr w:rsidR="007865E6" w:rsidRPr="00BB547B" w14:paraId="4F475185" w14:textId="77777777" w:rsidTr="00077B65">
        <w:tc>
          <w:tcPr>
            <w:tcW w:w="1276" w:type="dxa"/>
            <w:vAlign w:val="center"/>
          </w:tcPr>
          <w:p w14:paraId="574235A4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vAlign w:val="center"/>
          </w:tcPr>
          <w:p w14:paraId="2210B1DE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3969" w:type="dxa"/>
          </w:tcPr>
          <w:p w14:paraId="75844A97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6F2E84DA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6ABA517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61E953F9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21 987.94 zł</w:t>
            </w:r>
          </w:p>
        </w:tc>
      </w:tr>
      <w:tr w:rsidR="007865E6" w:rsidRPr="00BB547B" w14:paraId="100F536A" w14:textId="77777777" w:rsidTr="00077B65">
        <w:tc>
          <w:tcPr>
            <w:tcW w:w="1276" w:type="dxa"/>
            <w:vAlign w:val="center"/>
          </w:tcPr>
          <w:p w14:paraId="7E0F41E4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vAlign w:val="center"/>
          </w:tcPr>
          <w:p w14:paraId="2A5FBB38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3969" w:type="dxa"/>
          </w:tcPr>
          <w:p w14:paraId="359E22B2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0EA5C7DB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8F0D116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1991F922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11 180.16 zł</w:t>
            </w:r>
          </w:p>
        </w:tc>
      </w:tr>
      <w:tr w:rsidR="007865E6" w:rsidRPr="00BB547B" w14:paraId="75616FCC" w14:textId="77777777" w:rsidTr="00077B65">
        <w:tc>
          <w:tcPr>
            <w:tcW w:w="1276" w:type="dxa"/>
            <w:vAlign w:val="center"/>
          </w:tcPr>
          <w:p w14:paraId="36FFB69E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vAlign w:val="center"/>
          </w:tcPr>
          <w:p w14:paraId="0B0D8C37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36</w:t>
            </w:r>
          </w:p>
        </w:tc>
        <w:tc>
          <w:tcPr>
            <w:tcW w:w="3969" w:type="dxa"/>
          </w:tcPr>
          <w:p w14:paraId="21C8D207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302E2B4A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63F7A11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7C3AC340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1 843.56 zł</w:t>
            </w:r>
          </w:p>
        </w:tc>
      </w:tr>
      <w:tr w:rsidR="007865E6" w:rsidRPr="00BB547B" w14:paraId="649EF456" w14:textId="77777777" w:rsidTr="00077B65">
        <w:tc>
          <w:tcPr>
            <w:tcW w:w="1276" w:type="dxa"/>
            <w:vAlign w:val="center"/>
          </w:tcPr>
          <w:p w14:paraId="360AE78F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vAlign w:val="center"/>
          </w:tcPr>
          <w:p w14:paraId="5B623BEE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37</w:t>
            </w:r>
          </w:p>
        </w:tc>
        <w:tc>
          <w:tcPr>
            <w:tcW w:w="3969" w:type="dxa"/>
          </w:tcPr>
          <w:p w14:paraId="62A1F146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79B20622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DA24249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14D5AEC8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855.36 zł</w:t>
            </w:r>
          </w:p>
        </w:tc>
      </w:tr>
      <w:tr w:rsidR="007865E6" w:rsidRPr="00BB547B" w14:paraId="65A27383" w14:textId="77777777" w:rsidTr="00077B65">
        <w:tc>
          <w:tcPr>
            <w:tcW w:w="1276" w:type="dxa"/>
            <w:vAlign w:val="center"/>
          </w:tcPr>
          <w:p w14:paraId="41108499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vAlign w:val="center"/>
          </w:tcPr>
          <w:p w14:paraId="31BBB700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</w:tcPr>
          <w:p w14:paraId="0968578A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LEK4YOU SPÓŁKA Z OGRANICZONĄ ODPOWIEDZIALNOŚCIĄ</w:t>
            </w:r>
          </w:p>
          <w:p w14:paraId="02F30920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UL. TWORZEŃ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122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0B1C8BF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41-303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Dąbrowa Górnicza</w:t>
            </w:r>
          </w:p>
        </w:tc>
        <w:tc>
          <w:tcPr>
            <w:tcW w:w="2551" w:type="dxa"/>
            <w:vAlign w:val="center"/>
          </w:tcPr>
          <w:p w14:paraId="7F6F2319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319 431.60 zł</w:t>
            </w:r>
          </w:p>
        </w:tc>
      </w:tr>
      <w:tr w:rsidR="007865E6" w:rsidRPr="00BB547B" w14:paraId="4529EA8C" w14:textId="77777777" w:rsidTr="00077B65">
        <w:tc>
          <w:tcPr>
            <w:tcW w:w="1276" w:type="dxa"/>
            <w:vAlign w:val="center"/>
          </w:tcPr>
          <w:p w14:paraId="24364521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vAlign w:val="center"/>
          </w:tcPr>
          <w:p w14:paraId="5106C2FA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</w:tcPr>
          <w:p w14:paraId="0B72CF4F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Takeda Pharma Sp. z o.o.</w:t>
            </w:r>
          </w:p>
          <w:p w14:paraId="4E87BF0C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Prosta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68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8B915C9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00-838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7F85A578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456 332.40 zł</w:t>
            </w:r>
          </w:p>
        </w:tc>
      </w:tr>
      <w:tr w:rsidR="007865E6" w:rsidRPr="00BB547B" w14:paraId="37B20A9A" w14:textId="77777777" w:rsidTr="00077B65">
        <w:tc>
          <w:tcPr>
            <w:tcW w:w="1276" w:type="dxa"/>
            <w:vAlign w:val="center"/>
          </w:tcPr>
          <w:p w14:paraId="7417E3BC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vAlign w:val="center"/>
          </w:tcPr>
          <w:p w14:paraId="53888C32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38773F65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NEUCA S.A.</w:t>
            </w:r>
          </w:p>
          <w:p w14:paraId="51C7C860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Forteczna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35-37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85EFE09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vAlign w:val="center"/>
          </w:tcPr>
          <w:p w14:paraId="6F44A670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1 565.46 zł</w:t>
            </w:r>
          </w:p>
        </w:tc>
      </w:tr>
      <w:tr w:rsidR="007865E6" w:rsidRPr="00BB547B" w14:paraId="2D391CF8" w14:textId="77777777" w:rsidTr="00077B65">
        <w:tc>
          <w:tcPr>
            <w:tcW w:w="1276" w:type="dxa"/>
            <w:vAlign w:val="center"/>
          </w:tcPr>
          <w:p w14:paraId="444D8FC9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vAlign w:val="center"/>
          </w:tcPr>
          <w:p w14:paraId="6E91E3B0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14:paraId="6DD8D6B0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NEUCA S.A.</w:t>
            </w:r>
          </w:p>
          <w:p w14:paraId="32B1129A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Forteczna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35-37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E2370BE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vAlign w:val="center"/>
          </w:tcPr>
          <w:p w14:paraId="40A8F7D9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115 115.04 zł</w:t>
            </w:r>
          </w:p>
        </w:tc>
      </w:tr>
      <w:tr w:rsidR="007865E6" w:rsidRPr="00BB547B" w14:paraId="6F0D9395" w14:textId="77777777" w:rsidTr="00077B65">
        <w:tc>
          <w:tcPr>
            <w:tcW w:w="1276" w:type="dxa"/>
            <w:vAlign w:val="center"/>
          </w:tcPr>
          <w:p w14:paraId="03192778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vAlign w:val="center"/>
          </w:tcPr>
          <w:p w14:paraId="770BE41B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</w:tcPr>
          <w:p w14:paraId="1E3AE4E3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NEUCA S.A.</w:t>
            </w:r>
          </w:p>
          <w:p w14:paraId="546B936F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Forteczna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35-37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E03E14A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vAlign w:val="center"/>
          </w:tcPr>
          <w:p w14:paraId="35E6B72A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209 245.68 zł</w:t>
            </w:r>
          </w:p>
        </w:tc>
      </w:tr>
      <w:tr w:rsidR="007865E6" w:rsidRPr="00BB547B" w14:paraId="0FC35294" w14:textId="77777777" w:rsidTr="00077B65">
        <w:tc>
          <w:tcPr>
            <w:tcW w:w="1276" w:type="dxa"/>
            <w:vAlign w:val="center"/>
          </w:tcPr>
          <w:p w14:paraId="76E3A659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vAlign w:val="center"/>
          </w:tcPr>
          <w:p w14:paraId="1671A1D7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</w:tcPr>
          <w:p w14:paraId="205A722D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NEUCA S.A.</w:t>
            </w:r>
          </w:p>
          <w:p w14:paraId="48DADD3F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lastRenderedPageBreak/>
              <w:t>Forteczna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35-37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F669CDF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vAlign w:val="center"/>
          </w:tcPr>
          <w:p w14:paraId="6E9CC876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lastRenderedPageBreak/>
              <w:t>138 757.10 zł</w:t>
            </w:r>
          </w:p>
        </w:tc>
      </w:tr>
      <w:tr w:rsidR="007865E6" w:rsidRPr="00BB547B" w14:paraId="3B3D18A7" w14:textId="77777777" w:rsidTr="00077B65">
        <w:tc>
          <w:tcPr>
            <w:tcW w:w="1276" w:type="dxa"/>
            <w:vAlign w:val="center"/>
          </w:tcPr>
          <w:p w14:paraId="5343A70B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vAlign w:val="center"/>
          </w:tcPr>
          <w:p w14:paraId="656C4270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3969" w:type="dxa"/>
          </w:tcPr>
          <w:p w14:paraId="053D9CAE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NEUCA S.A.</w:t>
            </w:r>
          </w:p>
          <w:p w14:paraId="27B07875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Forteczna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35-37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809F1A7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vAlign w:val="center"/>
          </w:tcPr>
          <w:p w14:paraId="708862A4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33 179.22 zł</w:t>
            </w:r>
          </w:p>
        </w:tc>
      </w:tr>
      <w:tr w:rsidR="007865E6" w:rsidRPr="00BB547B" w14:paraId="4EE5EAA7" w14:textId="77777777" w:rsidTr="00077B65">
        <w:tc>
          <w:tcPr>
            <w:tcW w:w="1276" w:type="dxa"/>
            <w:vAlign w:val="center"/>
          </w:tcPr>
          <w:p w14:paraId="31E787E0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vAlign w:val="center"/>
          </w:tcPr>
          <w:p w14:paraId="1A54619D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</w:tcPr>
          <w:p w14:paraId="32317138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Servier Polska Services Sp. z o.o.</w:t>
            </w:r>
          </w:p>
          <w:p w14:paraId="2DD13920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Burakowska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E895AEA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01-066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06719821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4 446.32 zł</w:t>
            </w:r>
          </w:p>
        </w:tc>
      </w:tr>
      <w:tr w:rsidR="007865E6" w:rsidRPr="00BB547B" w14:paraId="2769F3A3" w14:textId="77777777" w:rsidTr="00077B65">
        <w:tc>
          <w:tcPr>
            <w:tcW w:w="1276" w:type="dxa"/>
            <w:vAlign w:val="center"/>
          </w:tcPr>
          <w:p w14:paraId="6567D924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vAlign w:val="center"/>
          </w:tcPr>
          <w:p w14:paraId="5C021710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3969" w:type="dxa"/>
          </w:tcPr>
          <w:p w14:paraId="573BAA9C" w14:textId="77777777" w:rsidR="007865E6" w:rsidRPr="00986737" w:rsidRDefault="007865E6" w:rsidP="001B2E4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Inpharm Sp. z o.o.</w:t>
            </w:r>
          </w:p>
          <w:p w14:paraId="270D0ECC" w14:textId="77777777" w:rsidR="007865E6" w:rsidRPr="00986737" w:rsidRDefault="007865E6" w:rsidP="001B2E4B">
            <w:pPr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Strumykowa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28/11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AFD5FB5" w14:textId="77777777" w:rsidR="007865E6" w:rsidRPr="00986737" w:rsidRDefault="007865E6" w:rsidP="001B2E4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03-138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865E6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254D740E" w14:textId="77777777" w:rsidR="007865E6" w:rsidRPr="00986737" w:rsidRDefault="007865E6" w:rsidP="001B2E4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65E6">
              <w:rPr>
                <w:rFonts w:ascii="Arial" w:hAnsi="Arial" w:cs="Arial"/>
                <w:sz w:val="24"/>
                <w:szCs w:val="24"/>
              </w:rPr>
              <w:t>175 054.50 zł</w:t>
            </w:r>
          </w:p>
        </w:tc>
      </w:tr>
    </w:tbl>
    <w:p w14:paraId="26B470AF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sectPr w:rsidR="00A80738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6F157B" w14:textId="77777777" w:rsidR="00306664" w:rsidRDefault="00306664">
      <w:r>
        <w:separator/>
      </w:r>
    </w:p>
  </w:endnote>
  <w:endnote w:type="continuationSeparator" w:id="0">
    <w:p w14:paraId="11ACB6EC" w14:textId="77777777" w:rsidR="00306664" w:rsidRDefault="00306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3694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8985C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D33C4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3450106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A17D5DA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1550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18E0F6" w14:textId="77777777" w:rsidR="009F189D" w:rsidRDefault="009F189D">
    <w:pPr>
      <w:pStyle w:val="Stopka"/>
      <w:tabs>
        <w:tab w:val="clear" w:pos="4536"/>
      </w:tabs>
      <w:jc w:val="center"/>
    </w:pPr>
  </w:p>
  <w:p w14:paraId="667B264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0A8B84" w14:textId="77777777" w:rsidR="00306664" w:rsidRDefault="00306664">
      <w:r>
        <w:separator/>
      </w:r>
    </w:p>
  </w:footnote>
  <w:footnote w:type="continuationSeparator" w:id="0">
    <w:p w14:paraId="500BDD5C" w14:textId="77777777" w:rsidR="00306664" w:rsidRDefault="003066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0FB41" w14:textId="77777777" w:rsidR="007865E6" w:rsidRDefault="007865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ED946" w14:textId="77777777" w:rsidR="007865E6" w:rsidRDefault="007865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1D2B2" w14:textId="77777777" w:rsidR="007865E6" w:rsidRDefault="007865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6664"/>
    <w:rsid w:val="00007727"/>
    <w:rsid w:val="00017720"/>
    <w:rsid w:val="00035488"/>
    <w:rsid w:val="00077B65"/>
    <w:rsid w:val="000D7F25"/>
    <w:rsid w:val="000E00E5"/>
    <w:rsid w:val="00173B20"/>
    <w:rsid w:val="001C69FF"/>
    <w:rsid w:val="0023318D"/>
    <w:rsid w:val="002B4938"/>
    <w:rsid w:val="00306664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865E6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04152B"/>
  <w15:chartTrackingRefBased/>
  <w15:docId w15:val="{ACCFA1BF-7959-4801-BD7A-B92A7F2A8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9</Pages>
  <Words>1440</Words>
  <Characters>6817</Characters>
  <Application>Microsoft Office Word</Application>
  <DocSecurity>0</DocSecurity>
  <Lines>56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4</cp:revision>
  <dcterms:created xsi:type="dcterms:W3CDTF">2026-04-08T11:07:00Z</dcterms:created>
  <dcterms:modified xsi:type="dcterms:W3CDTF">2026-04-08T11:17:00Z</dcterms:modified>
</cp:coreProperties>
</file>