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84A045" w14:textId="5FEE265C" w:rsidR="00B36EDA" w:rsidRPr="00211861" w:rsidRDefault="00A47F53" w:rsidP="00B36EDA">
      <w:pPr>
        <w:spacing w:after="600"/>
        <w:jc w:val="right"/>
      </w:pPr>
      <w:bookmarkStart w:id="0" w:name="_Hlk53520193"/>
      <w:r w:rsidRPr="00211861">
        <w:t>Kraków</w:t>
      </w:r>
      <w:r w:rsidR="00B36EDA" w:rsidRPr="00211861">
        <w:t xml:space="preserve"> dnia: </w:t>
      </w:r>
      <w:r w:rsidR="00000B19">
        <w:t>8.04.2026 r.</w:t>
      </w:r>
    </w:p>
    <w:p w14:paraId="0905606B" w14:textId="77777777" w:rsidR="00A47F53" w:rsidRPr="00211861" w:rsidRDefault="00A47F53" w:rsidP="00B36EDA">
      <w:pPr>
        <w:spacing w:line="360" w:lineRule="auto"/>
        <w:ind w:right="3969"/>
        <w:rPr>
          <w:b/>
          <w:bCs/>
        </w:rPr>
      </w:pPr>
      <w:r w:rsidRPr="00211861">
        <w:rPr>
          <w:b/>
          <w:bCs/>
        </w:rPr>
        <w:t>Szpital Miejski Specjalistyczny</w:t>
      </w:r>
    </w:p>
    <w:p w14:paraId="2E50AB2F" w14:textId="77777777" w:rsidR="00A47F53" w:rsidRPr="00211861" w:rsidRDefault="00A47F53" w:rsidP="00B36EDA">
      <w:pPr>
        <w:spacing w:line="360" w:lineRule="auto"/>
        <w:ind w:right="3969"/>
        <w:rPr>
          <w:b/>
          <w:bCs/>
        </w:rPr>
      </w:pPr>
      <w:r w:rsidRPr="00211861">
        <w:rPr>
          <w:b/>
          <w:bCs/>
        </w:rPr>
        <w:t>im. Gabriela Narutowicza w Krakowie</w:t>
      </w:r>
    </w:p>
    <w:p w14:paraId="6469EA1A" w14:textId="77777777" w:rsidR="00B36EDA" w:rsidRPr="00211861" w:rsidRDefault="00A47F53" w:rsidP="00B36EDA">
      <w:pPr>
        <w:spacing w:line="360" w:lineRule="auto"/>
        <w:ind w:right="3969"/>
      </w:pPr>
      <w:r w:rsidRPr="00211861">
        <w:t>ul. Prądnicka</w:t>
      </w:r>
      <w:r w:rsidR="00B36EDA" w:rsidRPr="00211861">
        <w:t xml:space="preserve"> </w:t>
      </w:r>
      <w:r w:rsidRPr="00211861">
        <w:t>35-37</w:t>
      </w:r>
    </w:p>
    <w:p w14:paraId="4E46D97C" w14:textId="77777777" w:rsidR="00B36EDA" w:rsidRPr="00211861" w:rsidRDefault="00A47F53" w:rsidP="00B36EDA">
      <w:pPr>
        <w:ind w:right="3969"/>
      </w:pPr>
      <w:r w:rsidRPr="00211861">
        <w:t>31-202</w:t>
      </w:r>
      <w:r w:rsidR="00B36EDA" w:rsidRPr="00211861">
        <w:t xml:space="preserve"> </w:t>
      </w:r>
      <w:r w:rsidRPr="00211861">
        <w:t>Kraków</w:t>
      </w:r>
    </w:p>
    <w:p w14:paraId="09043B86" w14:textId="77777777" w:rsidR="00B36EDA" w:rsidRPr="00211861" w:rsidRDefault="00B36EDA" w:rsidP="00B36EDA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211861" w14:paraId="2FE2AA45" w14:textId="77777777" w:rsidTr="00B36EDA">
        <w:tc>
          <w:tcPr>
            <w:tcW w:w="9923" w:type="dxa"/>
            <w:shd w:val="clear" w:color="auto" w:fill="F2F2F2"/>
            <w:hideMark/>
          </w:tcPr>
          <w:p w14:paraId="026C367C" w14:textId="0B5309D0" w:rsidR="00B36EDA" w:rsidRPr="00211861" w:rsidRDefault="00A23E11" w:rsidP="00967BF4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</w:rPr>
            </w:pPr>
            <w:r>
              <w:rPr>
                <w:b/>
                <w:spacing w:val="50"/>
                <w:kern w:val="28"/>
              </w:rPr>
              <w:t xml:space="preserve">PONOWNE </w:t>
            </w:r>
            <w:r w:rsidR="00211861" w:rsidRPr="00211861">
              <w:rPr>
                <w:b/>
                <w:spacing w:val="50"/>
                <w:kern w:val="28"/>
              </w:rPr>
              <w:t>OGŁOSZENIE</w:t>
            </w:r>
          </w:p>
          <w:p w14:paraId="0C72EC5F" w14:textId="77777777" w:rsidR="00B36EDA" w:rsidRPr="00211861" w:rsidRDefault="00B36EDA" w:rsidP="00967BF4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</w:rPr>
            </w:pPr>
            <w:r w:rsidRPr="00211861">
              <w:rPr>
                <w:b/>
                <w:spacing w:val="50"/>
                <w:kern w:val="28"/>
              </w:rPr>
              <w:t>O WYBORZE NAJKORZYSTNIEJSZEJ OFERTY</w:t>
            </w:r>
          </w:p>
        </w:tc>
      </w:tr>
    </w:tbl>
    <w:p w14:paraId="25AAD48D" w14:textId="77777777" w:rsidR="00B36EDA" w:rsidRPr="00211861" w:rsidRDefault="00B36EDA" w:rsidP="00B36EDA">
      <w:pPr>
        <w:keepNext/>
        <w:spacing w:after="240"/>
        <w:outlineLvl w:val="0"/>
        <w:rPr>
          <w:b/>
        </w:rPr>
      </w:pPr>
    </w:p>
    <w:p w14:paraId="25A8F85C" w14:textId="77777777" w:rsidR="00B36EDA" w:rsidRPr="00211861" w:rsidRDefault="00B36EDA" w:rsidP="00B36EDA">
      <w:pPr>
        <w:spacing w:after="120" w:line="360" w:lineRule="auto"/>
        <w:jc w:val="both"/>
        <w:rPr>
          <w:rFonts w:eastAsia="Calibri"/>
          <w:lang w:eastAsia="en-US"/>
        </w:rPr>
      </w:pPr>
      <w:r w:rsidRPr="00211861">
        <w:rPr>
          <w:rFonts w:eastAsia="Calibri"/>
          <w:lang w:eastAsia="en-US"/>
        </w:rPr>
        <w:t xml:space="preserve">Dotyczy </w:t>
      </w:r>
      <w:r w:rsidRPr="00211861">
        <w:t>postępowania o udzielenie zamówienia publicznego</w:t>
      </w:r>
      <w:r w:rsidRPr="00211861">
        <w:rPr>
          <w:rFonts w:eastAsia="Calibri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211861" w14:paraId="2CC0ACBB" w14:textId="77777777" w:rsidTr="00B36EDA">
        <w:tc>
          <w:tcPr>
            <w:tcW w:w="2269" w:type="dxa"/>
          </w:tcPr>
          <w:p w14:paraId="5E4C960F" w14:textId="77777777" w:rsidR="00B36EDA" w:rsidRPr="00211861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211861">
              <w:t>Nazwa zamówienia:</w:t>
            </w:r>
          </w:p>
        </w:tc>
        <w:tc>
          <w:tcPr>
            <w:tcW w:w="7654" w:type="dxa"/>
          </w:tcPr>
          <w:p w14:paraId="3B259B39" w14:textId="77777777" w:rsidR="00B36EDA" w:rsidRPr="00211861" w:rsidRDefault="00A47F53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211861">
              <w:rPr>
                <w:bCs/>
              </w:rPr>
              <w:t>Zakup i dostawa wyrobów medycznych V</w:t>
            </w:r>
          </w:p>
        </w:tc>
      </w:tr>
      <w:tr w:rsidR="00A47F53" w:rsidRPr="00211861" w14:paraId="22799B09" w14:textId="77777777" w:rsidTr="00B73217">
        <w:tc>
          <w:tcPr>
            <w:tcW w:w="2269" w:type="dxa"/>
          </w:tcPr>
          <w:p w14:paraId="76AF3F4C" w14:textId="77777777" w:rsidR="00A47F53" w:rsidRPr="00211861" w:rsidRDefault="00A47F53" w:rsidP="00B7321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211861">
              <w:t>Numer referencyjny:</w:t>
            </w:r>
          </w:p>
        </w:tc>
        <w:tc>
          <w:tcPr>
            <w:tcW w:w="7654" w:type="dxa"/>
          </w:tcPr>
          <w:p w14:paraId="3C1C3DBF" w14:textId="77777777" w:rsidR="00A47F53" w:rsidRPr="00211861" w:rsidRDefault="00A47F53" w:rsidP="00B7321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211861">
              <w:rPr>
                <w:bCs/>
              </w:rPr>
              <w:t>ZP/62/2025</w:t>
            </w:r>
          </w:p>
        </w:tc>
      </w:tr>
    </w:tbl>
    <w:p w14:paraId="139963DC" w14:textId="570CA243" w:rsidR="00A23E11" w:rsidRPr="004F79AB" w:rsidRDefault="004F79AB" w:rsidP="00A23E11">
      <w:pPr>
        <w:tabs>
          <w:tab w:val="left" w:pos="708"/>
          <w:tab w:val="center" w:pos="4536"/>
          <w:tab w:val="right" w:pos="9072"/>
        </w:tabs>
        <w:spacing w:line="360" w:lineRule="auto"/>
        <w:jc w:val="both"/>
        <w:rPr>
          <w:b/>
          <w:bCs/>
        </w:rPr>
      </w:pPr>
      <w:r>
        <w:rPr>
          <w:b/>
          <w:bCs/>
        </w:rPr>
        <w:br/>
      </w:r>
      <w:r w:rsidR="00A23E11" w:rsidRPr="004F79AB">
        <w:rPr>
          <w:b/>
          <w:bCs/>
        </w:rPr>
        <w:t>W związku z dokonaniem przez Zamawiającego czynności:</w:t>
      </w:r>
    </w:p>
    <w:p w14:paraId="7E98992E" w14:textId="77777777" w:rsidR="00A23E11" w:rsidRPr="001B6571" w:rsidRDefault="00A23E11" w:rsidP="00A23E11">
      <w:pPr>
        <w:numPr>
          <w:ilvl w:val="0"/>
          <w:numId w:val="1"/>
        </w:numPr>
        <w:spacing w:before="100" w:beforeAutospacing="1" w:after="100" w:afterAutospacing="1" w:line="360" w:lineRule="auto"/>
        <w:jc w:val="both"/>
      </w:pPr>
      <w:r w:rsidRPr="001B6571">
        <w:t>unieważni</w:t>
      </w:r>
      <w:r>
        <w:t>enia</w:t>
      </w:r>
      <w:r w:rsidRPr="001B6571">
        <w:t xml:space="preserve"> czynnoś</w:t>
      </w:r>
      <w:r>
        <w:t>ci</w:t>
      </w:r>
      <w:r w:rsidRPr="001B6571">
        <w:t xml:space="preserve"> wyboru najkorzystniejszej oferty w Pakiecie nr </w:t>
      </w:r>
      <w:r>
        <w:t>27</w:t>
      </w:r>
      <w:r w:rsidRPr="001B6571">
        <w:t xml:space="preserve"> </w:t>
      </w:r>
    </w:p>
    <w:p w14:paraId="3F3964A2" w14:textId="77777777" w:rsidR="00A23E11" w:rsidRPr="001B6571" w:rsidRDefault="00A23E11" w:rsidP="00A23E11">
      <w:pPr>
        <w:numPr>
          <w:ilvl w:val="0"/>
          <w:numId w:val="1"/>
        </w:numPr>
        <w:spacing w:before="100" w:beforeAutospacing="1" w:after="100" w:afterAutospacing="1" w:line="360" w:lineRule="auto"/>
        <w:jc w:val="both"/>
      </w:pPr>
      <w:r w:rsidRPr="001B6571">
        <w:t>unieważni</w:t>
      </w:r>
      <w:r>
        <w:t>enia</w:t>
      </w:r>
      <w:r w:rsidRPr="001B6571">
        <w:t xml:space="preserve"> czynnoś</w:t>
      </w:r>
      <w:r>
        <w:t>ci</w:t>
      </w:r>
      <w:r w:rsidRPr="001B6571">
        <w:t xml:space="preserve"> odrzucenia oferty wykonawcy jako czynność dokonaną w warunkach niejednoznacznych postanowień SWZ. </w:t>
      </w:r>
    </w:p>
    <w:p w14:paraId="2E3D6929" w14:textId="3B4D81CF" w:rsidR="00B36EDA" w:rsidRPr="00211861" w:rsidRDefault="00A23E11" w:rsidP="0086043E">
      <w:pPr>
        <w:numPr>
          <w:ilvl w:val="0"/>
          <w:numId w:val="1"/>
        </w:numPr>
        <w:spacing w:before="100" w:beforeAutospacing="1" w:after="100" w:afterAutospacing="1" w:line="360" w:lineRule="auto"/>
        <w:jc w:val="both"/>
      </w:pPr>
      <w:r w:rsidRPr="001B6571">
        <w:t xml:space="preserve">działając na podstawie </w:t>
      </w:r>
      <w:r w:rsidRPr="001B6571">
        <w:rPr>
          <w:b/>
          <w:bCs/>
        </w:rPr>
        <w:t>art. 255 pkt 6 ustawy Pzp</w:t>
      </w:r>
      <w:r w:rsidRPr="001B6571">
        <w:t>, Zamawiający unieważni</w:t>
      </w:r>
      <w:r>
        <w:t>ł</w:t>
      </w:r>
      <w:r w:rsidRPr="001B6571">
        <w:t xml:space="preserve"> postępowanie w zakresie Pakietu nr </w:t>
      </w:r>
      <w:r>
        <w:t>27</w:t>
      </w:r>
      <w:r w:rsidRPr="001B6571">
        <w:t>, ponieważ postępowanie obarczone jest niemożliwą do usunięcia wadą uniemożliwiającą zawarcie ważnej umowy w sprawie zamówienia publicznego</w:t>
      </w:r>
      <w:r w:rsidR="0086043E">
        <w:t>,</w:t>
      </w:r>
    </w:p>
    <w:p w14:paraId="0DD652A1" w14:textId="475C15BB" w:rsidR="00B36EDA" w:rsidRPr="007019B0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</w:pPr>
      <w:r w:rsidRPr="00211861">
        <w:t xml:space="preserve">Zamawiający, działając na podstawie art. 253 ust. 1 pkt. 1 i ust. 2 ustawy z dnia 11 września 2019r. Prawo zamówień publicznych </w:t>
      </w:r>
      <w:r w:rsidR="00A47F53" w:rsidRPr="00211861">
        <w:t>(t.j. Dz. U. z 2024 r. poz. 1320 z późn. zm.)</w:t>
      </w:r>
      <w:r w:rsidRPr="00211861"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"/>
        <w:gridCol w:w="9856"/>
        <w:gridCol w:w="75"/>
      </w:tblGrid>
      <w:tr w:rsidR="00A47F53" w:rsidRPr="00211861" w14:paraId="028D31A8" w14:textId="77777777" w:rsidTr="00A47F53">
        <w:trPr>
          <w:gridAfter w:val="1"/>
          <w:wAfter w:w="75" w:type="dxa"/>
          <w:cantSplit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CA5AE" w14:textId="77777777" w:rsidR="00A47F53" w:rsidRPr="00211861" w:rsidRDefault="00A47F53" w:rsidP="00B73217">
            <w:pPr>
              <w:spacing w:before="120" w:after="240"/>
              <w:jc w:val="both"/>
            </w:pPr>
            <w:r w:rsidRPr="00211861">
              <w:rPr>
                <w:b/>
                <w:bCs/>
              </w:rPr>
              <w:t>Część nr 1</w:t>
            </w:r>
            <w:r w:rsidRPr="00211861">
              <w:t>: Pakiet 1-Akcesoria do respiratora FABIAN z funkcją N-CPAP</w:t>
            </w:r>
          </w:p>
          <w:p w14:paraId="35DCF115" w14:textId="77777777" w:rsidR="00A47F53" w:rsidRPr="00211861" w:rsidRDefault="00A47F53" w:rsidP="00B73217">
            <w:pPr>
              <w:spacing w:before="60" w:line="360" w:lineRule="auto"/>
              <w:jc w:val="both"/>
              <w:rPr>
                <w:b/>
              </w:rPr>
            </w:pPr>
            <w:r w:rsidRPr="00211861">
              <w:rPr>
                <w:b/>
              </w:rPr>
              <w:t>DUTCHMED PL Spółka z ograniczoną odpowiedzialnością</w:t>
            </w:r>
          </w:p>
          <w:p w14:paraId="7819899E" w14:textId="32BA8438" w:rsidR="00A47F53" w:rsidRPr="00211861" w:rsidRDefault="00A47F53" w:rsidP="00B73217">
            <w:pPr>
              <w:spacing w:line="360" w:lineRule="auto"/>
              <w:jc w:val="both"/>
              <w:rPr>
                <w:bCs/>
              </w:rPr>
            </w:pPr>
            <w:r w:rsidRPr="00211861">
              <w:rPr>
                <w:bCs/>
              </w:rPr>
              <w:t>ul.</w:t>
            </w:r>
            <w:r w:rsidR="007019B0">
              <w:rPr>
                <w:bCs/>
              </w:rPr>
              <w:t xml:space="preserve"> </w:t>
            </w:r>
            <w:r w:rsidRPr="00211861">
              <w:rPr>
                <w:bCs/>
              </w:rPr>
              <w:t xml:space="preserve">Szajnochy 14 </w:t>
            </w:r>
          </w:p>
          <w:p w14:paraId="06C16E2F" w14:textId="77777777" w:rsidR="00A47F53" w:rsidRPr="00211861" w:rsidRDefault="00A47F53" w:rsidP="00B73217">
            <w:pPr>
              <w:spacing w:after="120"/>
              <w:jc w:val="both"/>
              <w:rPr>
                <w:bCs/>
              </w:rPr>
            </w:pPr>
            <w:r w:rsidRPr="00211861">
              <w:rPr>
                <w:bCs/>
              </w:rPr>
              <w:t>85-738 Bydgoszcz</w:t>
            </w:r>
          </w:p>
          <w:p w14:paraId="0DFED23E" w14:textId="77777777" w:rsidR="00A47F53" w:rsidRPr="00211861" w:rsidRDefault="00A47F53" w:rsidP="00B73217">
            <w:pPr>
              <w:spacing w:before="120" w:line="360" w:lineRule="auto"/>
              <w:jc w:val="both"/>
              <w:rPr>
                <w:color w:val="000000"/>
              </w:rPr>
            </w:pPr>
            <w:r w:rsidRPr="00211861">
              <w:rPr>
                <w:color w:val="000000"/>
                <w:u w:val="single"/>
              </w:rPr>
              <w:t>Uzasadnienie wyboru</w:t>
            </w:r>
            <w:r w:rsidRPr="00211861">
              <w:rPr>
                <w:color w:val="000000"/>
              </w:rPr>
              <w:t>:</w:t>
            </w:r>
          </w:p>
          <w:p w14:paraId="03D44CA6" w14:textId="77777777" w:rsidR="00A47F53" w:rsidRPr="00211861" w:rsidRDefault="00A47F53" w:rsidP="00B7321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211861">
              <w:t>Jedyna złożona oferta, spełnia wymogi Zamawiającego.</w:t>
            </w:r>
          </w:p>
        </w:tc>
      </w:tr>
      <w:tr w:rsidR="00A47F53" w:rsidRPr="00211861" w14:paraId="79C98155" w14:textId="77777777" w:rsidTr="00A47F53">
        <w:trPr>
          <w:gridAfter w:val="1"/>
          <w:wAfter w:w="75" w:type="dxa"/>
          <w:cantSplit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6BA17" w14:textId="77777777" w:rsidR="00A47F53" w:rsidRPr="00211861" w:rsidRDefault="00A47F53" w:rsidP="00B73217">
            <w:pPr>
              <w:spacing w:before="120" w:after="240"/>
              <w:jc w:val="both"/>
            </w:pPr>
            <w:r w:rsidRPr="00211861">
              <w:rPr>
                <w:b/>
                <w:bCs/>
              </w:rPr>
              <w:lastRenderedPageBreak/>
              <w:t>Część nr 3</w:t>
            </w:r>
            <w:r w:rsidRPr="00211861">
              <w:t>: Pakiet 3-Dren balonowy</w:t>
            </w:r>
          </w:p>
          <w:p w14:paraId="660E102C" w14:textId="77777777" w:rsidR="00A47F53" w:rsidRPr="00211861" w:rsidRDefault="00A47F53" w:rsidP="00B73217">
            <w:pPr>
              <w:spacing w:before="60" w:line="360" w:lineRule="auto"/>
              <w:jc w:val="both"/>
              <w:rPr>
                <w:b/>
              </w:rPr>
            </w:pPr>
            <w:r w:rsidRPr="00211861">
              <w:rPr>
                <w:b/>
              </w:rPr>
              <w:t>Beryl Med Poland Sp. z o.o.</w:t>
            </w:r>
          </w:p>
          <w:p w14:paraId="448F56A7" w14:textId="386F37A7" w:rsidR="00A47F53" w:rsidRPr="00211861" w:rsidRDefault="00A47F53" w:rsidP="00B73217">
            <w:pPr>
              <w:spacing w:line="360" w:lineRule="auto"/>
              <w:jc w:val="both"/>
              <w:rPr>
                <w:bCs/>
              </w:rPr>
            </w:pPr>
            <w:r w:rsidRPr="00211861">
              <w:rPr>
                <w:bCs/>
              </w:rPr>
              <w:t>ul.</w:t>
            </w:r>
            <w:r w:rsidR="007019B0">
              <w:rPr>
                <w:bCs/>
              </w:rPr>
              <w:t xml:space="preserve"> </w:t>
            </w:r>
            <w:r w:rsidRPr="00211861">
              <w:rPr>
                <w:bCs/>
              </w:rPr>
              <w:t>rtm. Witolda Pileckiego 59 /151</w:t>
            </w:r>
          </w:p>
          <w:p w14:paraId="49FC295F" w14:textId="77777777" w:rsidR="00A47F53" w:rsidRPr="00211861" w:rsidRDefault="00A47F53" w:rsidP="00B73217">
            <w:pPr>
              <w:spacing w:after="120"/>
              <w:jc w:val="both"/>
              <w:rPr>
                <w:bCs/>
              </w:rPr>
            </w:pPr>
            <w:r w:rsidRPr="00211861">
              <w:rPr>
                <w:bCs/>
              </w:rPr>
              <w:t>02-781 Warszawa</w:t>
            </w:r>
          </w:p>
          <w:p w14:paraId="522E7517" w14:textId="77777777" w:rsidR="00A47F53" w:rsidRPr="00211861" w:rsidRDefault="00A47F53" w:rsidP="00B73217">
            <w:pPr>
              <w:spacing w:before="120" w:line="360" w:lineRule="auto"/>
              <w:jc w:val="both"/>
              <w:rPr>
                <w:color w:val="000000"/>
              </w:rPr>
            </w:pPr>
            <w:r w:rsidRPr="00211861">
              <w:rPr>
                <w:color w:val="000000"/>
                <w:u w:val="single"/>
              </w:rPr>
              <w:t>Uzasadnienie wyboru</w:t>
            </w:r>
            <w:r w:rsidRPr="00211861">
              <w:rPr>
                <w:color w:val="000000"/>
              </w:rPr>
              <w:t>:</w:t>
            </w:r>
          </w:p>
          <w:p w14:paraId="5B4ED18A" w14:textId="77777777" w:rsidR="00A47F53" w:rsidRPr="00211861" w:rsidRDefault="00A47F53" w:rsidP="00B7321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211861">
              <w:t>Jedyna złożona oferta, spełnia wymogi Zamawiającego.</w:t>
            </w:r>
          </w:p>
        </w:tc>
      </w:tr>
      <w:tr w:rsidR="00A47F53" w:rsidRPr="00211861" w14:paraId="00F829B1" w14:textId="77777777" w:rsidTr="0086043E">
        <w:trPr>
          <w:gridBefore w:val="1"/>
          <w:wBefore w:w="67" w:type="dxa"/>
          <w:cantSplit/>
        </w:trPr>
        <w:tc>
          <w:tcPr>
            <w:tcW w:w="9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390CA" w14:textId="77777777" w:rsidR="00A47F53" w:rsidRPr="00211861" w:rsidRDefault="00A47F53" w:rsidP="00B73217">
            <w:pPr>
              <w:spacing w:before="120" w:after="240"/>
              <w:jc w:val="both"/>
            </w:pPr>
            <w:r w:rsidRPr="00211861">
              <w:rPr>
                <w:b/>
                <w:bCs/>
              </w:rPr>
              <w:t>Część nr 5</w:t>
            </w:r>
            <w:r w:rsidRPr="00211861">
              <w:t>: Pakiet 5-Elektrody EKG</w:t>
            </w:r>
          </w:p>
          <w:p w14:paraId="66867969" w14:textId="77777777" w:rsidR="00A47F53" w:rsidRPr="00211861" w:rsidRDefault="00A47F53" w:rsidP="00B73217">
            <w:pPr>
              <w:spacing w:before="60" w:line="360" w:lineRule="auto"/>
              <w:jc w:val="both"/>
              <w:rPr>
                <w:b/>
              </w:rPr>
            </w:pPr>
            <w:r w:rsidRPr="00211861">
              <w:rPr>
                <w:b/>
              </w:rPr>
              <w:t>Bialmed Sp. z o.o.</w:t>
            </w:r>
          </w:p>
          <w:p w14:paraId="4FEC9DCA" w14:textId="77777777" w:rsidR="00A47F53" w:rsidRPr="00211861" w:rsidRDefault="00A47F53" w:rsidP="00B73217">
            <w:pPr>
              <w:spacing w:line="360" w:lineRule="auto"/>
              <w:jc w:val="both"/>
              <w:rPr>
                <w:bCs/>
              </w:rPr>
            </w:pPr>
            <w:r w:rsidRPr="00211861">
              <w:rPr>
                <w:bCs/>
              </w:rPr>
              <w:t xml:space="preserve">ul. Kazimierzowska 46/48/35 </w:t>
            </w:r>
          </w:p>
          <w:p w14:paraId="436E36C2" w14:textId="77777777" w:rsidR="00A47F53" w:rsidRPr="00211861" w:rsidRDefault="00A47F53" w:rsidP="00B73217">
            <w:pPr>
              <w:spacing w:after="120"/>
              <w:jc w:val="both"/>
              <w:rPr>
                <w:bCs/>
              </w:rPr>
            </w:pPr>
            <w:r w:rsidRPr="00211861">
              <w:rPr>
                <w:bCs/>
              </w:rPr>
              <w:t>02-546 Warszawa</w:t>
            </w:r>
          </w:p>
          <w:p w14:paraId="4BE7756A" w14:textId="77777777" w:rsidR="00A47F53" w:rsidRPr="00211861" w:rsidRDefault="00A47F53" w:rsidP="00B73217">
            <w:pPr>
              <w:spacing w:before="120" w:line="360" w:lineRule="auto"/>
              <w:jc w:val="both"/>
              <w:rPr>
                <w:color w:val="000000"/>
              </w:rPr>
            </w:pPr>
            <w:r w:rsidRPr="00211861">
              <w:rPr>
                <w:color w:val="000000"/>
                <w:u w:val="single"/>
              </w:rPr>
              <w:t>Uzasadnienie wyboru</w:t>
            </w:r>
            <w:r w:rsidRPr="00211861">
              <w:rPr>
                <w:color w:val="000000"/>
              </w:rPr>
              <w:t>:</w:t>
            </w:r>
          </w:p>
          <w:p w14:paraId="09905421" w14:textId="77777777" w:rsidR="00A47F53" w:rsidRPr="00211861" w:rsidRDefault="00A47F53" w:rsidP="00B7321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211861">
              <w:t>Najkorzystniejsza oferta, spełnia wymogi Zamawiającego.</w:t>
            </w:r>
          </w:p>
        </w:tc>
      </w:tr>
      <w:tr w:rsidR="00A47F53" w:rsidRPr="00211861" w14:paraId="2B39C220" w14:textId="77777777" w:rsidTr="0086043E">
        <w:trPr>
          <w:gridBefore w:val="1"/>
          <w:wBefore w:w="67" w:type="dxa"/>
          <w:cantSplit/>
        </w:trPr>
        <w:tc>
          <w:tcPr>
            <w:tcW w:w="9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42B84" w14:textId="77777777" w:rsidR="00A47F53" w:rsidRPr="00211861" w:rsidRDefault="00A47F53" w:rsidP="00B73217">
            <w:pPr>
              <w:spacing w:before="120" w:after="240"/>
              <w:jc w:val="both"/>
            </w:pPr>
            <w:r w:rsidRPr="00211861">
              <w:rPr>
                <w:b/>
                <w:bCs/>
              </w:rPr>
              <w:t>Część nr 6</w:t>
            </w:r>
            <w:r w:rsidRPr="00211861">
              <w:t>: Pakiet 6-Ewakuator pęcherzowy</w:t>
            </w:r>
          </w:p>
          <w:p w14:paraId="5CE633FB" w14:textId="77777777" w:rsidR="00A47F53" w:rsidRPr="00211861" w:rsidRDefault="00A47F53" w:rsidP="00B73217">
            <w:pPr>
              <w:spacing w:before="60" w:line="360" w:lineRule="auto"/>
              <w:jc w:val="both"/>
              <w:rPr>
                <w:b/>
              </w:rPr>
            </w:pPr>
            <w:r w:rsidRPr="00211861">
              <w:rPr>
                <w:b/>
              </w:rPr>
              <w:t>SKAMEX Spółka Akcyjna</w:t>
            </w:r>
          </w:p>
          <w:p w14:paraId="0664FF00" w14:textId="77777777" w:rsidR="00A47F53" w:rsidRPr="00211861" w:rsidRDefault="00A47F53" w:rsidP="00B73217">
            <w:pPr>
              <w:spacing w:line="360" w:lineRule="auto"/>
              <w:jc w:val="both"/>
              <w:rPr>
                <w:bCs/>
              </w:rPr>
            </w:pPr>
            <w:r w:rsidRPr="00211861">
              <w:rPr>
                <w:bCs/>
              </w:rPr>
              <w:t xml:space="preserve">ul. Dr Stefana Kopcińskiego 62D </w:t>
            </w:r>
          </w:p>
          <w:p w14:paraId="6B975C2B" w14:textId="77777777" w:rsidR="00A47F53" w:rsidRPr="00211861" w:rsidRDefault="00A47F53" w:rsidP="00B73217">
            <w:pPr>
              <w:spacing w:after="120"/>
              <w:jc w:val="both"/>
              <w:rPr>
                <w:bCs/>
              </w:rPr>
            </w:pPr>
            <w:r w:rsidRPr="00211861">
              <w:rPr>
                <w:bCs/>
              </w:rPr>
              <w:t>90-032 Łódź</w:t>
            </w:r>
          </w:p>
          <w:p w14:paraId="2E6CF481" w14:textId="77777777" w:rsidR="00A47F53" w:rsidRPr="00211861" w:rsidRDefault="00A47F53" w:rsidP="00B73217">
            <w:pPr>
              <w:spacing w:before="120" w:line="360" w:lineRule="auto"/>
              <w:jc w:val="both"/>
              <w:rPr>
                <w:color w:val="000000"/>
              </w:rPr>
            </w:pPr>
            <w:r w:rsidRPr="00211861">
              <w:rPr>
                <w:color w:val="000000"/>
                <w:u w:val="single"/>
              </w:rPr>
              <w:t>Uzasadnienie wyboru</w:t>
            </w:r>
            <w:r w:rsidRPr="00211861">
              <w:rPr>
                <w:color w:val="000000"/>
              </w:rPr>
              <w:t>:</w:t>
            </w:r>
          </w:p>
          <w:p w14:paraId="24ECCB23" w14:textId="77777777" w:rsidR="00A47F53" w:rsidRPr="00211861" w:rsidRDefault="00A47F53" w:rsidP="00B7321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211861">
              <w:t>Najkorzystniejsza oferta, spełnia wymogi Zamawiającego.</w:t>
            </w:r>
          </w:p>
        </w:tc>
      </w:tr>
      <w:tr w:rsidR="00A47F53" w:rsidRPr="00211861" w14:paraId="3DF5B3D2" w14:textId="77777777" w:rsidTr="0086043E">
        <w:trPr>
          <w:gridBefore w:val="1"/>
          <w:wBefore w:w="67" w:type="dxa"/>
          <w:cantSplit/>
        </w:trPr>
        <w:tc>
          <w:tcPr>
            <w:tcW w:w="9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9193E" w14:textId="77777777" w:rsidR="00A47F53" w:rsidRPr="00211861" w:rsidRDefault="00A47F53" w:rsidP="00B73217">
            <w:pPr>
              <w:spacing w:before="120" w:after="240"/>
              <w:jc w:val="both"/>
            </w:pPr>
            <w:r w:rsidRPr="00211861">
              <w:rPr>
                <w:b/>
                <w:bCs/>
              </w:rPr>
              <w:t>Część nr 7</w:t>
            </w:r>
            <w:r w:rsidRPr="00211861">
              <w:t>: Pakiet 7- Gąbki biopsyjne do kasetek histopatologicznych</w:t>
            </w:r>
          </w:p>
          <w:p w14:paraId="60AA54A2" w14:textId="77777777" w:rsidR="00A47F53" w:rsidRPr="00211861" w:rsidRDefault="00A47F53" w:rsidP="00B73217">
            <w:pPr>
              <w:spacing w:before="60" w:line="360" w:lineRule="auto"/>
              <w:jc w:val="both"/>
              <w:rPr>
                <w:b/>
              </w:rPr>
            </w:pPr>
            <w:r w:rsidRPr="00211861">
              <w:rPr>
                <w:b/>
              </w:rPr>
              <w:t>Elektro Med Grzegorz Pałkowski</w:t>
            </w:r>
          </w:p>
          <w:p w14:paraId="017DC763" w14:textId="77777777" w:rsidR="00A47F53" w:rsidRPr="00211861" w:rsidRDefault="00A47F53" w:rsidP="00B73217">
            <w:pPr>
              <w:spacing w:line="360" w:lineRule="auto"/>
              <w:jc w:val="both"/>
              <w:rPr>
                <w:bCs/>
              </w:rPr>
            </w:pPr>
            <w:r w:rsidRPr="00211861">
              <w:rPr>
                <w:bCs/>
              </w:rPr>
              <w:t xml:space="preserve">ul. Zabierzowska 11 </w:t>
            </w:r>
          </w:p>
          <w:p w14:paraId="5156D018" w14:textId="77777777" w:rsidR="00A47F53" w:rsidRPr="00211861" w:rsidRDefault="00A47F53" w:rsidP="00B73217">
            <w:pPr>
              <w:spacing w:after="120"/>
              <w:jc w:val="both"/>
              <w:rPr>
                <w:bCs/>
              </w:rPr>
            </w:pPr>
            <w:r w:rsidRPr="00211861">
              <w:rPr>
                <w:bCs/>
              </w:rPr>
              <w:t>32-005 Niepołomice</w:t>
            </w:r>
          </w:p>
          <w:p w14:paraId="0733D468" w14:textId="77777777" w:rsidR="00A47F53" w:rsidRPr="00211861" w:rsidRDefault="00A47F53" w:rsidP="00B73217">
            <w:pPr>
              <w:spacing w:before="120" w:line="360" w:lineRule="auto"/>
              <w:jc w:val="both"/>
              <w:rPr>
                <w:color w:val="000000"/>
              </w:rPr>
            </w:pPr>
            <w:r w:rsidRPr="00211861">
              <w:rPr>
                <w:color w:val="000000"/>
                <w:u w:val="single"/>
              </w:rPr>
              <w:t>Uzasadnienie wyboru</w:t>
            </w:r>
            <w:r w:rsidRPr="00211861">
              <w:rPr>
                <w:color w:val="000000"/>
              </w:rPr>
              <w:t>:</w:t>
            </w:r>
          </w:p>
          <w:p w14:paraId="6A684A42" w14:textId="77777777" w:rsidR="00A47F53" w:rsidRPr="00211861" w:rsidRDefault="00A47F53" w:rsidP="00B7321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211861">
              <w:t>Jedyna złożona oferta, spełnia wymogi Zamawiającego.</w:t>
            </w:r>
          </w:p>
        </w:tc>
      </w:tr>
      <w:tr w:rsidR="00A47F53" w:rsidRPr="00211861" w14:paraId="5A2FB4C6" w14:textId="77777777" w:rsidTr="0086043E">
        <w:trPr>
          <w:gridBefore w:val="1"/>
          <w:wBefore w:w="67" w:type="dxa"/>
          <w:cantSplit/>
        </w:trPr>
        <w:tc>
          <w:tcPr>
            <w:tcW w:w="9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06412" w14:textId="77777777" w:rsidR="00A47F53" w:rsidRPr="00211861" w:rsidRDefault="00A47F53" w:rsidP="00B73217">
            <w:pPr>
              <w:spacing w:before="120" w:after="240"/>
              <w:jc w:val="both"/>
            </w:pPr>
            <w:r w:rsidRPr="00211861">
              <w:rPr>
                <w:b/>
                <w:bCs/>
              </w:rPr>
              <w:t>Część nr 9</w:t>
            </w:r>
            <w:r w:rsidRPr="00211861">
              <w:t>: Pakiet 9-Klipsy polimerowe</w:t>
            </w:r>
          </w:p>
          <w:p w14:paraId="280BC5C8" w14:textId="77777777" w:rsidR="00A47F53" w:rsidRPr="00211861" w:rsidRDefault="00A47F53" w:rsidP="00B73217">
            <w:pPr>
              <w:spacing w:before="60" w:line="360" w:lineRule="auto"/>
              <w:jc w:val="both"/>
              <w:rPr>
                <w:b/>
              </w:rPr>
            </w:pPr>
            <w:r w:rsidRPr="00211861">
              <w:rPr>
                <w:b/>
              </w:rPr>
              <w:t>Beryl Med Poland Sp. z o.o.</w:t>
            </w:r>
          </w:p>
          <w:p w14:paraId="66AF48D2" w14:textId="1DB6DD4F" w:rsidR="00A47F53" w:rsidRPr="00211861" w:rsidRDefault="00A47F53" w:rsidP="00B73217">
            <w:pPr>
              <w:spacing w:line="360" w:lineRule="auto"/>
              <w:jc w:val="both"/>
              <w:rPr>
                <w:bCs/>
              </w:rPr>
            </w:pPr>
            <w:r w:rsidRPr="00211861">
              <w:rPr>
                <w:bCs/>
              </w:rPr>
              <w:t>ul.</w:t>
            </w:r>
            <w:r w:rsidR="007019B0">
              <w:rPr>
                <w:bCs/>
              </w:rPr>
              <w:t xml:space="preserve"> </w:t>
            </w:r>
            <w:r w:rsidRPr="00211861">
              <w:rPr>
                <w:bCs/>
              </w:rPr>
              <w:t>rtm. Witolda Pileckiego 59 /151</w:t>
            </w:r>
          </w:p>
          <w:p w14:paraId="6D897ED9" w14:textId="77777777" w:rsidR="00A47F53" w:rsidRPr="00211861" w:rsidRDefault="00A47F53" w:rsidP="00B73217">
            <w:pPr>
              <w:spacing w:after="120"/>
              <w:jc w:val="both"/>
              <w:rPr>
                <w:bCs/>
              </w:rPr>
            </w:pPr>
            <w:r w:rsidRPr="00211861">
              <w:rPr>
                <w:bCs/>
              </w:rPr>
              <w:t>02-781 Warszawa</w:t>
            </w:r>
          </w:p>
          <w:p w14:paraId="3CE2DCF9" w14:textId="77777777" w:rsidR="00A47F53" w:rsidRPr="00211861" w:rsidRDefault="00A47F53" w:rsidP="00B73217">
            <w:pPr>
              <w:spacing w:before="120" w:line="360" w:lineRule="auto"/>
              <w:jc w:val="both"/>
              <w:rPr>
                <w:color w:val="000000"/>
              </w:rPr>
            </w:pPr>
            <w:r w:rsidRPr="00211861">
              <w:rPr>
                <w:color w:val="000000"/>
                <w:u w:val="single"/>
              </w:rPr>
              <w:t>Uzasadnienie wyboru</w:t>
            </w:r>
            <w:r w:rsidRPr="00211861">
              <w:rPr>
                <w:color w:val="000000"/>
              </w:rPr>
              <w:t>:</w:t>
            </w:r>
          </w:p>
          <w:p w14:paraId="664402E3" w14:textId="77777777" w:rsidR="00A47F53" w:rsidRPr="00211861" w:rsidRDefault="00A47F53" w:rsidP="00B7321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211861">
              <w:t>Jedyna złożona oferta, spełnia wymogi Zamawiającego.</w:t>
            </w:r>
          </w:p>
        </w:tc>
      </w:tr>
      <w:tr w:rsidR="00A47F53" w:rsidRPr="00211861" w14:paraId="25E4BB90" w14:textId="77777777" w:rsidTr="0086043E">
        <w:trPr>
          <w:gridBefore w:val="1"/>
          <w:wBefore w:w="67" w:type="dxa"/>
          <w:cantSplit/>
        </w:trPr>
        <w:tc>
          <w:tcPr>
            <w:tcW w:w="9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708DC" w14:textId="77777777" w:rsidR="00A47F53" w:rsidRPr="00211861" w:rsidRDefault="00A47F53" w:rsidP="00B73217">
            <w:pPr>
              <w:spacing w:before="120" w:after="240"/>
              <w:jc w:val="both"/>
            </w:pPr>
            <w:r w:rsidRPr="00211861">
              <w:rPr>
                <w:b/>
                <w:bCs/>
              </w:rPr>
              <w:lastRenderedPageBreak/>
              <w:t>Część nr 10</w:t>
            </w:r>
            <w:r w:rsidRPr="00211861">
              <w:t>: Pakiet 10-Opaski do identyfikacji</w:t>
            </w:r>
          </w:p>
          <w:p w14:paraId="215BE692" w14:textId="77777777" w:rsidR="00A47F53" w:rsidRPr="00211861" w:rsidRDefault="00A47F53" w:rsidP="00B73217">
            <w:pPr>
              <w:spacing w:before="60" w:line="360" w:lineRule="auto"/>
              <w:jc w:val="both"/>
              <w:rPr>
                <w:b/>
              </w:rPr>
            </w:pPr>
            <w:r w:rsidRPr="00211861">
              <w:rPr>
                <w:b/>
              </w:rPr>
              <w:t>Bialmed Sp. z o.o.</w:t>
            </w:r>
          </w:p>
          <w:p w14:paraId="5DA93240" w14:textId="77777777" w:rsidR="00A47F53" w:rsidRPr="00211861" w:rsidRDefault="00A47F53" w:rsidP="00B73217">
            <w:pPr>
              <w:spacing w:line="360" w:lineRule="auto"/>
              <w:jc w:val="both"/>
              <w:rPr>
                <w:bCs/>
              </w:rPr>
            </w:pPr>
            <w:r w:rsidRPr="00211861">
              <w:rPr>
                <w:bCs/>
              </w:rPr>
              <w:t xml:space="preserve">ul. Kazimierzowska 46/48/35 </w:t>
            </w:r>
          </w:p>
          <w:p w14:paraId="3EF99878" w14:textId="77777777" w:rsidR="00A47F53" w:rsidRPr="00211861" w:rsidRDefault="00A47F53" w:rsidP="00B73217">
            <w:pPr>
              <w:spacing w:after="120"/>
              <w:jc w:val="both"/>
              <w:rPr>
                <w:bCs/>
              </w:rPr>
            </w:pPr>
            <w:r w:rsidRPr="00211861">
              <w:rPr>
                <w:bCs/>
              </w:rPr>
              <w:t>02-546 Warszawa</w:t>
            </w:r>
          </w:p>
          <w:p w14:paraId="24D7D2C3" w14:textId="77777777" w:rsidR="00A47F53" w:rsidRPr="00211861" w:rsidRDefault="00A47F53" w:rsidP="00B73217">
            <w:pPr>
              <w:spacing w:before="120" w:line="360" w:lineRule="auto"/>
              <w:jc w:val="both"/>
              <w:rPr>
                <w:color w:val="000000"/>
              </w:rPr>
            </w:pPr>
            <w:r w:rsidRPr="00211861">
              <w:rPr>
                <w:color w:val="000000"/>
                <w:u w:val="single"/>
              </w:rPr>
              <w:t>Uzasadnienie wyboru</w:t>
            </w:r>
            <w:r w:rsidRPr="00211861">
              <w:rPr>
                <w:color w:val="000000"/>
              </w:rPr>
              <w:t>:</w:t>
            </w:r>
          </w:p>
          <w:p w14:paraId="06BD43F5" w14:textId="77777777" w:rsidR="00A47F53" w:rsidRPr="00211861" w:rsidRDefault="00A47F53" w:rsidP="00B7321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211861">
              <w:t>Najkorzystniejsza oferta, spełnia wymogi Zamawiającego..</w:t>
            </w:r>
          </w:p>
        </w:tc>
      </w:tr>
      <w:tr w:rsidR="00A47F53" w:rsidRPr="00211861" w14:paraId="21CC5C98" w14:textId="77777777" w:rsidTr="0086043E">
        <w:trPr>
          <w:gridBefore w:val="1"/>
          <w:wBefore w:w="67" w:type="dxa"/>
          <w:cantSplit/>
        </w:trPr>
        <w:tc>
          <w:tcPr>
            <w:tcW w:w="9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C4792" w14:textId="77777777" w:rsidR="00A47F53" w:rsidRPr="00211861" w:rsidRDefault="00A47F53" w:rsidP="00B73217">
            <w:pPr>
              <w:spacing w:before="120" w:after="240"/>
              <w:jc w:val="both"/>
            </w:pPr>
            <w:r w:rsidRPr="00211861">
              <w:rPr>
                <w:b/>
                <w:bCs/>
              </w:rPr>
              <w:t>Część nr 11</w:t>
            </w:r>
            <w:r w:rsidRPr="00211861">
              <w:t>: Pakiet 11-Opaski identyfikacyjne dla noworodków, dzieci i dorosłych</w:t>
            </w:r>
          </w:p>
          <w:p w14:paraId="33529816" w14:textId="77777777" w:rsidR="00A47F53" w:rsidRPr="00211861" w:rsidRDefault="00A47F53" w:rsidP="00B73217">
            <w:pPr>
              <w:spacing w:before="60" w:line="360" w:lineRule="auto"/>
              <w:jc w:val="both"/>
              <w:rPr>
                <w:b/>
                <w:lang w:val="pt-BR"/>
              </w:rPr>
            </w:pPr>
            <w:r w:rsidRPr="00211861">
              <w:rPr>
                <w:b/>
                <w:lang w:val="pt-BR"/>
              </w:rPr>
              <w:t>Enter P.H.U. Ewa Taranto</w:t>
            </w:r>
          </w:p>
          <w:p w14:paraId="02A15AFD" w14:textId="77777777" w:rsidR="00A47F53" w:rsidRPr="00211861" w:rsidRDefault="00A47F53" w:rsidP="00B73217">
            <w:pPr>
              <w:spacing w:line="360" w:lineRule="auto"/>
              <w:jc w:val="both"/>
              <w:rPr>
                <w:bCs/>
              </w:rPr>
            </w:pPr>
            <w:r w:rsidRPr="00211861">
              <w:rPr>
                <w:bCs/>
              </w:rPr>
              <w:t xml:space="preserve">ul. Biwakowa 26A </w:t>
            </w:r>
          </w:p>
          <w:p w14:paraId="032C4AF8" w14:textId="77777777" w:rsidR="00A47F53" w:rsidRPr="00211861" w:rsidRDefault="00A47F53" w:rsidP="00B73217">
            <w:pPr>
              <w:spacing w:after="120"/>
              <w:jc w:val="both"/>
              <w:rPr>
                <w:bCs/>
              </w:rPr>
            </w:pPr>
            <w:r w:rsidRPr="00211861">
              <w:rPr>
                <w:bCs/>
              </w:rPr>
              <w:t>93-469 Łódź</w:t>
            </w:r>
          </w:p>
          <w:p w14:paraId="49DDA80E" w14:textId="77777777" w:rsidR="00A47F53" w:rsidRPr="00211861" w:rsidRDefault="00A47F53" w:rsidP="00B73217">
            <w:pPr>
              <w:spacing w:before="120" w:line="360" w:lineRule="auto"/>
              <w:jc w:val="both"/>
              <w:rPr>
                <w:color w:val="000000"/>
              </w:rPr>
            </w:pPr>
            <w:r w:rsidRPr="00211861">
              <w:rPr>
                <w:color w:val="000000"/>
                <w:u w:val="single"/>
              </w:rPr>
              <w:t>Uzasadnienie wyboru</w:t>
            </w:r>
            <w:r w:rsidRPr="00211861">
              <w:rPr>
                <w:color w:val="000000"/>
              </w:rPr>
              <w:t>:</w:t>
            </w:r>
          </w:p>
          <w:p w14:paraId="5784EEDC" w14:textId="77777777" w:rsidR="00A47F53" w:rsidRPr="00211861" w:rsidRDefault="00A47F53" w:rsidP="00B7321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211861">
              <w:t>Najkorzystniejsza oferta, spełnia wymogi Zamawiającego.</w:t>
            </w:r>
          </w:p>
        </w:tc>
      </w:tr>
      <w:tr w:rsidR="00A47F53" w:rsidRPr="00211861" w14:paraId="14094A10" w14:textId="77777777" w:rsidTr="0086043E">
        <w:trPr>
          <w:gridBefore w:val="1"/>
          <w:wBefore w:w="67" w:type="dxa"/>
          <w:cantSplit/>
        </w:trPr>
        <w:tc>
          <w:tcPr>
            <w:tcW w:w="9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8F18F" w14:textId="77777777" w:rsidR="00A47F53" w:rsidRPr="00211861" w:rsidRDefault="00A47F53" w:rsidP="00B73217">
            <w:pPr>
              <w:spacing w:before="120" w:after="240"/>
              <w:jc w:val="both"/>
            </w:pPr>
            <w:r w:rsidRPr="00211861">
              <w:rPr>
                <w:b/>
                <w:bCs/>
              </w:rPr>
              <w:t>Część nr 12</w:t>
            </w:r>
            <w:r w:rsidRPr="00211861">
              <w:t>: Pakiet 12-Ostrza chirurgiczne</w:t>
            </w:r>
          </w:p>
          <w:p w14:paraId="4A27D995" w14:textId="77777777" w:rsidR="00A47F53" w:rsidRPr="00211861" w:rsidRDefault="00A47F53" w:rsidP="00B73217">
            <w:pPr>
              <w:spacing w:before="60" w:line="360" w:lineRule="auto"/>
              <w:jc w:val="both"/>
              <w:rPr>
                <w:b/>
              </w:rPr>
            </w:pPr>
            <w:r w:rsidRPr="00211861">
              <w:rPr>
                <w:b/>
              </w:rPr>
              <w:t>Bialmed Sp. z o.o.</w:t>
            </w:r>
          </w:p>
          <w:p w14:paraId="75D312C6" w14:textId="77777777" w:rsidR="00A47F53" w:rsidRPr="00211861" w:rsidRDefault="00A47F53" w:rsidP="00B73217">
            <w:pPr>
              <w:spacing w:line="360" w:lineRule="auto"/>
              <w:jc w:val="both"/>
              <w:rPr>
                <w:bCs/>
              </w:rPr>
            </w:pPr>
            <w:r w:rsidRPr="00211861">
              <w:rPr>
                <w:bCs/>
              </w:rPr>
              <w:t xml:space="preserve">ul. Kazimierzowska 46/48/35 </w:t>
            </w:r>
          </w:p>
          <w:p w14:paraId="3D843A7A" w14:textId="77777777" w:rsidR="00A47F53" w:rsidRPr="00211861" w:rsidRDefault="00A47F53" w:rsidP="00B73217">
            <w:pPr>
              <w:spacing w:after="120"/>
              <w:jc w:val="both"/>
              <w:rPr>
                <w:bCs/>
              </w:rPr>
            </w:pPr>
            <w:r w:rsidRPr="00211861">
              <w:rPr>
                <w:bCs/>
              </w:rPr>
              <w:t>02-546 Warszawa</w:t>
            </w:r>
          </w:p>
          <w:p w14:paraId="47EF0519" w14:textId="77777777" w:rsidR="00A47F53" w:rsidRPr="00211861" w:rsidRDefault="00A47F53" w:rsidP="00B73217">
            <w:pPr>
              <w:spacing w:before="120" w:line="360" w:lineRule="auto"/>
              <w:jc w:val="both"/>
              <w:rPr>
                <w:color w:val="000000"/>
              </w:rPr>
            </w:pPr>
            <w:r w:rsidRPr="00211861">
              <w:rPr>
                <w:color w:val="000000"/>
                <w:u w:val="single"/>
              </w:rPr>
              <w:t>Uzasadnienie wyboru</w:t>
            </w:r>
            <w:r w:rsidRPr="00211861">
              <w:rPr>
                <w:color w:val="000000"/>
              </w:rPr>
              <w:t>:</w:t>
            </w:r>
          </w:p>
          <w:p w14:paraId="37A36FEB" w14:textId="77777777" w:rsidR="00A47F53" w:rsidRPr="00211861" w:rsidRDefault="00A47F53" w:rsidP="00B7321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211861">
              <w:t>Najkorzystniejsza oferta, spełnia wymogi Zamawiającego.</w:t>
            </w:r>
          </w:p>
        </w:tc>
      </w:tr>
      <w:tr w:rsidR="00A47F53" w:rsidRPr="00211861" w14:paraId="01D19E0B" w14:textId="77777777" w:rsidTr="0086043E">
        <w:trPr>
          <w:gridBefore w:val="1"/>
          <w:wBefore w:w="67" w:type="dxa"/>
          <w:cantSplit/>
        </w:trPr>
        <w:tc>
          <w:tcPr>
            <w:tcW w:w="9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B0A6D" w14:textId="77777777" w:rsidR="00A47F53" w:rsidRPr="00211861" w:rsidRDefault="00A47F53" w:rsidP="00B73217">
            <w:pPr>
              <w:spacing w:before="120" w:after="240"/>
              <w:jc w:val="both"/>
            </w:pPr>
            <w:r w:rsidRPr="00211861">
              <w:rPr>
                <w:b/>
                <w:bCs/>
              </w:rPr>
              <w:t>Część nr 13</w:t>
            </w:r>
            <w:r w:rsidRPr="00211861">
              <w:t>: Pakiet 13-Pętla elektrochirurgiczna, szczypce biopsyjne</w:t>
            </w:r>
          </w:p>
          <w:p w14:paraId="7C7BBD6D" w14:textId="77777777" w:rsidR="00A47F53" w:rsidRPr="00211861" w:rsidRDefault="00A47F53" w:rsidP="00B73217">
            <w:pPr>
              <w:spacing w:before="60" w:line="360" w:lineRule="auto"/>
              <w:jc w:val="both"/>
              <w:rPr>
                <w:b/>
              </w:rPr>
            </w:pPr>
            <w:r w:rsidRPr="00211861">
              <w:rPr>
                <w:b/>
              </w:rPr>
              <w:t>VARIMED Sp. z o.o.</w:t>
            </w:r>
          </w:p>
          <w:p w14:paraId="321F09E4" w14:textId="0B54D8CC" w:rsidR="00A47F53" w:rsidRPr="00211861" w:rsidRDefault="00A47F53" w:rsidP="00B73217">
            <w:pPr>
              <w:spacing w:line="360" w:lineRule="auto"/>
              <w:jc w:val="both"/>
              <w:rPr>
                <w:bCs/>
              </w:rPr>
            </w:pPr>
            <w:r w:rsidRPr="00211861">
              <w:rPr>
                <w:bCs/>
              </w:rPr>
              <w:t>ul.</w:t>
            </w:r>
            <w:r w:rsidR="007019B0">
              <w:rPr>
                <w:bCs/>
              </w:rPr>
              <w:t xml:space="preserve"> </w:t>
            </w:r>
            <w:r w:rsidRPr="00211861">
              <w:rPr>
                <w:bCs/>
              </w:rPr>
              <w:t>Tadeusza Kościuszki 115 /4U</w:t>
            </w:r>
          </w:p>
          <w:p w14:paraId="6BCB3D14" w14:textId="77777777" w:rsidR="00A47F53" w:rsidRPr="00211861" w:rsidRDefault="00A47F53" w:rsidP="00B73217">
            <w:pPr>
              <w:spacing w:after="120"/>
              <w:jc w:val="both"/>
              <w:rPr>
                <w:bCs/>
              </w:rPr>
            </w:pPr>
            <w:r w:rsidRPr="00211861">
              <w:rPr>
                <w:bCs/>
              </w:rPr>
              <w:t>50-442 Wrocław</w:t>
            </w:r>
          </w:p>
          <w:p w14:paraId="7D3425A7" w14:textId="77777777" w:rsidR="00A47F53" w:rsidRPr="00211861" w:rsidRDefault="00A47F53" w:rsidP="00B73217">
            <w:pPr>
              <w:spacing w:before="120" w:line="360" w:lineRule="auto"/>
              <w:jc w:val="both"/>
              <w:rPr>
                <w:color w:val="000000"/>
              </w:rPr>
            </w:pPr>
            <w:r w:rsidRPr="00211861">
              <w:rPr>
                <w:color w:val="000000"/>
                <w:u w:val="single"/>
              </w:rPr>
              <w:t>Uzasadnienie wyboru</w:t>
            </w:r>
            <w:r w:rsidRPr="00211861">
              <w:rPr>
                <w:color w:val="000000"/>
              </w:rPr>
              <w:t>:</w:t>
            </w:r>
          </w:p>
          <w:p w14:paraId="549561B1" w14:textId="77777777" w:rsidR="00A47F53" w:rsidRPr="00211861" w:rsidRDefault="00A47F53" w:rsidP="00B7321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211861">
              <w:t>Najkorzystniejsza oferta, spełnia wymogi Zamawiającego.</w:t>
            </w:r>
          </w:p>
        </w:tc>
      </w:tr>
      <w:tr w:rsidR="00A47F53" w:rsidRPr="00211861" w14:paraId="6A8E9A52" w14:textId="77777777" w:rsidTr="0086043E">
        <w:trPr>
          <w:gridBefore w:val="1"/>
          <w:wBefore w:w="67" w:type="dxa"/>
          <w:cantSplit/>
        </w:trPr>
        <w:tc>
          <w:tcPr>
            <w:tcW w:w="9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8BE32" w14:textId="77777777" w:rsidR="00A47F53" w:rsidRPr="00211861" w:rsidRDefault="00A47F53" w:rsidP="00B73217">
            <w:pPr>
              <w:spacing w:before="120" w:after="240"/>
              <w:jc w:val="both"/>
            </w:pPr>
            <w:r w:rsidRPr="00211861">
              <w:rPr>
                <w:b/>
                <w:bCs/>
              </w:rPr>
              <w:t>Część nr 14</w:t>
            </w:r>
            <w:r w:rsidRPr="00211861">
              <w:t>: Pakiet 14-Pojemniki chirurgiczne z formaliną</w:t>
            </w:r>
          </w:p>
          <w:p w14:paraId="219578D5" w14:textId="77777777" w:rsidR="00A47F53" w:rsidRPr="00211861" w:rsidRDefault="00A47F53" w:rsidP="00B73217">
            <w:pPr>
              <w:spacing w:before="60" w:line="360" w:lineRule="auto"/>
              <w:jc w:val="both"/>
              <w:rPr>
                <w:b/>
              </w:rPr>
            </w:pPr>
            <w:r w:rsidRPr="00211861">
              <w:rPr>
                <w:b/>
              </w:rPr>
              <w:t>Elektro Med Grzegorz Pałkowski</w:t>
            </w:r>
          </w:p>
          <w:p w14:paraId="7E4946BC" w14:textId="77777777" w:rsidR="00A47F53" w:rsidRPr="00211861" w:rsidRDefault="00A47F53" w:rsidP="00B73217">
            <w:pPr>
              <w:spacing w:line="360" w:lineRule="auto"/>
              <w:jc w:val="both"/>
              <w:rPr>
                <w:bCs/>
              </w:rPr>
            </w:pPr>
            <w:r w:rsidRPr="00211861">
              <w:rPr>
                <w:bCs/>
              </w:rPr>
              <w:t xml:space="preserve">ul. Zabierzowska 11 </w:t>
            </w:r>
          </w:p>
          <w:p w14:paraId="5C2BA5D0" w14:textId="77777777" w:rsidR="00A47F53" w:rsidRPr="00211861" w:rsidRDefault="00A47F53" w:rsidP="00B73217">
            <w:pPr>
              <w:spacing w:after="120"/>
              <w:jc w:val="both"/>
              <w:rPr>
                <w:bCs/>
              </w:rPr>
            </w:pPr>
            <w:r w:rsidRPr="00211861">
              <w:rPr>
                <w:bCs/>
              </w:rPr>
              <w:t>32-005 Niepołomice</w:t>
            </w:r>
          </w:p>
          <w:p w14:paraId="362F909B" w14:textId="77777777" w:rsidR="00A47F53" w:rsidRPr="00211861" w:rsidRDefault="00A47F53" w:rsidP="00B73217">
            <w:pPr>
              <w:spacing w:before="120" w:line="360" w:lineRule="auto"/>
              <w:jc w:val="both"/>
              <w:rPr>
                <w:color w:val="000000"/>
              </w:rPr>
            </w:pPr>
            <w:r w:rsidRPr="00211861">
              <w:rPr>
                <w:color w:val="000000"/>
                <w:u w:val="single"/>
              </w:rPr>
              <w:t>Uzasadnienie wyboru</w:t>
            </w:r>
            <w:r w:rsidRPr="00211861">
              <w:rPr>
                <w:color w:val="000000"/>
              </w:rPr>
              <w:t>:</w:t>
            </w:r>
          </w:p>
          <w:p w14:paraId="59CB627F" w14:textId="77777777" w:rsidR="00A47F53" w:rsidRPr="00211861" w:rsidRDefault="00A47F53" w:rsidP="00B7321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211861">
              <w:t>Najkorzystniejsza oferta, spełnia wymogi Zamawiającego.</w:t>
            </w:r>
          </w:p>
        </w:tc>
      </w:tr>
      <w:tr w:rsidR="00A47F53" w:rsidRPr="00211861" w14:paraId="25EFBE96" w14:textId="77777777" w:rsidTr="0086043E">
        <w:trPr>
          <w:gridBefore w:val="1"/>
          <w:wBefore w:w="67" w:type="dxa"/>
          <w:cantSplit/>
        </w:trPr>
        <w:tc>
          <w:tcPr>
            <w:tcW w:w="9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3231D" w14:textId="77777777" w:rsidR="00A47F53" w:rsidRPr="00211861" w:rsidRDefault="00A47F53" w:rsidP="00B73217">
            <w:pPr>
              <w:spacing w:before="120" w:after="240"/>
              <w:jc w:val="both"/>
            </w:pPr>
            <w:r w:rsidRPr="00211861">
              <w:rPr>
                <w:b/>
                <w:bCs/>
              </w:rPr>
              <w:lastRenderedPageBreak/>
              <w:t>Część nr 15</w:t>
            </w:r>
            <w:r w:rsidRPr="00211861">
              <w:t>: Pakiet 15-Pojemniki na kał - posiew</w:t>
            </w:r>
          </w:p>
          <w:p w14:paraId="0826FBE3" w14:textId="77777777" w:rsidR="00A47F53" w:rsidRPr="00211861" w:rsidRDefault="00A47F53" w:rsidP="00B73217">
            <w:pPr>
              <w:spacing w:before="60" w:line="360" w:lineRule="auto"/>
              <w:jc w:val="both"/>
              <w:rPr>
                <w:b/>
              </w:rPr>
            </w:pPr>
            <w:r w:rsidRPr="00211861">
              <w:rPr>
                <w:b/>
              </w:rPr>
              <w:t>INTERGOS Sp. z o.o.</w:t>
            </w:r>
          </w:p>
          <w:p w14:paraId="5A99D9C0" w14:textId="510DCD52" w:rsidR="00A47F53" w:rsidRPr="00211861" w:rsidRDefault="00A47F53" w:rsidP="00B73217">
            <w:pPr>
              <w:spacing w:line="360" w:lineRule="auto"/>
              <w:jc w:val="both"/>
              <w:rPr>
                <w:bCs/>
              </w:rPr>
            </w:pPr>
            <w:r w:rsidRPr="00211861">
              <w:rPr>
                <w:bCs/>
              </w:rPr>
              <w:t>ul.</w:t>
            </w:r>
            <w:r w:rsidR="007019B0">
              <w:rPr>
                <w:bCs/>
              </w:rPr>
              <w:t xml:space="preserve"> </w:t>
            </w:r>
            <w:r w:rsidRPr="00211861">
              <w:rPr>
                <w:bCs/>
              </w:rPr>
              <w:t xml:space="preserve">Legionów 55 </w:t>
            </w:r>
          </w:p>
          <w:p w14:paraId="5B4393FC" w14:textId="77777777" w:rsidR="00A47F53" w:rsidRPr="00211861" w:rsidRDefault="00A47F53" w:rsidP="00B73217">
            <w:pPr>
              <w:spacing w:after="120"/>
              <w:jc w:val="both"/>
              <w:rPr>
                <w:bCs/>
              </w:rPr>
            </w:pPr>
            <w:r w:rsidRPr="00211861">
              <w:rPr>
                <w:bCs/>
              </w:rPr>
              <w:t>43-300 Bielsko-Biała</w:t>
            </w:r>
          </w:p>
          <w:p w14:paraId="37C6E29F" w14:textId="77777777" w:rsidR="00A47F53" w:rsidRPr="00211861" w:rsidRDefault="00A47F53" w:rsidP="00B73217">
            <w:pPr>
              <w:spacing w:before="120" w:line="360" w:lineRule="auto"/>
              <w:jc w:val="both"/>
              <w:rPr>
                <w:color w:val="000000"/>
              </w:rPr>
            </w:pPr>
            <w:r w:rsidRPr="00211861">
              <w:rPr>
                <w:color w:val="000000"/>
                <w:u w:val="single"/>
              </w:rPr>
              <w:t>Uzasadnienie wyboru</w:t>
            </w:r>
            <w:r w:rsidRPr="00211861">
              <w:rPr>
                <w:color w:val="000000"/>
              </w:rPr>
              <w:t>:</w:t>
            </w:r>
          </w:p>
          <w:p w14:paraId="63F0BF82" w14:textId="77777777" w:rsidR="00A47F53" w:rsidRPr="00211861" w:rsidRDefault="00A47F53" w:rsidP="00B7321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211861">
              <w:t>Najkorzystniejsza oferta, spełnia wymogi Zamawiającego.</w:t>
            </w:r>
          </w:p>
        </w:tc>
      </w:tr>
      <w:tr w:rsidR="00A47F53" w:rsidRPr="00211861" w14:paraId="567601D2" w14:textId="77777777" w:rsidTr="0086043E">
        <w:trPr>
          <w:gridBefore w:val="1"/>
          <w:wBefore w:w="67" w:type="dxa"/>
          <w:cantSplit/>
        </w:trPr>
        <w:tc>
          <w:tcPr>
            <w:tcW w:w="9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F4A98" w14:textId="77777777" w:rsidR="00A47F53" w:rsidRPr="00211861" w:rsidRDefault="00A47F53" w:rsidP="00B73217">
            <w:pPr>
              <w:spacing w:before="120" w:after="240"/>
              <w:jc w:val="both"/>
            </w:pPr>
            <w:r w:rsidRPr="00211861">
              <w:rPr>
                <w:b/>
                <w:bCs/>
              </w:rPr>
              <w:t>Część nr 16</w:t>
            </w:r>
            <w:r w:rsidRPr="00211861">
              <w:t>: Pakiet 16-Pojemniki na ostre odpady medyczne</w:t>
            </w:r>
          </w:p>
          <w:p w14:paraId="3D8D9BB6" w14:textId="77777777" w:rsidR="00A47F53" w:rsidRPr="00211861" w:rsidRDefault="00A47F53" w:rsidP="00B73217">
            <w:pPr>
              <w:spacing w:before="60" w:line="360" w:lineRule="auto"/>
              <w:jc w:val="both"/>
              <w:rPr>
                <w:b/>
              </w:rPr>
            </w:pPr>
            <w:r w:rsidRPr="00211861">
              <w:rPr>
                <w:b/>
              </w:rPr>
              <w:t>INTERGOS Sp. z o.o.</w:t>
            </w:r>
          </w:p>
          <w:p w14:paraId="7C9B5D92" w14:textId="198A9A02" w:rsidR="00A47F53" w:rsidRPr="00211861" w:rsidRDefault="00A47F53" w:rsidP="00B73217">
            <w:pPr>
              <w:spacing w:line="360" w:lineRule="auto"/>
              <w:jc w:val="both"/>
              <w:rPr>
                <w:bCs/>
              </w:rPr>
            </w:pPr>
            <w:r w:rsidRPr="00211861">
              <w:rPr>
                <w:bCs/>
              </w:rPr>
              <w:t>ul.</w:t>
            </w:r>
            <w:r w:rsidR="007019B0">
              <w:rPr>
                <w:bCs/>
              </w:rPr>
              <w:t xml:space="preserve"> </w:t>
            </w:r>
            <w:r w:rsidRPr="00211861">
              <w:rPr>
                <w:bCs/>
              </w:rPr>
              <w:t xml:space="preserve">Legionów 55 </w:t>
            </w:r>
          </w:p>
          <w:p w14:paraId="6F619CAD" w14:textId="77777777" w:rsidR="00A47F53" w:rsidRPr="00211861" w:rsidRDefault="00A47F53" w:rsidP="00B73217">
            <w:pPr>
              <w:spacing w:after="120"/>
              <w:jc w:val="both"/>
              <w:rPr>
                <w:bCs/>
              </w:rPr>
            </w:pPr>
            <w:r w:rsidRPr="00211861">
              <w:rPr>
                <w:bCs/>
              </w:rPr>
              <w:t>43-300 Bielsko-Biała</w:t>
            </w:r>
          </w:p>
          <w:p w14:paraId="26B1DF29" w14:textId="77777777" w:rsidR="00A47F53" w:rsidRPr="00211861" w:rsidRDefault="00A47F53" w:rsidP="00B73217">
            <w:pPr>
              <w:spacing w:before="120" w:line="360" w:lineRule="auto"/>
              <w:jc w:val="both"/>
              <w:rPr>
                <w:color w:val="000000"/>
              </w:rPr>
            </w:pPr>
            <w:r w:rsidRPr="00211861">
              <w:rPr>
                <w:color w:val="000000"/>
                <w:u w:val="single"/>
              </w:rPr>
              <w:t>Uzasadnienie wyboru</w:t>
            </w:r>
            <w:r w:rsidRPr="00211861">
              <w:rPr>
                <w:color w:val="000000"/>
              </w:rPr>
              <w:t>:</w:t>
            </w:r>
          </w:p>
          <w:p w14:paraId="10CAFDC4" w14:textId="77777777" w:rsidR="00A47F53" w:rsidRPr="00211861" w:rsidRDefault="00A47F53" w:rsidP="00B7321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211861">
              <w:t>Jedyna złożona  oferta, spełnia wymogi Zamawiającego.</w:t>
            </w:r>
          </w:p>
        </w:tc>
      </w:tr>
      <w:tr w:rsidR="00A47F53" w:rsidRPr="00211861" w14:paraId="39DB5826" w14:textId="77777777" w:rsidTr="0086043E">
        <w:trPr>
          <w:gridBefore w:val="1"/>
          <w:wBefore w:w="67" w:type="dxa"/>
          <w:cantSplit/>
        </w:trPr>
        <w:tc>
          <w:tcPr>
            <w:tcW w:w="9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0C948" w14:textId="77777777" w:rsidR="00A47F53" w:rsidRPr="00211861" w:rsidRDefault="00A47F53" w:rsidP="00B73217">
            <w:pPr>
              <w:spacing w:before="120" w:after="240"/>
              <w:jc w:val="both"/>
            </w:pPr>
            <w:r w:rsidRPr="00211861">
              <w:rPr>
                <w:b/>
                <w:bCs/>
              </w:rPr>
              <w:t>Część nr 17</w:t>
            </w:r>
            <w:r w:rsidRPr="00211861">
              <w:t>: Pakiet 17-Pojemniki plastikowe na mocz</w:t>
            </w:r>
          </w:p>
          <w:p w14:paraId="52A68986" w14:textId="77777777" w:rsidR="00A47F53" w:rsidRPr="00211861" w:rsidRDefault="00A47F53" w:rsidP="00B73217">
            <w:pPr>
              <w:spacing w:before="60" w:line="360" w:lineRule="auto"/>
              <w:jc w:val="both"/>
              <w:rPr>
                <w:b/>
              </w:rPr>
            </w:pPr>
            <w:r w:rsidRPr="00211861">
              <w:rPr>
                <w:b/>
              </w:rPr>
              <w:t>Bialmed Sp. z o.o.</w:t>
            </w:r>
          </w:p>
          <w:p w14:paraId="59F6C6A0" w14:textId="77777777" w:rsidR="00A47F53" w:rsidRPr="00211861" w:rsidRDefault="00A47F53" w:rsidP="00B73217">
            <w:pPr>
              <w:spacing w:line="360" w:lineRule="auto"/>
              <w:jc w:val="both"/>
              <w:rPr>
                <w:bCs/>
              </w:rPr>
            </w:pPr>
            <w:r w:rsidRPr="00211861">
              <w:rPr>
                <w:bCs/>
              </w:rPr>
              <w:t xml:space="preserve">ul. Kazimierzowska 46/48/35 </w:t>
            </w:r>
          </w:p>
          <w:p w14:paraId="6B2EC602" w14:textId="77777777" w:rsidR="00A47F53" w:rsidRPr="00211861" w:rsidRDefault="00A47F53" w:rsidP="00B73217">
            <w:pPr>
              <w:spacing w:after="120"/>
              <w:jc w:val="both"/>
              <w:rPr>
                <w:bCs/>
              </w:rPr>
            </w:pPr>
            <w:r w:rsidRPr="00211861">
              <w:rPr>
                <w:bCs/>
              </w:rPr>
              <w:t>02-546 Warszawa</w:t>
            </w:r>
          </w:p>
          <w:p w14:paraId="4FE188E7" w14:textId="77777777" w:rsidR="00A47F53" w:rsidRPr="00211861" w:rsidRDefault="00A47F53" w:rsidP="00B73217">
            <w:pPr>
              <w:spacing w:before="120" w:line="360" w:lineRule="auto"/>
              <w:jc w:val="both"/>
              <w:rPr>
                <w:color w:val="000000"/>
              </w:rPr>
            </w:pPr>
            <w:r w:rsidRPr="00211861">
              <w:rPr>
                <w:color w:val="000000"/>
                <w:u w:val="single"/>
              </w:rPr>
              <w:t>Uzasadnienie wyboru</w:t>
            </w:r>
            <w:r w:rsidRPr="00211861">
              <w:rPr>
                <w:color w:val="000000"/>
              </w:rPr>
              <w:t>:</w:t>
            </w:r>
          </w:p>
          <w:p w14:paraId="1A4DE874" w14:textId="77777777" w:rsidR="00A47F53" w:rsidRPr="00211861" w:rsidRDefault="00A47F53" w:rsidP="00B7321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211861">
              <w:t>Najkorzystniejsza oferta, spełnia wymogi Zamawiającego.</w:t>
            </w:r>
          </w:p>
        </w:tc>
      </w:tr>
      <w:tr w:rsidR="00A47F53" w:rsidRPr="00211861" w14:paraId="2A070DF5" w14:textId="77777777" w:rsidTr="0086043E">
        <w:trPr>
          <w:gridBefore w:val="1"/>
          <w:wBefore w:w="67" w:type="dxa"/>
          <w:cantSplit/>
        </w:trPr>
        <w:tc>
          <w:tcPr>
            <w:tcW w:w="9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17183" w14:textId="77777777" w:rsidR="00A47F53" w:rsidRPr="00211861" w:rsidRDefault="00A47F53" w:rsidP="00B73217">
            <w:pPr>
              <w:spacing w:before="120" w:after="240"/>
              <w:jc w:val="both"/>
            </w:pPr>
            <w:r w:rsidRPr="00211861">
              <w:rPr>
                <w:b/>
                <w:bCs/>
              </w:rPr>
              <w:t>Część nr 18</w:t>
            </w:r>
            <w:r w:rsidRPr="00211861">
              <w:t>: Pakiet 18-Prowadnica do trudnych intubacji typu Bougie</w:t>
            </w:r>
          </w:p>
          <w:p w14:paraId="33FC81E9" w14:textId="77777777" w:rsidR="00A47F53" w:rsidRPr="00211861" w:rsidRDefault="00A47F53" w:rsidP="00B73217">
            <w:pPr>
              <w:spacing w:before="60" w:line="360" w:lineRule="auto"/>
              <w:jc w:val="both"/>
              <w:rPr>
                <w:b/>
              </w:rPr>
            </w:pPr>
            <w:r w:rsidRPr="00211861">
              <w:rPr>
                <w:b/>
              </w:rPr>
              <w:t>Zarys International Spółka z ograniczoną odpowiedzialnością</w:t>
            </w:r>
          </w:p>
          <w:p w14:paraId="7910A0E2" w14:textId="77777777" w:rsidR="00A47F53" w:rsidRPr="00211861" w:rsidRDefault="00A47F53" w:rsidP="00B73217">
            <w:pPr>
              <w:spacing w:line="360" w:lineRule="auto"/>
              <w:jc w:val="both"/>
              <w:rPr>
                <w:bCs/>
              </w:rPr>
            </w:pPr>
            <w:r w:rsidRPr="00211861">
              <w:rPr>
                <w:bCs/>
              </w:rPr>
              <w:t xml:space="preserve">ul. Ziemska 44 </w:t>
            </w:r>
          </w:p>
          <w:p w14:paraId="0DF8E4C2" w14:textId="77777777" w:rsidR="00A47F53" w:rsidRPr="00211861" w:rsidRDefault="00A47F53" w:rsidP="00B73217">
            <w:pPr>
              <w:spacing w:after="120"/>
              <w:jc w:val="both"/>
              <w:rPr>
                <w:bCs/>
              </w:rPr>
            </w:pPr>
            <w:r w:rsidRPr="00211861">
              <w:rPr>
                <w:bCs/>
              </w:rPr>
              <w:t>41-803 Zabrze</w:t>
            </w:r>
          </w:p>
          <w:p w14:paraId="00808125" w14:textId="77777777" w:rsidR="00A47F53" w:rsidRPr="00211861" w:rsidRDefault="00A47F53" w:rsidP="00B73217">
            <w:pPr>
              <w:spacing w:before="120" w:line="360" w:lineRule="auto"/>
              <w:jc w:val="both"/>
              <w:rPr>
                <w:color w:val="000000"/>
              </w:rPr>
            </w:pPr>
            <w:r w:rsidRPr="00211861">
              <w:rPr>
                <w:color w:val="000000"/>
                <w:u w:val="single"/>
              </w:rPr>
              <w:t>Uzasadnienie wyboru</w:t>
            </w:r>
            <w:r w:rsidRPr="00211861">
              <w:rPr>
                <w:color w:val="000000"/>
              </w:rPr>
              <w:t>:</w:t>
            </w:r>
          </w:p>
          <w:p w14:paraId="5CE721C3" w14:textId="77777777" w:rsidR="00A47F53" w:rsidRPr="00211861" w:rsidRDefault="00A47F53" w:rsidP="00B7321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211861">
              <w:t>Najkorzystniejsza oferta, spełnia wymogi Zamawiającego.</w:t>
            </w:r>
          </w:p>
        </w:tc>
      </w:tr>
      <w:tr w:rsidR="00A47F53" w:rsidRPr="00211861" w14:paraId="4BA067A5" w14:textId="77777777" w:rsidTr="0086043E">
        <w:trPr>
          <w:gridBefore w:val="1"/>
          <w:wBefore w:w="67" w:type="dxa"/>
          <w:cantSplit/>
        </w:trPr>
        <w:tc>
          <w:tcPr>
            <w:tcW w:w="9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F4652" w14:textId="77777777" w:rsidR="00A47F53" w:rsidRPr="00211861" w:rsidRDefault="00A47F53" w:rsidP="00B73217">
            <w:pPr>
              <w:spacing w:before="120" w:after="240"/>
              <w:jc w:val="both"/>
            </w:pPr>
            <w:r w:rsidRPr="00211861">
              <w:rPr>
                <w:b/>
                <w:bCs/>
              </w:rPr>
              <w:t>Część nr 20</w:t>
            </w:r>
            <w:r w:rsidRPr="00211861">
              <w:t>: Pakiet 20-Sonda Sengstakena</w:t>
            </w:r>
          </w:p>
          <w:p w14:paraId="3E299B38" w14:textId="77777777" w:rsidR="00A47F53" w:rsidRPr="00211861" w:rsidRDefault="00A47F53" w:rsidP="00B73217">
            <w:pPr>
              <w:spacing w:before="60" w:line="360" w:lineRule="auto"/>
              <w:jc w:val="both"/>
              <w:rPr>
                <w:b/>
              </w:rPr>
            </w:pPr>
            <w:r w:rsidRPr="00211861">
              <w:rPr>
                <w:b/>
              </w:rPr>
              <w:t>Zarys International Spółka z ograniczoną odpowiedzialnością</w:t>
            </w:r>
          </w:p>
          <w:p w14:paraId="5D348EAE" w14:textId="77777777" w:rsidR="00A47F53" w:rsidRPr="00211861" w:rsidRDefault="00A47F53" w:rsidP="00B73217">
            <w:pPr>
              <w:spacing w:line="360" w:lineRule="auto"/>
              <w:jc w:val="both"/>
              <w:rPr>
                <w:bCs/>
              </w:rPr>
            </w:pPr>
            <w:r w:rsidRPr="00211861">
              <w:rPr>
                <w:bCs/>
              </w:rPr>
              <w:t xml:space="preserve">ul. Ziemska 44 </w:t>
            </w:r>
          </w:p>
          <w:p w14:paraId="44529329" w14:textId="77777777" w:rsidR="00A47F53" w:rsidRPr="00211861" w:rsidRDefault="00A47F53" w:rsidP="00B73217">
            <w:pPr>
              <w:spacing w:after="120"/>
              <w:jc w:val="both"/>
              <w:rPr>
                <w:bCs/>
              </w:rPr>
            </w:pPr>
            <w:r w:rsidRPr="00211861">
              <w:rPr>
                <w:bCs/>
              </w:rPr>
              <w:t>41-803 Zabrze</w:t>
            </w:r>
          </w:p>
          <w:p w14:paraId="0A33F994" w14:textId="77777777" w:rsidR="00A47F53" w:rsidRPr="00211861" w:rsidRDefault="00A47F53" w:rsidP="00B73217">
            <w:pPr>
              <w:spacing w:before="120" w:line="360" w:lineRule="auto"/>
              <w:jc w:val="both"/>
              <w:rPr>
                <w:color w:val="000000"/>
              </w:rPr>
            </w:pPr>
            <w:r w:rsidRPr="00211861">
              <w:rPr>
                <w:color w:val="000000"/>
                <w:u w:val="single"/>
              </w:rPr>
              <w:t>Uzasadnienie wyboru</w:t>
            </w:r>
            <w:r w:rsidRPr="00211861">
              <w:rPr>
                <w:color w:val="000000"/>
              </w:rPr>
              <w:t>:</w:t>
            </w:r>
          </w:p>
          <w:p w14:paraId="06FA4E74" w14:textId="77777777" w:rsidR="00A47F53" w:rsidRPr="00211861" w:rsidRDefault="00A47F53" w:rsidP="00B7321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211861">
              <w:t>Jedyna złożona  oferta, spełnia wymogi Zamawiającego.</w:t>
            </w:r>
          </w:p>
        </w:tc>
      </w:tr>
      <w:tr w:rsidR="00A47F53" w:rsidRPr="00211861" w14:paraId="596E2F81" w14:textId="77777777" w:rsidTr="0086043E">
        <w:trPr>
          <w:gridBefore w:val="1"/>
          <w:wBefore w:w="67" w:type="dxa"/>
          <w:cantSplit/>
        </w:trPr>
        <w:tc>
          <w:tcPr>
            <w:tcW w:w="9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504EC" w14:textId="77777777" w:rsidR="00A47F53" w:rsidRPr="00211861" w:rsidRDefault="00A47F53" w:rsidP="00B73217">
            <w:pPr>
              <w:spacing w:before="120" w:after="240"/>
              <w:jc w:val="both"/>
            </w:pPr>
            <w:r w:rsidRPr="00211861">
              <w:rPr>
                <w:b/>
                <w:bCs/>
              </w:rPr>
              <w:lastRenderedPageBreak/>
              <w:t>Część nr 22</w:t>
            </w:r>
            <w:r w:rsidRPr="00211861">
              <w:t>: Pakiet 22-Stapler okrężny</w:t>
            </w:r>
          </w:p>
          <w:p w14:paraId="328AC5B9" w14:textId="77777777" w:rsidR="00A47F53" w:rsidRPr="00211861" w:rsidRDefault="00A47F53" w:rsidP="00B73217">
            <w:pPr>
              <w:spacing w:before="60" w:line="360" w:lineRule="auto"/>
              <w:jc w:val="both"/>
              <w:rPr>
                <w:b/>
              </w:rPr>
            </w:pPr>
            <w:r w:rsidRPr="00211861">
              <w:rPr>
                <w:b/>
              </w:rPr>
              <w:t>Medtronic Poland sp. z o.o.</w:t>
            </w:r>
          </w:p>
          <w:p w14:paraId="10D02AF1" w14:textId="77777777" w:rsidR="00A47F53" w:rsidRPr="00211861" w:rsidRDefault="00A47F53" w:rsidP="00B73217">
            <w:pPr>
              <w:spacing w:line="360" w:lineRule="auto"/>
              <w:jc w:val="both"/>
              <w:rPr>
                <w:bCs/>
              </w:rPr>
            </w:pPr>
            <w:r w:rsidRPr="00211861">
              <w:rPr>
                <w:bCs/>
              </w:rPr>
              <w:t xml:space="preserve">ul. Polna 11 </w:t>
            </w:r>
          </w:p>
          <w:p w14:paraId="1D0C2623" w14:textId="77777777" w:rsidR="00A47F53" w:rsidRPr="00211861" w:rsidRDefault="00A47F53" w:rsidP="00B73217">
            <w:pPr>
              <w:spacing w:after="120"/>
              <w:jc w:val="both"/>
              <w:rPr>
                <w:bCs/>
              </w:rPr>
            </w:pPr>
            <w:r w:rsidRPr="00211861">
              <w:rPr>
                <w:bCs/>
              </w:rPr>
              <w:t>00-633 Warszawa</w:t>
            </w:r>
          </w:p>
          <w:p w14:paraId="3BB8227D" w14:textId="77777777" w:rsidR="00A47F53" w:rsidRPr="00211861" w:rsidRDefault="00A47F53" w:rsidP="00B73217">
            <w:pPr>
              <w:spacing w:before="120" w:line="360" w:lineRule="auto"/>
              <w:jc w:val="both"/>
              <w:rPr>
                <w:color w:val="000000"/>
              </w:rPr>
            </w:pPr>
            <w:r w:rsidRPr="00211861">
              <w:rPr>
                <w:color w:val="000000"/>
                <w:u w:val="single"/>
              </w:rPr>
              <w:t>Uzasadnienie wyboru</w:t>
            </w:r>
            <w:r w:rsidRPr="00211861">
              <w:rPr>
                <w:color w:val="000000"/>
              </w:rPr>
              <w:t>:</w:t>
            </w:r>
          </w:p>
          <w:p w14:paraId="220FF672" w14:textId="77777777" w:rsidR="00A47F53" w:rsidRPr="00211861" w:rsidRDefault="00A47F53" w:rsidP="00B7321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211861">
              <w:t>Jedyna złożona oferta, spełnia wymogi Zamawiającego.</w:t>
            </w:r>
          </w:p>
        </w:tc>
      </w:tr>
      <w:tr w:rsidR="00A47F53" w:rsidRPr="00211861" w14:paraId="3020D491" w14:textId="77777777" w:rsidTr="0086043E">
        <w:trPr>
          <w:gridBefore w:val="1"/>
          <w:wBefore w:w="67" w:type="dxa"/>
          <w:cantSplit/>
        </w:trPr>
        <w:tc>
          <w:tcPr>
            <w:tcW w:w="9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15BA0" w14:textId="77777777" w:rsidR="00A47F53" w:rsidRPr="00211861" w:rsidRDefault="00A47F53" w:rsidP="00B73217">
            <w:pPr>
              <w:spacing w:before="120" w:after="240"/>
              <w:jc w:val="both"/>
            </w:pPr>
            <w:r w:rsidRPr="00211861">
              <w:rPr>
                <w:b/>
                <w:bCs/>
              </w:rPr>
              <w:t>Część nr 26</w:t>
            </w:r>
            <w:r w:rsidRPr="00211861">
              <w:t>: Pakiet 26-Wielorazowe czujniki saturacji dla dorosłych</w:t>
            </w:r>
          </w:p>
          <w:p w14:paraId="61C4FB50" w14:textId="77777777" w:rsidR="00A47F53" w:rsidRPr="00211861" w:rsidRDefault="00A47F53" w:rsidP="00B73217">
            <w:pPr>
              <w:spacing w:before="60" w:line="360" w:lineRule="auto"/>
              <w:jc w:val="both"/>
              <w:rPr>
                <w:b/>
              </w:rPr>
            </w:pPr>
            <w:r w:rsidRPr="00211861">
              <w:rPr>
                <w:b/>
              </w:rPr>
              <w:t>HEMAB Polska Spółka z ograniczoną odpowiedzialnością</w:t>
            </w:r>
          </w:p>
          <w:p w14:paraId="5CEA255F" w14:textId="77777777" w:rsidR="00A47F53" w:rsidRPr="00211861" w:rsidRDefault="00A47F53" w:rsidP="00B73217">
            <w:pPr>
              <w:spacing w:line="360" w:lineRule="auto"/>
              <w:jc w:val="both"/>
              <w:rPr>
                <w:bCs/>
              </w:rPr>
            </w:pPr>
            <w:r w:rsidRPr="00211861">
              <w:rPr>
                <w:bCs/>
              </w:rPr>
              <w:t>ul. Jagiellońska 78 /4.29</w:t>
            </w:r>
          </w:p>
          <w:p w14:paraId="1DA88A46" w14:textId="77777777" w:rsidR="00A47F53" w:rsidRPr="00211861" w:rsidRDefault="00A47F53" w:rsidP="00B73217">
            <w:pPr>
              <w:spacing w:after="120"/>
              <w:jc w:val="both"/>
              <w:rPr>
                <w:bCs/>
              </w:rPr>
            </w:pPr>
            <w:r w:rsidRPr="00211861">
              <w:rPr>
                <w:bCs/>
              </w:rPr>
              <w:t>03-301 Warszawa</w:t>
            </w:r>
          </w:p>
          <w:p w14:paraId="15F46647" w14:textId="77777777" w:rsidR="00A47F53" w:rsidRPr="00211861" w:rsidRDefault="00A47F53" w:rsidP="00B73217">
            <w:pPr>
              <w:spacing w:before="120" w:line="360" w:lineRule="auto"/>
              <w:jc w:val="both"/>
              <w:rPr>
                <w:color w:val="000000"/>
              </w:rPr>
            </w:pPr>
            <w:r w:rsidRPr="00211861">
              <w:rPr>
                <w:color w:val="000000"/>
                <w:u w:val="single"/>
              </w:rPr>
              <w:t>Uzasadnienie wyboru</w:t>
            </w:r>
            <w:r w:rsidRPr="00211861">
              <w:rPr>
                <w:color w:val="000000"/>
              </w:rPr>
              <w:t>:</w:t>
            </w:r>
          </w:p>
          <w:p w14:paraId="5C046844" w14:textId="77777777" w:rsidR="00A47F53" w:rsidRPr="00211861" w:rsidRDefault="00A47F53" w:rsidP="00B7321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211861">
              <w:t>Najkorzystniejsza oferta, spełnia wymogi Zamawiającego.</w:t>
            </w:r>
          </w:p>
        </w:tc>
      </w:tr>
      <w:tr w:rsidR="00A47F53" w:rsidRPr="00211861" w14:paraId="7BEC97B5" w14:textId="77777777" w:rsidTr="0086043E">
        <w:trPr>
          <w:gridBefore w:val="1"/>
          <w:wBefore w:w="67" w:type="dxa"/>
          <w:cantSplit/>
        </w:trPr>
        <w:tc>
          <w:tcPr>
            <w:tcW w:w="9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B8B96" w14:textId="77777777" w:rsidR="00A47F53" w:rsidRPr="00211861" w:rsidRDefault="00A47F53" w:rsidP="00B73217">
            <w:pPr>
              <w:spacing w:before="120" w:after="240"/>
              <w:jc w:val="both"/>
            </w:pPr>
            <w:r w:rsidRPr="00211861">
              <w:rPr>
                <w:b/>
                <w:bCs/>
              </w:rPr>
              <w:t>Część nr 28</w:t>
            </w:r>
            <w:r w:rsidRPr="00211861">
              <w:t>: Pakiet 28-Wzierniki ginekologiczne</w:t>
            </w:r>
          </w:p>
          <w:p w14:paraId="4A86D188" w14:textId="77777777" w:rsidR="00A47F53" w:rsidRPr="00211861" w:rsidRDefault="00A47F53" w:rsidP="00B73217">
            <w:pPr>
              <w:spacing w:before="60" w:line="360" w:lineRule="auto"/>
              <w:jc w:val="both"/>
              <w:rPr>
                <w:b/>
              </w:rPr>
            </w:pPr>
            <w:r w:rsidRPr="00211861">
              <w:rPr>
                <w:b/>
              </w:rPr>
              <w:t>Zarys International Spółka z ograniczoną odpowiedzialnością</w:t>
            </w:r>
          </w:p>
          <w:p w14:paraId="312138A8" w14:textId="77777777" w:rsidR="00A47F53" w:rsidRPr="00211861" w:rsidRDefault="00A47F53" w:rsidP="00B73217">
            <w:pPr>
              <w:spacing w:line="360" w:lineRule="auto"/>
              <w:jc w:val="both"/>
              <w:rPr>
                <w:bCs/>
              </w:rPr>
            </w:pPr>
            <w:r w:rsidRPr="00211861">
              <w:rPr>
                <w:bCs/>
              </w:rPr>
              <w:t xml:space="preserve">ul. Ziemska 44 </w:t>
            </w:r>
          </w:p>
          <w:p w14:paraId="62874E3C" w14:textId="77777777" w:rsidR="00A47F53" w:rsidRPr="00211861" w:rsidRDefault="00A47F53" w:rsidP="00B73217">
            <w:pPr>
              <w:spacing w:after="120"/>
              <w:jc w:val="both"/>
              <w:rPr>
                <w:bCs/>
              </w:rPr>
            </w:pPr>
            <w:r w:rsidRPr="00211861">
              <w:rPr>
                <w:bCs/>
              </w:rPr>
              <w:t>41-803 Zabrze</w:t>
            </w:r>
          </w:p>
          <w:p w14:paraId="2579D93D" w14:textId="77777777" w:rsidR="00A47F53" w:rsidRPr="00211861" w:rsidRDefault="00A47F53" w:rsidP="00B73217">
            <w:pPr>
              <w:spacing w:before="120" w:line="360" w:lineRule="auto"/>
              <w:jc w:val="both"/>
              <w:rPr>
                <w:color w:val="000000"/>
              </w:rPr>
            </w:pPr>
            <w:r w:rsidRPr="00211861">
              <w:rPr>
                <w:color w:val="000000"/>
                <w:u w:val="single"/>
              </w:rPr>
              <w:t>Uzasadnienie wyboru</w:t>
            </w:r>
            <w:r w:rsidRPr="00211861">
              <w:rPr>
                <w:color w:val="000000"/>
              </w:rPr>
              <w:t>:</w:t>
            </w:r>
          </w:p>
          <w:p w14:paraId="4E8FC104" w14:textId="77777777" w:rsidR="00A47F53" w:rsidRPr="00211861" w:rsidRDefault="00A47F53" w:rsidP="00B7321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211861">
              <w:t>Najkorzystniejsza oferta, spełnia wymogi Zamawiającego.</w:t>
            </w:r>
          </w:p>
        </w:tc>
      </w:tr>
      <w:tr w:rsidR="00A47F53" w:rsidRPr="00211861" w14:paraId="1DA8499B" w14:textId="77777777" w:rsidTr="0086043E">
        <w:trPr>
          <w:gridBefore w:val="1"/>
          <w:wBefore w:w="67" w:type="dxa"/>
          <w:cantSplit/>
        </w:trPr>
        <w:tc>
          <w:tcPr>
            <w:tcW w:w="9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4F21D" w14:textId="77777777" w:rsidR="00A47F53" w:rsidRPr="00211861" w:rsidRDefault="00A47F53" w:rsidP="00B73217">
            <w:pPr>
              <w:spacing w:before="120" w:after="240"/>
              <w:jc w:val="both"/>
            </w:pPr>
            <w:r w:rsidRPr="00211861">
              <w:rPr>
                <w:b/>
                <w:bCs/>
              </w:rPr>
              <w:t>Część nr 30</w:t>
            </w:r>
            <w:r w:rsidRPr="00211861">
              <w:t>: Pakiet 30-Zestaw do drenażu</w:t>
            </w:r>
          </w:p>
          <w:p w14:paraId="0D492A04" w14:textId="77777777" w:rsidR="00A47F53" w:rsidRPr="00211861" w:rsidRDefault="00A47F53" w:rsidP="00B73217">
            <w:pPr>
              <w:spacing w:before="60" w:line="360" w:lineRule="auto"/>
              <w:jc w:val="both"/>
              <w:rPr>
                <w:b/>
              </w:rPr>
            </w:pPr>
            <w:r w:rsidRPr="00211861">
              <w:rPr>
                <w:b/>
              </w:rPr>
              <w:t>Balton Sp. z o.o.</w:t>
            </w:r>
          </w:p>
          <w:p w14:paraId="4ADD8902" w14:textId="26CAEA1D" w:rsidR="00A47F53" w:rsidRPr="00211861" w:rsidRDefault="00A47F53" w:rsidP="00B73217">
            <w:pPr>
              <w:spacing w:line="360" w:lineRule="auto"/>
              <w:jc w:val="both"/>
              <w:rPr>
                <w:bCs/>
              </w:rPr>
            </w:pPr>
            <w:r w:rsidRPr="00211861">
              <w:rPr>
                <w:bCs/>
              </w:rPr>
              <w:t>ul.</w:t>
            </w:r>
            <w:r w:rsidR="007019B0">
              <w:rPr>
                <w:bCs/>
              </w:rPr>
              <w:t xml:space="preserve"> </w:t>
            </w:r>
            <w:r w:rsidRPr="00211861">
              <w:rPr>
                <w:bCs/>
              </w:rPr>
              <w:t>Nowy Świat 7 /14</w:t>
            </w:r>
          </w:p>
          <w:p w14:paraId="2FDDFC5A" w14:textId="77777777" w:rsidR="00A47F53" w:rsidRPr="00211861" w:rsidRDefault="00A47F53" w:rsidP="00B73217">
            <w:pPr>
              <w:spacing w:after="120"/>
              <w:jc w:val="both"/>
              <w:rPr>
                <w:bCs/>
              </w:rPr>
            </w:pPr>
            <w:r w:rsidRPr="00211861">
              <w:rPr>
                <w:bCs/>
              </w:rPr>
              <w:t>00-496 Warszawa</w:t>
            </w:r>
          </w:p>
          <w:p w14:paraId="55C8363B" w14:textId="77777777" w:rsidR="00A47F53" w:rsidRPr="00211861" w:rsidRDefault="00A47F53" w:rsidP="00B73217">
            <w:pPr>
              <w:spacing w:before="120" w:line="360" w:lineRule="auto"/>
              <w:jc w:val="both"/>
              <w:rPr>
                <w:color w:val="000000"/>
              </w:rPr>
            </w:pPr>
            <w:r w:rsidRPr="00211861">
              <w:rPr>
                <w:color w:val="000000"/>
                <w:u w:val="single"/>
              </w:rPr>
              <w:t>Uzasadnienie wyboru</w:t>
            </w:r>
            <w:r w:rsidRPr="00211861">
              <w:rPr>
                <w:color w:val="000000"/>
              </w:rPr>
              <w:t>:</w:t>
            </w:r>
          </w:p>
          <w:p w14:paraId="7CD54AEC" w14:textId="77777777" w:rsidR="00A47F53" w:rsidRPr="00211861" w:rsidRDefault="00A47F53" w:rsidP="00B7321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211861">
              <w:t>Jedyna złożona oferta, spełnia wymogi Zamawiającego.</w:t>
            </w:r>
          </w:p>
        </w:tc>
      </w:tr>
      <w:tr w:rsidR="00A47F53" w:rsidRPr="00211861" w14:paraId="1C0D4649" w14:textId="77777777" w:rsidTr="0086043E">
        <w:trPr>
          <w:gridBefore w:val="1"/>
          <w:wBefore w:w="67" w:type="dxa"/>
          <w:cantSplit/>
        </w:trPr>
        <w:tc>
          <w:tcPr>
            <w:tcW w:w="9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C7B2D" w14:textId="77777777" w:rsidR="00A47F53" w:rsidRPr="00211861" w:rsidRDefault="00A47F53" w:rsidP="00B73217">
            <w:pPr>
              <w:spacing w:before="120" w:after="240"/>
              <w:jc w:val="both"/>
            </w:pPr>
            <w:r w:rsidRPr="00211861">
              <w:rPr>
                <w:b/>
                <w:bCs/>
              </w:rPr>
              <w:t>Część nr 31</w:t>
            </w:r>
            <w:r w:rsidRPr="00211861">
              <w:t>: Pakiet 31-Zestaw do zamkniętego systemu zbiórki stolca</w:t>
            </w:r>
          </w:p>
          <w:p w14:paraId="4BAE4C35" w14:textId="77777777" w:rsidR="00A47F53" w:rsidRPr="00211861" w:rsidRDefault="00A47F53" w:rsidP="00B73217">
            <w:pPr>
              <w:spacing w:before="60" w:line="360" w:lineRule="auto"/>
              <w:jc w:val="both"/>
              <w:rPr>
                <w:b/>
              </w:rPr>
            </w:pPr>
            <w:r w:rsidRPr="00211861">
              <w:rPr>
                <w:b/>
              </w:rPr>
              <w:t>SINMED Sp. z o. o.</w:t>
            </w:r>
          </w:p>
          <w:p w14:paraId="78AE6571" w14:textId="51841BCC" w:rsidR="00A47F53" w:rsidRPr="00211861" w:rsidRDefault="00A47F53" w:rsidP="00B73217">
            <w:pPr>
              <w:spacing w:line="360" w:lineRule="auto"/>
              <w:jc w:val="both"/>
              <w:rPr>
                <w:bCs/>
              </w:rPr>
            </w:pPr>
            <w:r w:rsidRPr="00211861">
              <w:rPr>
                <w:bCs/>
              </w:rPr>
              <w:t>ul.</w:t>
            </w:r>
            <w:r w:rsidR="007019B0">
              <w:rPr>
                <w:bCs/>
              </w:rPr>
              <w:t xml:space="preserve"> </w:t>
            </w:r>
            <w:r w:rsidRPr="00211861">
              <w:rPr>
                <w:bCs/>
              </w:rPr>
              <w:t xml:space="preserve">Graniczna 32B </w:t>
            </w:r>
          </w:p>
          <w:p w14:paraId="5576983C" w14:textId="77777777" w:rsidR="00A47F53" w:rsidRPr="00211861" w:rsidRDefault="00A47F53" w:rsidP="00B73217">
            <w:pPr>
              <w:spacing w:after="120"/>
              <w:jc w:val="both"/>
              <w:rPr>
                <w:bCs/>
              </w:rPr>
            </w:pPr>
            <w:r w:rsidRPr="00211861">
              <w:rPr>
                <w:bCs/>
              </w:rPr>
              <w:t>44-178 Przyszowice</w:t>
            </w:r>
          </w:p>
          <w:p w14:paraId="42591A9C" w14:textId="77777777" w:rsidR="00A47F53" w:rsidRPr="00211861" w:rsidRDefault="00A47F53" w:rsidP="00B73217">
            <w:pPr>
              <w:spacing w:before="120" w:line="360" w:lineRule="auto"/>
              <w:jc w:val="both"/>
              <w:rPr>
                <w:color w:val="000000"/>
              </w:rPr>
            </w:pPr>
            <w:r w:rsidRPr="00211861">
              <w:rPr>
                <w:color w:val="000000"/>
                <w:u w:val="single"/>
              </w:rPr>
              <w:t>Uzasadnienie wyboru</w:t>
            </w:r>
            <w:r w:rsidRPr="00211861">
              <w:rPr>
                <w:color w:val="000000"/>
              </w:rPr>
              <w:t>:</w:t>
            </w:r>
          </w:p>
          <w:p w14:paraId="6F5E9F2C" w14:textId="77777777" w:rsidR="00A47F53" w:rsidRPr="00211861" w:rsidRDefault="00A47F53" w:rsidP="00B7321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211861">
              <w:t>Najkorzystniejsza oferta, spełnia wymogi Zamawiającego.</w:t>
            </w:r>
          </w:p>
        </w:tc>
      </w:tr>
      <w:tr w:rsidR="00A47F53" w:rsidRPr="00211861" w14:paraId="42575A44" w14:textId="77777777" w:rsidTr="0086043E">
        <w:trPr>
          <w:gridBefore w:val="1"/>
          <w:wBefore w:w="67" w:type="dxa"/>
          <w:cantSplit/>
        </w:trPr>
        <w:tc>
          <w:tcPr>
            <w:tcW w:w="9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E1631" w14:textId="77777777" w:rsidR="00A47F53" w:rsidRPr="00211861" w:rsidRDefault="00A47F53" w:rsidP="00B73217">
            <w:pPr>
              <w:spacing w:before="120" w:after="240"/>
              <w:jc w:val="both"/>
            </w:pPr>
            <w:r w:rsidRPr="00211861">
              <w:rPr>
                <w:b/>
                <w:bCs/>
              </w:rPr>
              <w:lastRenderedPageBreak/>
              <w:t>Część nr 32</w:t>
            </w:r>
            <w:r w:rsidRPr="00211861">
              <w:t>: Pakiet 32-Zestaw i igła motylkowa do pobierania krwi na posiew z butelek Biomerieux</w:t>
            </w:r>
          </w:p>
          <w:p w14:paraId="02B62E12" w14:textId="77777777" w:rsidR="00A47F53" w:rsidRPr="00211861" w:rsidRDefault="00A47F53" w:rsidP="00B73217">
            <w:pPr>
              <w:spacing w:before="60" w:line="360" w:lineRule="auto"/>
              <w:jc w:val="both"/>
              <w:rPr>
                <w:b/>
              </w:rPr>
            </w:pPr>
            <w:r w:rsidRPr="00211861">
              <w:rPr>
                <w:b/>
              </w:rPr>
              <w:t>SARSTEDT Spółka z o.o.</w:t>
            </w:r>
          </w:p>
          <w:p w14:paraId="22121AF8" w14:textId="542B42F7" w:rsidR="00A47F53" w:rsidRPr="00211861" w:rsidRDefault="00A47F53" w:rsidP="00B73217">
            <w:pPr>
              <w:spacing w:line="360" w:lineRule="auto"/>
              <w:jc w:val="both"/>
              <w:rPr>
                <w:bCs/>
              </w:rPr>
            </w:pPr>
            <w:r w:rsidRPr="00211861">
              <w:rPr>
                <w:bCs/>
              </w:rPr>
              <w:t>ul.</w:t>
            </w:r>
            <w:r w:rsidR="007019B0">
              <w:rPr>
                <w:bCs/>
              </w:rPr>
              <w:t xml:space="preserve"> </w:t>
            </w:r>
            <w:r w:rsidRPr="00211861">
              <w:rPr>
                <w:bCs/>
              </w:rPr>
              <w:t xml:space="preserve">Grzybowska 87 </w:t>
            </w:r>
          </w:p>
          <w:p w14:paraId="2BA158F0" w14:textId="77777777" w:rsidR="00A47F53" w:rsidRPr="00211861" w:rsidRDefault="00A47F53" w:rsidP="00B73217">
            <w:pPr>
              <w:spacing w:after="120"/>
              <w:jc w:val="both"/>
              <w:rPr>
                <w:bCs/>
              </w:rPr>
            </w:pPr>
            <w:r w:rsidRPr="00211861">
              <w:rPr>
                <w:bCs/>
              </w:rPr>
              <w:t>00-844 Warszawa</w:t>
            </w:r>
          </w:p>
          <w:p w14:paraId="42FCFD23" w14:textId="77777777" w:rsidR="00A47F53" w:rsidRPr="00211861" w:rsidRDefault="00A47F53" w:rsidP="00B73217">
            <w:pPr>
              <w:spacing w:before="120" w:line="360" w:lineRule="auto"/>
              <w:jc w:val="both"/>
              <w:rPr>
                <w:color w:val="000000"/>
              </w:rPr>
            </w:pPr>
            <w:r w:rsidRPr="00211861">
              <w:rPr>
                <w:color w:val="000000"/>
                <w:u w:val="single"/>
              </w:rPr>
              <w:t>Uzasadnienie wyboru</w:t>
            </w:r>
            <w:r w:rsidRPr="00211861">
              <w:rPr>
                <w:color w:val="000000"/>
              </w:rPr>
              <w:t>:</w:t>
            </w:r>
          </w:p>
          <w:p w14:paraId="7E87FF3A" w14:textId="77777777" w:rsidR="00A47F53" w:rsidRPr="00211861" w:rsidRDefault="00A47F53" w:rsidP="00B7321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211861">
              <w:t>Jedyna złożona oferta, spełnia wymogi Zamawiającego.</w:t>
            </w:r>
          </w:p>
        </w:tc>
      </w:tr>
      <w:tr w:rsidR="00A47F53" w:rsidRPr="00211861" w14:paraId="047F5133" w14:textId="77777777" w:rsidTr="0086043E">
        <w:trPr>
          <w:gridBefore w:val="1"/>
          <w:wBefore w:w="67" w:type="dxa"/>
          <w:cantSplit/>
        </w:trPr>
        <w:tc>
          <w:tcPr>
            <w:tcW w:w="9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EC8D5" w14:textId="77777777" w:rsidR="00A47F53" w:rsidRPr="00211861" w:rsidRDefault="00A47F53" w:rsidP="00B73217">
            <w:pPr>
              <w:spacing w:before="120" w:after="240"/>
              <w:jc w:val="both"/>
            </w:pPr>
            <w:r w:rsidRPr="00211861">
              <w:rPr>
                <w:b/>
                <w:bCs/>
              </w:rPr>
              <w:t>Część nr 33</w:t>
            </w:r>
            <w:r w:rsidRPr="00211861">
              <w:t>: Pakiet 33-Zestawy do ssania</w:t>
            </w:r>
          </w:p>
          <w:p w14:paraId="19DB5CF6" w14:textId="77777777" w:rsidR="00A47F53" w:rsidRPr="00211861" w:rsidRDefault="00A47F53" w:rsidP="00B73217">
            <w:pPr>
              <w:spacing w:before="60" w:line="360" w:lineRule="auto"/>
              <w:jc w:val="both"/>
              <w:rPr>
                <w:b/>
              </w:rPr>
            </w:pPr>
            <w:r w:rsidRPr="00211861">
              <w:rPr>
                <w:b/>
              </w:rPr>
              <w:t>Beryl Med Poland Sp. z o.o.</w:t>
            </w:r>
          </w:p>
          <w:p w14:paraId="0F8A0B15" w14:textId="1AB4E01D" w:rsidR="00A47F53" w:rsidRPr="00211861" w:rsidRDefault="00A47F53" w:rsidP="00B73217">
            <w:pPr>
              <w:spacing w:line="360" w:lineRule="auto"/>
              <w:jc w:val="both"/>
              <w:rPr>
                <w:bCs/>
              </w:rPr>
            </w:pPr>
            <w:r w:rsidRPr="00211861">
              <w:rPr>
                <w:bCs/>
              </w:rPr>
              <w:t>ul.</w:t>
            </w:r>
            <w:r w:rsidR="007019B0">
              <w:rPr>
                <w:bCs/>
              </w:rPr>
              <w:t xml:space="preserve"> </w:t>
            </w:r>
            <w:r w:rsidRPr="00211861">
              <w:rPr>
                <w:bCs/>
              </w:rPr>
              <w:t>rtm. Witolda Pileckiego 59 /151</w:t>
            </w:r>
          </w:p>
          <w:p w14:paraId="3DD7E392" w14:textId="77777777" w:rsidR="00A47F53" w:rsidRPr="00211861" w:rsidRDefault="00A47F53" w:rsidP="00B73217">
            <w:pPr>
              <w:spacing w:after="120"/>
              <w:jc w:val="both"/>
              <w:rPr>
                <w:bCs/>
              </w:rPr>
            </w:pPr>
            <w:r w:rsidRPr="00211861">
              <w:rPr>
                <w:bCs/>
              </w:rPr>
              <w:t>02-781 Warszawa</w:t>
            </w:r>
          </w:p>
          <w:p w14:paraId="6A137258" w14:textId="77777777" w:rsidR="00A47F53" w:rsidRPr="00211861" w:rsidRDefault="00A47F53" w:rsidP="00B73217">
            <w:pPr>
              <w:spacing w:before="120" w:line="360" w:lineRule="auto"/>
              <w:jc w:val="both"/>
              <w:rPr>
                <w:color w:val="000000"/>
              </w:rPr>
            </w:pPr>
            <w:r w:rsidRPr="00211861">
              <w:rPr>
                <w:color w:val="000000"/>
                <w:u w:val="single"/>
              </w:rPr>
              <w:t>Uzasadnienie wyboru</w:t>
            </w:r>
            <w:r w:rsidRPr="00211861">
              <w:rPr>
                <w:color w:val="000000"/>
              </w:rPr>
              <w:t>:</w:t>
            </w:r>
          </w:p>
          <w:p w14:paraId="07167B28" w14:textId="77777777" w:rsidR="00A47F53" w:rsidRPr="00211861" w:rsidRDefault="00A47F53" w:rsidP="00B7321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211861">
              <w:t>Jedyna złożona oferta, spełnia wymogi Zamawiającego.</w:t>
            </w:r>
          </w:p>
        </w:tc>
      </w:tr>
      <w:tr w:rsidR="00A47F53" w:rsidRPr="00211861" w14:paraId="25C1E6B6" w14:textId="77777777" w:rsidTr="0086043E">
        <w:trPr>
          <w:gridBefore w:val="1"/>
          <w:wBefore w:w="67" w:type="dxa"/>
          <w:cantSplit/>
        </w:trPr>
        <w:tc>
          <w:tcPr>
            <w:tcW w:w="9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AD6B0" w14:textId="77777777" w:rsidR="00A47F53" w:rsidRPr="00211861" w:rsidRDefault="00A47F53" w:rsidP="00B73217">
            <w:pPr>
              <w:spacing w:before="120" w:after="240"/>
              <w:jc w:val="both"/>
            </w:pPr>
            <w:r w:rsidRPr="00211861">
              <w:rPr>
                <w:b/>
                <w:bCs/>
              </w:rPr>
              <w:t>Część nr 34</w:t>
            </w:r>
            <w:r w:rsidRPr="00211861">
              <w:t>: Pakiet 34-Żel do USG</w:t>
            </w:r>
          </w:p>
          <w:p w14:paraId="6EEAEA83" w14:textId="77777777" w:rsidR="00A47F53" w:rsidRPr="00211861" w:rsidRDefault="00A47F53" w:rsidP="00B73217">
            <w:pPr>
              <w:spacing w:before="60" w:line="360" w:lineRule="auto"/>
              <w:jc w:val="both"/>
              <w:rPr>
                <w:b/>
              </w:rPr>
            </w:pPr>
            <w:r w:rsidRPr="00211861">
              <w:rPr>
                <w:b/>
              </w:rPr>
              <w:t>Bialmed Sp. z o.o.</w:t>
            </w:r>
          </w:p>
          <w:p w14:paraId="453395DB" w14:textId="77777777" w:rsidR="00A47F53" w:rsidRPr="00211861" w:rsidRDefault="00A47F53" w:rsidP="00B73217">
            <w:pPr>
              <w:spacing w:line="360" w:lineRule="auto"/>
              <w:jc w:val="both"/>
              <w:rPr>
                <w:bCs/>
              </w:rPr>
            </w:pPr>
            <w:r w:rsidRPr="00211861">
              <w:rPr>
                <w:bCs/>
              </w:rPr>
              <w:t xml:space="preserve">ul. Kazimierzowska 46/48/35 </w:t>
            </w:r>
          </w:p>
          <w:p w14:paraId="6708CC8C" w14:textId="77777777" w:rsidR="00A47F53" w:rsidRPr="00211861" w:rsidRDefault="00A47F53" w:rsidP="00B73217">
            <w:pPr>
              <w:spacing w:after="120"/>
              <w:jc w:val="both"/>
              <w:rPr>
                <w:bCs/>
              </w:rPr>
            </w:pPr>
            <w:r w:rsidRPr="00211861">
              <w:rPr>
                <w:bCs/>
              </w:rPr>
              <w:t>02-546 Warszawa</w:t>
            </w:r>
          </w:p>
          <w:p w14:paraId="154B2ABE" w14:textId="77777777" w:rsidR="00A47F53" w:rsidRPr="00211861" w:rsidRDefault="00A47F53" w:rsidP="00B73217">
            <w:pPr>
              <w:spacing w:before="120" w:line="360" w:lineRule="auto"/>
              <w:jc w:val="both"/>
              <w:rPr>
                <w:color w:val="000000"/>
              </w:rPr>
            </w:pPr>
            <w:r w:rsidRPr="00211861">
              <w:rPr>
                <w:color w:val="000000"/>
                <w:u w:val="single"/>
              </w:rPr>
              <w:t>Uzasadnienie wyboru</w:t>
            </w:r>
            <w:r w:rsidRPr="00211861">
              <w:rPr>
                <w:color w:val="000000"/>
              </w:rPr>
              <w:t>:</w:t>
            </w:r>
          </w:p>
          <w:p w14:paraId="7FB389FF" w14:textId="77777777" w:rsidR="00A47F53" w:rsidRPr="00211861" w:rsidRDefault="00A47F53" w:rsidP="00B7321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211861">
              <w:t>Najkorzystniejsza oferta, spełnia wymogi Zamawiającego.</w:t>
            </w:r>
          </w:p>
        </w:tc>
      </w:tr>
    </w:tbl>
    <w:p w14:paraId="1ABC9D53" w14:textId="77777777" w:rsidR="00B36EDA" w:rsidRPr="00211861" w:rsidRDefault="00B36EDA" w:rsidP="00B36EDA">
      <w:pPr>
        <w:spacing w:before="360" w:after="120" w:line="276" w:lineRule="auto"/>
        <w:ind w:right="-425"/>
        <w:jc w:val="both"/>
        <w:rPr>
          <w:color w:val="000000"/>
        </w:rPr>
      </w:pPr>
      <w:r w:rsidRPr="00211861">
        <w:rPr>
          <w:b/>
          <w:bCs/>
          <w:color w:val="000000"/>
        </w:rPr>
        <w:t>Punktacja przyznana ofertom w każdym kryterium oceny ofert wraz z łączną punktacją</w:t>
      </w:r>
      <w:r w:rsidRPr="00211861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211861" w14:paraId="56A0E797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0EC3E63" w14:textId="77777777" w:rsidR="00B36EDA" w:rsidRPr="00211861" w:rsidRDefault="00B36EDA" w:rsidP="00967BF4">
            <w:pPr>
              <w:spacing w:before="120" w:after="120"/>
              <w:jc w:val="center"/>
              <w:rPr>
                <w:bCs/>
                <w:color w:val="000000"/>
              </w:rPr>
            </w:pPr>
            <w:r w:rsidRPr="00211861">
              <w:rPr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2222F83" w14:textId="77777777" w:rsidR="00B36EDA" w:rsidRPr="00211861" w:rsidRDefault="00B36EDA" w:rsidP="00967BF4">
            <w:pPr>
              <w:spacing w:before="120" w:after="120"/>
              <w:jc w:val="center"/>
              <w:rPr>
                <w:bCs/>
              </w:rPr>
            </w:pPr>
            <w:r w:rsidRPr="00211861">
              <w:rPr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4857C5F" w14:textId="77777777" w:rsidR="00B36EDA" w:rsidRPr="00211861" w:rsidRDefault="00B36EDA" w:rsidP="00967BF4">
            <w:pPr>
              <w:spacing w:before="120" w:after="120"/>
              <w:jc w:val="center"/>
              <w:rPr>
                <w:bCs/>
                <w:color w:val="000000"/>
              </w:rPr>
            </w:pPr>
            <w:r w:rsidRPr="00211861">
              <w:rPr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00122CD" w14:textId="77777777" w:rsidR="00B36EDA" w:rsidRPr="00211861" w:rsidRDefault="00B36EDA" w:rsidP="00967BF4">
            <w:pPr>
              <w:spacing w:before="120" w:after="120"/>
              <w:jc w:val="center"/>
              <w:rPr>
                <w:bCs/>
                <w:color w:val="000000"/>
              </w:rPr>
            </w:pPr>
            <w:r w:rsidRPr="00211861">
              <w:rPr>
                <w:bCs/>
                <w:color w:val="000000"/>
              </w:rPr>
              <w:t>Razem</w:t>
            </w:r>
          </w:p>
        </w:tc>
      </w:tr>
      <w:tr w:rsidR="00A47F53" w:rsidRPr="00211861" w14:paraId="07033456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172E1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Pakiet 1-Akcesoria do respiratora FABIAN z funkcją N-CPAP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11893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DUTCHMED PL Spółka z ograniczoną odpowiedzialnością</w:t>
            </w:r>
          </w:p>
          <w:p w14:paraId="76189C89" w14:textId="726698D0" w:rsidR="00A47F53" w:rsidRPr="00211861" w:rsidRDefault="00A47F53" w:rsidP="00B73217">
            <w:pPr>
              <w:spacing w:line="276" w:lineRule="auto"/>
            </w:pPr>
            <w:r w:rsidRPr="00211861">
              <w:t>ul.</w:t>
            </w:r>
            <w:r w:rsidR="007019B0">
              <w:t xml:space="preserve"> </w:t>
            </w:r>
            <w:r w:rsidRPr="00211861">
              <w:t>Szajnochy 14</w:t>
            </w:r>
          </w:p>
          <w:p w14:paraId="293A2B82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85-738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3D7E5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E327A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400,00</w:t>
            </w:r>
          </w:p>
        </w:tc>
      </w:tr>
      <w:tr w:rsidR="00A47F53" w:rsidRPr="00211861" w14:paraId="6055E6A0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B7BB2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3 - Pakiet 3-Dren balonowy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514D5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Beryl Med Poland Sp. z o.o.</w:t>
            </w:r>
          </w:p>
          <w:p w14:paraId="25BD1FEC" w14:textId="65014E69" w:rsidR="00A47F53" w:rsidRPr="00211861" w:rsidRDefault="00A47F53" w:rsidP="00B73217">
            <w:pPr>
              <w:spacing w:line="276" w:lineRule="auto"/>
            </w:pPr>
            <w:r w:rsidRPr="00211861">
              <w:t>ul.</w:t>
            </w:r>
            <w:r w:rsidR="007019B0">
              <w:t xml:space="preserve"> </w:t>
            </w:r>
            <w:r w:rsidRPr="00211861">
              <w:t>rtm. Witolda Pileckiego 59/151</w:t>
            </w:r>
          </w:p>
          <w:p w14:paraId="637E73FA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02-781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43675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9EAEA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400,00</w:t>
            </w:r>
          </w:p>
        </w:tc>
      </w:tr>
      <w:tr w:rsidR="00A47F53" w:rsidRPr="00211861" w14:paraId="1C7E8197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D7D3D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5 - Pakiet 5-Elektrody EKG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A6355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Bialmed Sp. z o.o.</w:t>
            </w:r>
          </w:p>
          <w:p w14:paraId="2A016303" w14:textId="77777777" w:rsidR="00A47F53" w:rsidRPr="00211861" w:rsidRDefault="00A47F53" w:rsidP="00B73217">
            <w:pPr>
              <w:spacing w:line="276" w:lineRule="auto"/>
            </w:pPr>
            <w:r w:rsidRPr="00211861">
              <w:t>ul. Kazimierzowska 46/48/35</w:t>
            </w:r>
          </w:p>
          <w:p w14:paraId="1240273C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02-546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DE4AA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A2C9D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400,00</w:t>
            </w:r>
          </w:p>
        </w:tc>
      </w:tr>
      <w:tr w:rsidR="00A47F53" w:rsidRPr="00211861" w14:paraId="260F8821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E4FC1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lastRenderedPageBreak/>
              <w:t>5 - Pakiet 5-Elektrody EKG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6670B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Zarys International Spółka z ograniczoną odpowiedzialnością</w:t>
            </w:r>
          </w:p>
          <w:p w14:paraId="682BF938" w14:textId="77777777" w:rsidR="00A47F53" w:rsidRPr="00211861" w:rsidRDefault="00A47F53" w:rsidP="00B73217">
            <w:pPr>
              <w:spacing w:line="276" w:lineRule="auto"/>
            </w:pPr>
            <w:r w:rsidRPr="00211861">
              <w:t>ul. Ziemska 44</w:t>
            </w:r>
          </w:p>
          <w:p w14:paraId="7A04CC95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41-803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957E8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- 363.44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E28C9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363,44</w:t>
            </w:r>
          </w:p>
        </w:tc>
      </w:tr>
      <w:tr w:rsidR="00A47F53" w:rsidRPr="00211861" w14:paraId="5CEA28FE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61D0D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6 - Pakiet 6-Ewakuator pęcherzowy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54500" w14:textId="77777777" w:rsidR="00A47F53" w:rsidRPr="00211861" w:rsidRDefault="00A47F53" w:rsidP="00B73217">
            <w:pPr>
              <w:spacing w:line="276" w:lineRule="auto"/>
              <w:rPr>
                <w:b/>
                <w:bCs/>
                <w:lang w:val="pt-BR"/>
              </w:rPr>
            </w:pPr>
            <w:r w:rsidRPr="00211861">
              <w:rPr>
                <w:b/>
                <w:bCs/>
                <w:lang w:val="pt-BR"/>
              </w:rPr>
              <w:t>MAC'S MEDICAL SP.Z O. O.</w:t>
            </w:r>
          </w:p>
          <w:p w14:paraId="76650390" w14:textId="7E29ECE1" w:rsidR="00A47F53" w:rsidRPr="00211861" w:rsidRDefault="00A47F53" w:rsidP="00B73217">
            <w:pPr>
              <w:spacing w:line="276" w:lineRule="auto"/>
            </w:pPr>
            <w:r w:rsidRPr="00211861">
              <w:t>ul.</w:t>
            </w:r>
            <w:r w:rsidR="007019B0">
              <w:t xml:space="preserve"> </w:t>
            </w:r>
            <w:r w:rsidRPr="00211861">
              <w:t>Łucka 20/78</w:t>
            </w:r>
          </w:p>
          <w:p w14:paraId="1C46A11A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00-845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F2A9A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- 366.68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22CB6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366,68</w:t>
            </w:r>
          </w:p>
        </w:tc>
      </w:tr>
      <w:tr w:rsidR="00A47F53" w:rsidRPr="00211861" w14:paraId="73EC9C1F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3812D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6 - Pakiet 6-Ewakuator pęcherzowy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F5A37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SKAMEX Spółka Akcyjna</w:t>
            </w:r>
          </w:p>
          <w:p w14:paraId="5164B2AA" w14:textId="77777777" w:rsidR="00A47F53" w:rsidRPr="00211861" w:rsidRDefault="00A47F53" w:rsidP="00B73217">
            <w:pPr>
              <w:spacing w:line="276" w:lineRule="auto"/>
            </w:pPr>
            <w:r w:rsidRPr="00211861">
              <w:t>ul. Dr Stefana Kopcińskiego 62D</w:t>
            </w:r>
          </w:p>
          <w:p w14:paraId="1F2716ED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90-032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73C8B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A6E0C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400,00</w:t>
            </w:r>
          </w:p>
        </w:tc>
      </w:tr>
      <w:tr w:rsidR="00A47F53" w:rsidRPr="00211861" w14:paraId="22635093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E4254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7 - Pakiet 7- Gąbki biopsyjne do kasetek histopatologicznych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36E1A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Elektro Med Grzegorz Pałkowski</w:t>
            </w:r>
          </w:p>
          <w:p w14:paraId="1293B044" w14:textId="77777777" w:rsidR="00A47F53" w:rsidRPr="00211861" w:rsidRDefault="00A47F53" w:rsidP="00B73217">
            <w:pPr>
              <w:spacing w:line="276" w:lineRule="auto"/>
            </w:pPr>
            <w:r w:rsidRPr="00211861">
              <w:t>ul. Zabierzowska 11</w:t>
            </w:r>
          </w:p>
          <w:p w14:paraId="46DDEBDB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32-005 Niepołomice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E1184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2D072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400,00</w:t>
            </w:r>
          </w:p>
        </w:tc>
      </w:tr>
      <w:tr w:rsidR="00A47F53" w:rsidRPr="00211861" w14:paraId="3EB8D9A5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6E2DB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9 - Pakiet 9-Klipsy polimerowe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9C207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Beryl Med Poland Sp. z o.o.</w:t>
            </w:r>
          </w:p>
          <w:p w14:paraId="2565518C" w14:textId="297172AB" w:rsidR="00A47F53" w:rsidRPr="00211861" w:rsidRDefault="00A47F53" w:rsidP="00B73217">
            <w:pPr>
              <w:spacing w:line="276" w:lineRule="auto"/>
            </w:pPr>
            <w:r w:rsidRPr="00211861">
              <w:t>ul.</w:t>
            </w:r>
            <w:r w:rsidR="007019B0">
              <w:t xml:space="preserve"> </w:t>
            </w:r>
            <w:r w:rsidRPr="00211861">
              <w:t>rtm. Witolda Pileckiego 59/151</w:t>
            </w:r>
          </w:p>
          <w:p w14:paraId="3AF63AE1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02-781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DAD79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4A55E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400,00</w:t>
            </w:r>
          </w:p>
        </w:tc>
      </w:tr>
      <w:tr w:rsidR="00A47F53" w:rsidRPr="00211861" w14:paraId="540882B2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26841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10 - Pakiet 10-Opaski do identyfikacji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6733C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Bialmed Sp. z o.o.</w:t>
            </w:r>
          </w:p>
          <w:p w14:paraId="08DF94AD" w14:textId="77777777" w:rsidR="00A47F53" w:rsidRPr="00211861" w:rsidRDefault="00A47F53" w:rsidP="00B73217">
            <w:pPr>
              <w:spacing w:line="276" w:lineRule="auto"/>
            </w:pPr>
            <w:r w:rsidRPr="00211861">
              <w:t>ul. Kazimierzowska 46/48/35</w:t>
            </w:r>
          </w:p>
          <w:p w14:paraId="04575617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02-546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E6E66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E01D0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400,00</w:t>
            </w:r>
          </w:p>
        </w:tc>
      </w:tr>
      <w:tr w:rsidR="00A47F53" w:rsidRPr="00211861" w14:paraId="66E50A95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AC359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10 - Pakiet 10-Opaski do identyfikacji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521A0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Zarys International Spółka z ograniczoną odpowiedzialnością</w:t>
            </w:r>
          </w:p>
          <w:p w14:paraId="0397A702" w14:textId="77777777" w:rsidR="00A47F53" w:rsidRPr="00211861" w:rsidRDefault="00A47F53" w:rsidP="00B73217">
            <w:pPr>
              <w:spacing w:line="276" w:lineRule="auto"/>
            </w:pPr>
            <w:r w:rsidRPr="00211861">
              <w:t>ul. Ziemska 44</w:t>
            </w:r>
          </w:p>
          <w:p w14:paraId="6BEEADD3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41-803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F5709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- 390.84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AD6F4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390,84</w:t>
            </w:r>
          </w:p>
        </w:tc>
      </w:tr>
      <w:tr w:rsidR="00A47F53" w:rsidRPr="00211861" w14:paraId="028D9EEB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3DBF4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11 - Pakiet 11-Opaski identyfikacyjne dla noworodków, dzieci i dorosłych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A1A14" w14:textId="77777777" w:rsidR="00A47F53" w:rsidRPr="00211861" w:rsidRDefault="00A47F53" w:rsidP="00B73217">
            <w:pPr>
              <w:spacing w:line="276" w:lineRule="auto"/>
              <w:rPr>
                <w:b/>
                <w:bCs/>
                <w:lang w:val="pt-BR"/>
              </w:rPr>
            </w:pPr>
            <w:r w:rsidRPr="00211861">
              <w:rPr>
                <w:b/>
                <w:bCs/>
                <w:lang w:val="pt-BR"/>
              </w:rPr>
              <w:t>Enter P.H.U. Ewa Taranto</w:t>
            </w:r>
          </w:p>
          <w:p w14:paraId="5DB71D3F" w14:textId="77777777" w:rsidR="00A47F53" w:rsidRPr="00211861" w:rsidRDefault="00A47F53" w:rsidP="00B73217">
            <w:pPr>
              <w:spacing w:line="276" w:lineRule="auto"/>
            </w:pPr>
            <w:r w:rsidRPr="00211861">
              <w:t>ul. Biwakowa 26A</w:t>
            </w:r>
          </w:p>
          <w:p w14:paraId="54E9EBA0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93-469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14EFD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00F09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400,00</w:t>
            </w:r>
          </w:p>
        </w:tc>
      </w:tr>
      <w:tr w:rsidR="00A47F53" w:rsidRPr="00211861" w14:paraId="1CD2DF5E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65E43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11 - Pakiet 11-Opaski identyfikacyjne dla noworodków, dzieci i dorosłych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AEF5C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Alteris Spółka Akcyjna</w:t>
            </w:r>
          </w:p>
          <w:p w14:paraId="092D5DB0" w14:textId="0048D893" w:rsidR="00A47F53" w:rsidRPr="00211861" w:rsidRDefault="00A47F53" w:rsidP="00B73217">
            <w:pPr>
              <w:spacing w:line="276" w:lineRule="auto"/>
            </w:pPr>
            <w:r w:rsidRPr="00211861">
              <w:t>ul.</w:t>
            </w:r>
            <w:r w:rsidR="007019B0">
              <w:t xml:space="preserve"> </w:t>
            </w:r>
            <w:r w:rsidRPr="00211861">
              <w:t>Ceglana 35</w:t>
            </w:r>
          </w:p>
          <w:p w14:paraId="2C6FE46F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40-514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B3257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- 337.72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72066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337,72</w:t>
            </w:r>
          </w:p>
        </w:tc>
      </w:tr>
      <w:tr w:rsidR="00A47F53" w:rsidRPr="00211861" w14:paraId="47384446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FEBCB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12 - Pakiet 12-Ostrza chirurgiczne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5B200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Bialmed Sp. z o.o.</w:t>
            </w:r>
          </w:p>
          <w:p w14:paraId="40DA6904" w14:textId="77777777" w:rsidR="00A47F53" w:rsidRPr="00211861" w:rsidRDefault="00A47F53" w:rsidP="00B73217">
            <w:pPr>
              <w:spacing w:line="276" w:lineRule="auto"/>
            </w:pPr>
            <w:r w:rsidRPr="00211861">
              <w:t>ul. Kazimierzowska 46/48/35</w:t>
            </w:r>
          </w:p>
          <w:p w14:paraId="15FB8F14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lastRenderedPageBreak/>
              <w:t>02-546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CB6D3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lastRenderedPageBreak/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E9E35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400,00</w:t>
            </w:r>
          </w:p>
        </w:tc>
      </w:tr>
      <w:tr w:rsidR="00A47F53" w:rsidRPr="00211861" w14:paraId="777728C9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0165B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12 - Pakiet 12-Ostrza chirurgiczne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6949A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Zarys International Spółka z ograniczoną odpowiedzialnością</w:t>
            </w:r>
          </w:p>
          <w:p w14:paraId="71FF8EDD" w14:textId="77777777" w:rsidR="00A47F53" w:rsidRPr="00211861" w:rsidRDefault="00A47F53" w:rsidP="00B73217">
            <w:pPr>
              <w:spacing w:line="276" w:lineRule="auto"/>
            </w:pPr>
            <w:r w:rsidRPr="00211861">
              <w:t>ul. Ziemska 44</w:t>
            </w:r>
          </w:p>
          <w:p w14:paraId="7418B9F4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41-803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2C7A3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- 293.92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1BE1D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293,92</w:t>
            </w:r>
          </w:p>
        </w:tc>
      </w:tr>
      <w:tr w:rsidR="00A47F53" w:rsidRPr="00211861" w14:paraId="1BC6137F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4A773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12 - Pakiet 12-Ostrza chirurgiczne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8A723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SKAMEX Spółka Akcyjna</w:t>
            </w:r>
          </w:p>
          <w:p w14:paraId="18B0EB0B" w14:textId="77777777" w:rsidR="00A47F53" w:rsidRPr="00211861" w:rsidRDefault="00A47F53" w:rsidP="00B73217">
            <w:pPr>
              <w:spacing w:line="276" w:lineRule="auto"/>
            </w:pPr>
            <w:r w:rsidRPr="00211861">
              <w:t>ul. Dr Stefana Kopcińskiego 62D</w:t>
            </w:r>
          </w:p>
          <w:p w14:paraId="5635CC40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90-032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9A97C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- 289.04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7EC03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289,04</w:t>
            </w:r>
          </w:p>
        </w:tc>
      </w:tr>
      <w:tr w:rsidR="00A47F53" w:rsidRPr="00211861" w14:paraId="2A929917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6B1E7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12 - Pakiet 12-Ostrza chirurgiczne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39853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J. Chodacki, A. Misztal „Medica” Spółka Jawna</w:t>
            </w:r>
          </w:p>
          <w:p w14:paraId="6D3784D6" w14:textId="77777777" w:rsidR="00A47F53" w:rsidRPr="00211861" w:rsidRDefault="00A47F53" w:rsidP="00B73217">
            <w:pPr>
              <w:spacing w:line="276" w:lineRule="auto"/>
            </w:pPr>
            <w:r w:rsidRPr="00211861">
              <w:t>Ul. Przemysłowa 4A</w:t>
            </w:r>
          </w:p>
          <w:p w14:paraId="05EFFA09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59-300 LUBIN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7DB26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F1D44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0,00</w:t>
            </w:r>
          </w:p>
        </w:tc>
      </w:tr>
      <w:tr w:rsidR="00A47F53" w:rsidRPr="00211861" w14:paraId="4E862931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7C399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13 - Pakiet 13-Pętla elektrochirurgiczna, szczypce biopsyjne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E79FEC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VARIMED Sp. z o.o.</w:t>
            </w:r>
          </w:p>
          <w:p w14:paraId="41EEE452" w14:textId="05A939B3" w:rsidR="00A47F53" w:rsidRPr="00211861" w:rsidRDefault="00A47F53" w:rsidP="00B73217">
            <w:pPr>
              <w:spacing w:line="276" w:lineRule="auto"/>
            </w:pPr>
            <w:r w:rsidRPr="00211861">
              <w:t>ul.</w:t>
            </w:r>
            <w:r w:rsidR="007019B0">
              <w:t xml:space="preserve"> </w:t>
            </w:r>
            <w:r w:rsidRPr="00211861">
              <w:t>Tadeusza Kościuszki 115/4U</w:t>
            </w:r>
          </w:p>
          <w:p w14:paraId="04B9F17D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50-442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1F7C3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AEC3F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400,00</w:t>
            </w:r>
          </w:p>
        </w:tc>
      </w:tr>
      <w:tr w:rsidR="00A47F53" w:rsidRPr="00211861" w14:paraId="29419973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723D5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13 - Pakiet 13-Pętla elektrochirurgiczna, szczypce biopsyjne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64C7D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Olympus Polska Sp. z o.o.</w:t>
            </w:r>
          </w:p>
          <w:p w14:paraId="32C13466" w14:textId="77777777" w:rsidR="00A47F53" w:rsidRPr="00211861" w:rsidRDefault="00A47F53" w:rsidP="00B73217">
            <w:pPr>
              <w:spacing w:line="276" w:lineRule="auto"/>
            </w:pPr>
            <w:r w:rsidRPr="00211861">
              <w:t>ul. Wynalazek 1</w:t>
            </w:r>
          </w:p>
          <w:p w14:paraId="3903F07E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02-677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DD788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- 188.92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25A5D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188,92</w:t>
            </w:r>
          </w:p>
        </w:tc>
      </w:tr>
      <w:tr w:rsidR="00A47F53" w:rsidRPr="00211861" w14:paraId="13D488EE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88753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14 - Pakiet 14-Pojemniki chirurgiczne z formaliną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C5DFB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Zakład Badawczo-Produkcyjny " CHEMED" Sp. z o.o.</w:t>
            </w:r>
          </w:p>
          <w:p w14:paraId="528E566D" w14:textId="481747A5" w:rsidR="00A47F53" w:rsidRPr="00211861" w:rsidRDefault="00A47F53" w:rsidP="00B73217">
            <w:pPr>
              <w:spacing w:line="276" w:lineRule="auto"/>
            </w:pPr>
            <w:r w:rsidRPr="00211861">
              <w:t>ul.</w:t>
            </w:r>
            <w:r w:rsidR="007019B0">
              <w:t xml:space="preserve"> </w:t>
            </w:r>
            <w:r w:rsidRPr="00211861">
              <w:t>Kochanowskiego 29/30</w:t>
            </w:r>
          </w:p>
          <w:p w14:paraId="3996712F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44-100 Gliwice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0ECE4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CD857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0,00</w:t>
            </w:r>
          </w:p>
        </w:tc>
      </w:tr>
      <w:tr w:rsidR="00A47F53" w:rsidRPr="00211861" w14:paraId="6DE8608A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5C7BC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14 - Pakiet 14-Pojemniki chirurgiczne z formaliną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C56C2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Elektro Med Grzegorz Pałkowski</w:t>
            </w:r>
          </w:p>
          <w:p w14:paraId="063913B1" w14:textId="77777777" w:rsidR="00A47F53" w:rsidRPr="00211861" w:rsidRDefault="00A47F53" w:rsidP="00B73217">
            <w:pPr>
              <w:spacing w:line="276" w:lineRule="auto"/>
            </w:pPr>
            <w:r w:rsidRPr="00211861">
              <w:t>ul. Zabierzowska 11</w:t>
            </w:r>
          </w:p>
          <w:p w14:paraId="56B51E27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32-005 Niepołomice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2A87D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6B9F2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400,00</w:t>
            </w:r>
          </w:p>
        </w:tc>
      </w:tr>
      <w:tr w:rsidR="00A47F53" w:rsidRPr="00211861" w14:paraId="63B1F64E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C6FFE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14 - Pakiet 14-Pojemniki chirurgiczne z formaliną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11F70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„Maga-Herba“ Janusz Olszówka Sp. J.</w:t>
            </w:r>
          </w:p>
          <w:p w14:paraId="1C50066C" w14:textId="40244EF5" w:rsidR="00A47F53" w:rsidRPr="00211861" w:rsidRDefault="00A47F53" w:rsidP="00B73217">
            <w:pPr>
              <w:spacing w:line="276" w:lineRule="auto"/>
            </w:pPr>
            <w:r w:rsidRPr="00211861">
              <w:t>ul.</w:t>
            </w:r>
            <w:r w:rsidR="007019B0">
              <w:t xml:space="preserve"> </w:t>
            </w:r>
            <w:r w:rsidRPr="00211861">
              <w:t>Kolejowa 46</w:t>
            </w:r>
          </w:p>
          <w:p w14:paraId="45132517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05-870 Błonie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2C49E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- 231.16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D8C08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231,16</w:t>
            </w:r>
          </w:p>
        </w:tc>
      </w:tr>
      <w:tr w:rsidR="00A47F53" w:rsidRPr="00211861" w14:paraId="76F07927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301A7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15 - Pakiet 15-Pojemniki na kał - posiew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32C0C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PROFILAB J. Holli, W. Stachura, A. Wiącek-Żychlińska sp. j.</w:t>
            </w:r>
          </w:p>
          <w:p w14:paraId="64DDB408" w14:textId="77777777" w:rsidR="00A47F53" w:rsidRPr="00211861" w:rsidRDefault="00A47F53" w:rsidP="00B73217">
            <w:pPr>
              <w:spacing w:line="276" w:lineRule="auto"/>
            </w:pPr>
            <w:r w:rsidRPr="00211861">
              <w:t>ul. Emaliowa 28/F</w:t>
            </w:r>
          </w:p>
          <w:p w14:paraId="2850716C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02-295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BFFE5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- 166.68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4CEDB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166,68</w:t>
            </w:r>
          </w:p>
        </w:tc>
      </w:tr>
      <w:tr w:rsidR="00A47F53" w:rsidRPr="00211861" w14:paraId="13AD75B0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4C5F5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15 - Pakiet 15-Pojemniki na kał - posiew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AF3FC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INTERGOS Sp. z o.o.</w:t>
            </w:r>
          </w:p>
          <w:p w14:paraId="123EFC4B" w14:textId="4BF5E1AC" w:rsidR="00A47F53" w:rsidRPr="00211861" w:rsidRDefault="00A47F53" w:rsidP="00B73217">
            <w:pPr>
              <w:spacing w:line="276" w:lineRule="auto"/>
            </w:pPr>
            <w:r w:rsidRPr="00211861">
              <w:t>ul.</w:t>
            </w:r>
            <w:r w:rsidR="007019B0">
              <w:t xml:space="preserve"> </w:t>
            </w:r>
            <w:r w:rsidRPr="00211861">
              <w:t>Legionów 55</w:t>
            </w:r>
          </w:p>
          <w:p w14:paraId="15618976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43-300 Bielsko-Biała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340E4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D6089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400,00</w:t>
            </w:r>
          </w:p>
        </w:tc>
      </w:tr>
      <w:tr w:rsidR="00A47F53" w:rsidRPr="00211861" w14:paraId="793C8B3F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8959E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lastRenderedPageBreak/>
              <w:t>15 - Pakiet 15-Pojemniki na kał - posiew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0761D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Zarys International Spółka z ograniczoną odpowiedzialnością</w:t>
            </w:r>
          </w:p>
          <w:p w14:paraId="481FF45A" w14:textId="77777777" w:rsidR="00A47F53" w:rsidRPr="00211861" w:rsidRDefault="00A47F53" w:rsidP="00B73217">
            <w:pPr>
              <w:spacing w:line="276" w:lineRule="auto"/>
            </w:pPr>
            <w:r w:rsidRPr="00211861">
              <w:t>ul. Ziemska 44</w:t>
            </w:r>
          </w:p>
          <w:p w14:paraId="0CEE006B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41-803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2D141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- 304.36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26FED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304,36</w:t>
            </w:r>
          </w:p>
        </w:tc>
      </w:tr>
      <w:tr w:rsidR="00A47F53" w:rsidRPr="00211861" w14:paraId="3B1E3FAE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6D9EA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15 - Pakiet 15-Pojemniki na kał - posiew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29A62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Andrzej Hędrzak</w:t>
            </w:r>
          </w:p>
          <w:p w14:paraId="39797A2B" w14:textId="77777777" w:rsidR="00A47F53" w:rsidRPr="00211861" w:rsidRDefault="00A47F53" w:rsidP="00B73217">
            <w:pPr>
              <w:spacing w:line="276" w:lineRule="auto"/>
            </w:pPr>
            <w:r w:rsidRPr="00211861">
              <w:t>ul. A. Korczoka 32</w:t>
            </w:r>
          </w:p>
          <w:p w14:paraId="045091ED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44-103 Gliwice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ADD75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E995D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0,00</w:t>
            </w:r>
          </w:p>
        </w:tc>
      </w:tr>
      <w:tr w:rsidR="00A47F53" w:rsidRPr="00211861" w14:paraId="6DA3A77D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DC736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16 - Pakiet 16-Pojemniki na ostre odpady medyczne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023A7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INTERGOS Sp. z o.o.</w:t>
            </w:r>
          </w:p>
          <w:p w14:paraId="6374B0FB" w14:textId="32DF6711" w:rsidR="00A47F53" w:rsidRPr="00211861" w:rsidRDefault="00A47F53" w:rsidP="00B73217">
            <w:pPr>
              <w:spacing w:line="276" w:lineRule="auto"/>
            </w:pPr>
            <w:r w:rsidRPr="00211861">
              <w:t>ul.</w:t>
            </w:r>
            <w:r w:rsidR="007019B0">
              <w:t xml:space="preserve"> </w:t>
            </w:r>
            <w:r w:rsidRPr="00211861">
              <w:t>Legionów 55</w:t>
            </w:r>
          </w:p>
          <w:p w14:paraId="0EB67C02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43-300 Bielsko-Biała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FFEA5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8AFF9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400,00</w:t>
            </w:r>
          </w:p>
        </w:tc>
      </w:tr>
      <w:tr w:rsidR="00A47F53" w:rsidRPr="00211861" w14:paraId="275DDAED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D63EA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17 - Pakiet 17-Pojemniki plastikowe na mocz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EEB70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PROFILAB J. Holli, W. Stachura, A. Wiącek-Żychlińska sp. j.</w:t>
            </w:r>
          </w:p>
          <w:p w14:paraId="3C2B02F3" w14:textId="77777777" w:rsidR="00A47F53" w:rsidRPr="00211861" w:rsidRDefault="00A47F53" w:rsidP="00B73217">
            <w:pPr>
              <w:spacing w:line="276" w:lineRule="auto"/>
            </w:pPr>
            <w:r w:rsidRPr="00211861">
              <w:t>ul. Emaliowa 28/F</w:t>
            </w:r>
          </w:p>
          <w:p w14:paraId="591D0742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02-295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C46CB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- 209.56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4AF16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209,56</w:t>
            </w:r>
          </w:p>
        </w:tc>
      </w:tr>
      <w:tr w:rsidR="00A47F53" w:rsidRPr="00211861" w14:paraId="6A7C3A66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47A5B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17 - Pakiet 17-Pojemniki plastikowe na mocz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6E11A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Bialmed Sp. z o.o.</w:t>
            </w:r>
          </w:p>
          <w:p w14:paraId="60269FCC" w14:textId="77777777" w:rsidR="00A47F53" w:rsidRPr="00211861" w:rsidRDefault="00A47F53" w:rsidP="00B73217">
            <w:pPr>
              <w:spacing w:line="276" w:lineRule="auto"/>
            </w:pPr>
            <w:r w:rsidRPr="00211861">
              <w:t>ul. Kazimierzowska 46/48/35</w:t>
            </w:r>
          </w:p>
          <w:p w14:paraId="44CD50F7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02-546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7F73D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49B08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400,00</w:t>
            </w:r>
          </w:p>
        </w:tc>
      </w:tr>
      <w:tr w:rsidR="00A47F53" w:rsidRPr="00211861" w14:paraId="72B40E4A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9599C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17 - Pakiet 17-Pojemniki plastikowe na mocz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F877E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INTERGOS Sp. z o.o.</w:t>
            </w:r>
          </w:p>
          <w:p w14:paraId="690DD419" w14:textId="3F81BA03" w:rsidR="00A47F53" w:rsidRPr="00211861" w:rsidRDefault="00A47F53" w:rsidP="00B73217">
            <w:pPr>
              <w:spacing w:line="276" w:lineRule="auto"/>
            </w:pPr>
            <w:r w:rsidRPr="00211861">
              <w:t>ul.</w:t>
            </w:r>
            <w:r w:rsidR="007019B0">
              <w:t xml:space="preserve"> </w:t>
            </w:r>
            <w:r w:rsidRPr="00211861">
              <w:t>Legionów 55</w:t>
            </w:r>
          </w:p>
          <w:p w14:paraId="528EAF6D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43-300 Bielsko-Biała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CDB76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- 346.28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C292B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346,28</w:t>
            </w:r>
          </w:p>
        </w:tc>
      </w:tr>
      <w:tr w:rsidR="00A47F53" w:rsidRPr="00211861" w14:paraId="45BBBB14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52B84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17 - Pakiet 17-Pojemniki plastikowe na mocz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31987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Zarys International Spółka z ograniczoną odpowiedzialnością</w:t>
            </w:r>
          </w:p>
          <w:p w14:paraId="72E7412F" w14:textId="77777777" w:rsidR="00A47F53" w:rsidRPr="00211861" w:rsidRDefault="00A47F53" w:rsidP="00B73217">
            <w:pPr>
              <w:spacing w:line="276" w:lineRule="auto"/>
            </w:pPr>
            <w:r w:rsidRPr="00211861">
              <w:t>ul. Ziemska 44</w:t>
            </w:r>
          </w:p>
          <w:p w14:paraId="2CBC9818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41-803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39979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- 292.48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39F1C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292,48</w:t>
            </w:r>
          </w:p>
        </w:tc>
      </w:tr>
      <w:tr w:rsidR="00A47F53" w:rsidRPr="00211861" w14:paraId="0570681C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4DA29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17 - Pakiet 17-Pojemniki plastikowe na mocz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24651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Andrzej Hędrzak</w:t>
            </w:r>
          </w:p>
          <w:p w14:paraId="42C048B9" w14:textId="77777777" w:rsidR="00A47F53" w:rsidRPr="00211861" w:rsidRDefault="00A47F53" w:rsidP="00B73217">
            <w:pPr>
              <w:spacing w:line="276" w:lineRule="auto"/>
            </w:pPr>
            <w:r w:rsidRPr="00211861">
              <w:t>ul. A. Korczoka 32</w:t>
            </w:r>
          </w:p>
          <w:p w14:paraId="65B2BCFE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44-103 Gliwice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949AC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C0675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0,00</w:t>
            </w:r>
          </w:p>
        </w:tc>
      </w:tr>
      <w:tr w:rsidR="00A47F53" w:rsidRPr="00211861" w14:paraId="58D850CA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6B717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18 - Pakiet 18-Prowadnica do trudnych intubacji typu Bougie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ABAAE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Zarys International Spółka z ograniczoną odpowiedzialnością</w:t>
            </w:r>
          </w:p>
          <w:p w14:paraId="0F989070" w14:textId="77777777" w:rsidR="00A47F53" w:rsidRPr="00211861" w:rsidRDefault="00A47F53" w:rsidP="00B73217">
            <w:pPr>
              <w:spacing w:line="276" w:lineRule="auto"/>
            </w:pPr>
            <w:r w:rsidRPr="00211861">
              <w:t>ul. Ziemska 44</w:t>
            </w:r>
          </w:p>
          <w:p w14:paraId="6AE9C963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41-803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FDDB7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98DF9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400,00</w:t>
            </w:r>
          </w:p>
        </w:tc>
      </w:tr>
      <w:tr w:rsidR="00A47F53" w:rsidRPr="00211861" w14:paraId="5D76B460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02C39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18 - Pakiet 18-Prowadnica do trudnych intubacji typu Bougie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D748E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J. Chodacki, A. Misztal „Medica” Spółka Jawna</w:t>
            </w:r>
          </w:p>
          <w:p w14:paraId="58FD2A26" w14:textId="77777777" w:rsidR="00A47F53" w:rsidRPr="00211861" w:rsidRDefault="00A47F53" w:rsidP="00B73217">
            <w:pPr>
              <w:spacing w:line="276" w:lineRule="auto"/>
            </w:pPr>
            <w:r w:rsidRPr="00211861">
              <w:t>Ul. Przemysłowa 4A</w:t>
            </w:r>
          </w:p>
          <w:p w14:paraId="0346E759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59-300 LUBIN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5F841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- 368.56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1B4ED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368,56</w:t>
            </w:r>
          </w:p>
        </w:tc>
      </w:tr>
      <w:tr w:rsidR="00A47F53" w:rsidRPr="00211861" w14:paraId="0071E304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29D45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 xml:space="preserve">18 - Pakiet 18-Prowadnica do </w:t>
            </w:r>
            <w:r w:rsidRPr="00211861">
              <w:lastRenderedPageBreak/>
              <w:t>trudnych intubacji typu Bougie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8241A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lastRenderedPageBreak/>
              <w:t>SINMED Sp. z o. o.</w:t>
            </w:r>
          </w:p>
          <w:p w14:paraId="34DDD097" w14:textId="6EC9DFD3" w:rsidR="00A47F53" w:rsidRPr="00211861" w:rsidRDefault="00A47F53" w:rsidP="00B73217">
            <w:pPr>
              <w:spacing w:line="276" w:lineRule="auto"/>
            </w:pPr>
            <w:r w:rsidRPr="00211861">
              <w:t>ul.</w:t>
            </w:r>
            <w:r w:rsidR="007019B0">
              <w:t xml:space="preserve"> </w:t>
            </w:r>
            <w:r w:rsidRPr="00211861">
              <w:t>Graniczna 32B</w:t>
            </w:r>
          </w:p>
          <w:p w14:paraId="3C97EDD9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44-178 Przyszowice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C7221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- 339.48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31CBA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339,48</w:t>
            </w:r>
          </w:p>
        </w:tc>
      </w:tr>
      <w:tr w:rsidR="00A47F53" w:rsidRPr="00211861" w14:paraId="4B788A75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EC2F5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20 - Pakiet 20-Sonda Sengstakena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9F4D1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Zarys International Spółka z ograniczoną odpowiedzialnością</w:t>
            </w:r>
          </w:p>
          <w:p w14:paraId="6BA1C3A9" w14:textId="77777777" w:rsidR="00A47F53" w:rsidRPr="00211861" w:rsidRDefault="00A47F53" w:rsidP="00B73217">
            <w:pPr>
              <w:spacing w:line="276" w:lineRule="auto"/>
            </w:pPr>
            <w:r w:rsidRPr="00211861">
              <w:t>ul. Ziemska 44</w:t>
            </w:r>
          </w:p>
          <w:p w14:paraId="37DC28C3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41-803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4948A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3217C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400,00</w:t>
            </w:r>
          </w:p>
        </w:tc>
      </w:tr>
      <w:tr w:rsidR="00A47F53" w:rsidRPr="00211861" w14:paraId="1CAF4CAE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48072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22 - Pakiet 22-Stapler okrężny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07C5E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Medtronic Poland sp. z o.o.</w:t>
            </w:r>
          </w:p>
          <w:p w14:paraId="23CFEBA8" w14:textId="77777777" w:rsidR="00A47F53" w:rsidRPr="00211861" w:rsidRDefault="00A47F53" w:rsidP="00B73217">
            <w:pPr>
              <w:spacing w:line="276" w:lineRule="auto"/>
            </w:pPr>
            <w:r w:rsidRPr="00211861">
              <w:t>ul. Polna 11</w:t>
            </w:r>
          </w:p>
          <w:p w14:paraId="7A9046C6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00-633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8035B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5836A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400,00</w:t>
            </w:r>
          </w:p>
        </w:tc>
      </w:tr>
      <w:tr w:rsidR="00A47F53" w:rsidRPr="00211861" w14:paraId="24175C8D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D7A84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26 - Pakiet 26-Wielorazowe czujniki saturacji dla dorosłych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1E27B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HEMAB Polska Spółka z ograniczoną odpowiedzialnością</w:t>
            </w:r>
          </w:p>
          <w:p w14:paraId="178A824C" w14:textId="77777777" w:rsidR="00A47F53" w:rsidRPr="00211861" w:rsidRDefault="00A47F53" w:rsidP="00B73217">
            <w:pPr>
              <w:spacing w:line="276" w:lineRule="auto"/>
            </w:pPr>
            <w:r w:rsidRPr="00211861">
              <w:t>ul. Jagiellońska 78/4.29</w:t>
            </w:r>
          </w:p>
          <w:p w14:paraId="37B54985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03-301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D237BA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0AE30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400,00</w:t>
            </w:r>
          </w:p>
        </w:tc>
      </w:tr>
      <w:tr w:rsidR="00A47F53" w:rsidRPr="00211861" w14:paraId="39C7513E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66364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26 - Pakiet 26-Wielorazowe czujniki saturacji dla dorosłych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FC8D2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Empireum Piotr Dopieralski</w:t>
            </w:r>
          </w:p>
          <w:p w14:paraId="07A803CC" w14:textId="77777777" w:rsidR="00A47F53" w:rsidRPr="00211861" w:rsidRDefault="00A47F53" w:rsidP="00B73217">
            <w:pPr>
              <w:spacing w:line="276" w:lineRule="auto"/>
            </w:pPr>
            <w:r w:rsidRPr="00211861">
              <w:t>ul. Chotomowska 30</w:t>
            </w:r>
          </w:p>
          <w:p w14:paraId="53A664FA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05-110 Jabłonna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CA9AE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- 294.16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65068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294,16</w:t>
            </w:r>
          </w:p>
        </w:tc>
      </w:tr>
      <w:tr w:rsidR="00A47F53" w:rsidRPr="00211861" w14:paraId="775BDBD3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6D2D9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28 - Pakiet 28-Wzierniki ginekologiczne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3AC1E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Zarys International Spółka z ograniczoną odpowiedzialnością</w:t>
            </w:r>
          </w:p>
          <w:p w14:paraId="761EDA34" w14:textId="77777777" w:rsidR="00A47F53" w:rsidRPr="00211861" w:rsidRDefault="00A47F53" w:rsidP="00B73217">
            <w:pPr>
              <w:spacing w:line="276" w:lineRule="auto"/>
            </w:pPr>
            <w:r w:rsidRPr="00211861">
              <w:t>ul. Ziemska 44</w:t>
            </w:r>
          </w:p>
          <w:p w14:paraId="18A5FEE5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41-803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0505D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7C9F6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400,00</w:t>
            </w:r>
          </w:p>
        </w:tc>
      </w:tr>
      <w:tr w:rsidR="00A47F53" w:rsidRPr="00211861" w14:paraId="46E211EB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D185A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28 - Pakiet 28-Wzierniki ginekologiczne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C015A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Medicus Spółka z ograniczoną odpowiedzialnością Spółka komandytowo-akcyjna</w:t>
            </w:r>
          </w:p>
          <w:p w14:paraId="617C8633" w14:textId="00C94295" w:rsidR="00A47F53" w:rsidRPr="00211861" w:rsidRDefault="00A47F53" w:rsidP="00B73217">
            <w:pPr>
              <w:spacing w:line="276" w:lineRule="auto"/>
            </w:pPr>
            <w:r w:rsidRPr="00211861">
              <w:t>ul.</w:t>
            </w:r>
            <w:r w:rsidR="007019B0">
              <w:t xml:space="preserve"> </w:t>
            </w:r>
            <w:r w:rsidRPr="00211861">
              <w:t>Browarowa 21</w:t>
            </w:r>
          </w:p>
          <w:p w14:paraId="01354EB0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43-100 Tychy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86896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- 388.84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13A9A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388,84</w:t>
            </w:r>
          </w:p>
        </w:tc>
      </w:tr>
      <w:tr w:rsidR="00A47F53" w:rsidRPr="00211861" w14:paraId="72BAA748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63464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28 - Pakiet 28-Wzierniki ginekologiczne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4E03B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Polmil sp. z o. o.</w:t>
            </w:r>
          </w:p>
          <w:p w14:paraId="253B1399" w14:textId="440C086C" w:rsidR="00A47F53" w:rsidRPr="00211861" w:rsidRDefault="00A47F53" w:rsidP="00B73217">
            <w:pPr>
              <w:spacing w:line="276" w:lineRule="auto"/>
            </w:pPr>
            <w:r w:rsidRPr="00211861">
              <w:t>ul.</w:t>
            </w:r>
            <w:r w:rsidR="007019B0">
              <w:t xml:space="preserve"> </w:t>
            </w:r>
            <w:r w:rsidRPr="00211861">
              <w:t>Przemysłowa 8 B</w:t>
            </w:r>
          </w:p>
          <w:p w14:paraId="666B9817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85-758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69D72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- 388.84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2F841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388,84</w:t>
            </w:r>
          </w:p>
        </w:tc>
      </w:tr>
      <w:tr w:rsidR="00A47F53" w:rsidRPr="00211861" w14:paraId="0A0C27DC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074E8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28 - Pakiet 28-Wzierniki ginekologiczne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1DCF1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Bialmed Sp. z o.o.</w:t>
            </w:r>
          </w:p>
          <w:p w14:paraId="120602B7" w14:textId="77777777" w:rsidR="00A47F53" w:rsidRPr="00211861" w:rsidRDefault="00A47F53" w:rsidP="00B73217">
            <w:pPr>
              <w:spacing w:line="276" w:lineRule="auto"/>
            </w:pPr>
            <w:r w:rsidRPr="00211861">
              <w:t>ul. Kazimierzowska 46/48/35</w:t>
            </w:r>
          </w:p>
          <w:p w14:paraId="0BA2CF05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02-546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CB08E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- 388.84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E2B34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388,84</w:t>
            </w:r>
          </w:p>
        </w:tc>
      </w:tr>
      <w:tr w:rsidR="00A47F53" w:rsidRPr="00211861" w14:paraId="3396E92B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1DEB8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30 - Pakiet 30-Zestaw do drenażu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9EA5F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Balton Sp. z o.o.</w:t>
            </w:r>
          </w:p>
          <w:p w14:paraId="69911AD2" w14:textId="1CABFD37" w:rsidR="00A47F53" w:rsidRPr="00211861" w:rsidRDefault="00A47F53" w:rsidP="00B73217">
            <w:pPr>
              <w:spacing w:line="276" w:lineRule="auto"/>
            </w:pPr>
            <w:r w:rsidRPr="00211861">
              <w:t>ul.</w:t>
            </w:r>
            <w:r w:rsidR="007019B0">
              <w:t xml:space="preserve"> </w:t>
            </w:r>
            <w:r w:rsidRPr="00211861">
              <w:t>Nowy Świat 7/14</w:t>
            </w:r>
          </w:p>
          <w:p w14:paraId="7EBEE219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00-496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4C3ED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D5C32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400,00</w:t>
            </w:r>
          </w:p>
        </w:tc>
      </w:tr>
      <w:tr w:rsidR="00A47F53" w:rsidRPr="00211861" w14:paraId="2EBE5A81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BEBF7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 xml:space="preserve">31 - Pakiet 31-Zestaw do zamkniętego </w:t>
            </w:r>
            <w:r w:rsidRPr="00211861">
              <w:lastRenderedPageBreak/>
              <w:t>systemu zbiórki stolca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8384D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lastRenderedPageBreak/>
              <w:t>SINMED Sp. z o. o.</w:t>
            </w:r>
          </w:p>
          <w:p w14:paraId="0C34A616" w14:textId="0D1DEE17" w:rsidR="00A47F53" w:rsidRPr="00211861" w:rsidRDefault="00A47F53" w:rsidP="00B73217">
            <w:pPr>
              <w:spacing w:line="276" w:lineRule="auto"/>
            </w:pPr>
            <w:r w:rsidRPr="00211861">
              <w:t>ul.</w:t>
            </w:r>
            <w:r w:rsidR="007019B0">
              <w:t xml:space="preserve"> </w:t>
            </w:r>
            <w:r w:rsidRPr="00211861">
              <w:t>Graniczna 32B</w:t>
            </w:r>
          </w:p>
          <w:p w14:paraId="5AD451BD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lastRenderedPageBreak/>
              <w:t>44-178 Przyszowice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09EE5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lastRenderedPageBreak/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C8BDD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400,00</w:t>
            </w:r>
          </w:p>
        </w:tc>
      </w:tr>
      <w:tr w:rsidR="00A47F53" w:rsidRPr="00211861" w14:paraId="24EECA68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2C9B3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31 - Pakiet 31-Zestaw do zamkniętego systemu zbiórki stolca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0B2C5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Zarys International Spółka z ograniczoną odpowiedzialnością</w:t>
            </w:r>
          </w:p>
          <w:p w14:paraId="5076E1C5" w14:textId="77777777" w:rsidR="00A47F53" w:rsidRPr="00211861" w:rsidRDefault="00A47F53" w:rsidP="00B73217">
            <w:pPr>
              <w:spacing w:line="276" w:lineRule="auto"/>
            </w:pPr>
            <w:r w:rsidRPr="00211861">
              <w:t>ul. Ziemska 44</w:t>
            </w:r>
          </w:p>
          <w:p w14:paraId="7BC010DD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41-803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3E75F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- 361.84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FEF5E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361,84</w:t>
            </w:r>
          </w:p>
        </w:tc>
      </w:tr>
      <w:tr w:rsidR="00A47F53" w:rsidRPr="00211861" w14:paraId="76D1D232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7C8C7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31 - Pakiet 31-Zestaw do zamkniętego systemu zbiórki stolca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E61B2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SKAMEX Spółka Akcyjna</w:t>
            </w:r>
          </w:p>
          <w:p w14:paraId="7036B69D" w14:textId="77777777" w:rsidR="00A47F53" w:rsidRPr="00211861" w:rsidRDefault="00A47F53" w:rsidP="00B73217">
            <w:pPr>
              <w:spacing w:line="276" w:lineRule="auto"/>
            </w:pPr>
            <w:r w:rsidRPr="00211861">
              <w:t>ul. Dr Stefana Kopcińskiego 62D</w:t>
            </w:r>
          </w:p>
          <w:p w14:paraId="7E0893C7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90-032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A251E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- 178.36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EB20F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178,36</w:t>
            </w:r>
          </w:p>
        </w:tc>
      </w:tr>
      <w:tr w:rsidR="00A47F53" w:rsidRPr="00211861" w14:paraId="74FEB714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9C5D1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32 - Pakiet 32-Zestaw i igła motylkowa do pobierania krwi na posiew z butelek Biomerieux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6D44A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SARSTEDT Spółka z o.o.</w:t>
            </w:r>
          </w:p>
          <w:p w14:paraId="072B1445" w14:textId="5043AA4B" w:rsidR="00A47F53" w:rsidRPr="00211861" w:rsidRDefault="00A47F53" w:rsidP="00B73217">
            <w:pPr>
              <w:spacing w:line="276" w:lineRule="auto"/>
            </w:pPr>
            <w:r w:rsidRPr="00211861">
              <w:t>ul.</w:t>
            </w:r>
            <w:r w:rsidR="007019B0">
              <w:t xml:space="preserve"> </w:t>
            </w:r>
            <w:r w:rsidRPr="00211861">
              <w:t>Grzybowska 87</w:t>
            </w:r>
          </w:p>
          <w:p w14:paraId="1AB5586F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00-844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E6B19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F7094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400,00</w:t>
            </w:r>
          </w:p>
        </w:tc>
      </w:tr>
      <w:tr w:rsidR="00A47F53" w:rsidRPr="00211861" w14:paraId="68F69AA3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267E2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33 - Pakiet 33-Zestawy do ssania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83F6A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Beryl Med Poland Sp. z o.o.</w:t>
            </w:r>
          </w:p>
          <w:p w14:paraId="20459815" w14:textId="4EE8D317" w:rsidR="00A47F53" w:rsidRPr="00211861" w:rsidRDefault="00A47F53" w:rsidP="00B73217">
            <w:pPr>
              <w:spacing w:line="276" w:lineRule="auto"/>
            </w:pPr>
            <w:r w:rsidRPr="00211861">
              <w:t>ul.</w:t>
            </w:r>
            <w:r w:rsidR="007019B0">
              <w:t xml:space="preserve"> </w:t>
            </w:r>
            <w:r w:rsidRPr="00211861">
              <w:t>rtm. Witolda Pileckiego 59/151</w:t>
            </w:r>
          </w:p>
          <w:p w14:paraId="28E8178D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02-781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C3F5B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77CAC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400,00</w:t>
            </w:r>
          </w:p>
        </w:tc>
      </w:tr>
      <w:tr w:rsidR="00A47F53" w:rsidRPr="00211861" w14:paraId="45AFCD20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75C58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34 - Pakiet 34-Żel do USG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E82D8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Bialmed Sp. z o.o.</w:t>
            </w:r>
          </w:p>
          <w:p w14:paraId="7BAE815D" w14:textId="77777777" w:rsidR="00A47F53" w:rsidRPr="00211861" w:rsidRDefault="00A47F53" w:rsidP="00B73217">
            <w:pPr>
              <w:spacing w:line="276" w:lineRule="auto"/>
            </w:pPr>
            <w:r w:rsidRPr="00211861">
              <w:t>ul. Kazimierzowska 46/48/35</w:t>
            </w:r>
          </w:p>
          <w:p w14:paraId="70A5D860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02-546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AC400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E07D9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400,00</w:t>
            </w:r>
          </w:p>
        </w:tc>
      </w:tr>
      <w:tr w:rsidR="00A47F53" w:rsidRPr="00211861" w14:paraId="6E3B5A15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D0E6F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34 - Pakiet 34-Żel do USG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F6895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Medicus Spółka z ograniczoną odpowiedzialnością Spółka komandytowo-akcyjna</w:t>
            </w:r>
          </w:p>
          <w:p w14:paraId="615BCEB4" w14:textId="54F6FD02" w:rsidR="00A47F53" w:rsidRPr="00211861" w:rsidRDefault="00A47F53" w:rsidP="00B73217">
            <w:pPr>
              <w:spacing w:line="276" w:lineRule="auto"/>
            </w:pPr>
            <w:r w:rsidRPr="00211861">
              <w:t>ul.</w:t>
            </w:r>
            <w:r w:rsidR="007019B0">
              <w:t xml:space="preserve"> </w:t>
            </w:r>
            <w:r w:rsidRPr="00211861">
              <w:t>Browarowa 21</w:t>
            </w:r>
          </w:p>
          <w:p w14:paraId="1A15C089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43-100 Tychy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81159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- 328.00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E6B69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328,00</w:t>
            </w:r>
          </w:p>
        </w:tc>
      </w:tr>
      <w:tr w:rsidR="00A47F53" w:rsidRPr="00211861" w14:paraId="23F904E8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BC7A5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34 - Pakiet 34-Żel do USG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6F40F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Medicom Sp. z o.o.</w:t>
            </w:r>
          </w:p>
          <w:p w14:paraId="0C6DCBAE" w14:textId="77777777" w:rsidR="00A47F53" w:rsidRPr="00211861" w:rsidRDefault="00A47F53" w:rsidP="00B73217">
            <w:pPr>
              <w:spacing w:line="276" w:lineRule="auto"/>
            </w:pPr>
            <w:r w:rsidRPr="00211861">
              <w:t>ul. M. Skłodowskiej - Curie 34</w:t>
            </w:r>
          </w:p>
          <w:p w14:paraId="6B2B78B9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41-819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338FB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- 304.84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DE50D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304,84</w:t>
            </w:r>
          </w:p>
        </w:tc>
      </w:tr>
      <w:bookmarkEnd w:id="0"/>
    </w:tbl>
    <w:p w14:paraId="1CEB7C39" w14:textId="4DA5F2F6" w:rsidR="008642B3" w:rsidRPr="00B36EDA" w:rsidRDefault="008642B3" w:rsidP="00B36EDA">
      <w:pPr>
        <w:ind w:right="-425"/>
        <w:jc w:val="right"/>
        <w:rPr>
          <w:rFonts w:ascii="Arial" w:hAnsi="Arial" w:cs="Arial"/>
          <w:vertAlign w:val="superscript"/>
        </w:rPr>
      </w:pPr>
    </w:p>
    <w:sectPr w:rsidR="008642B3" w:rsidRPr="00B36EDA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2BE613" w14:textId="77777777" w:rsidR="000C5F40" w:rsidRDefault="000C5F40">
      <w:r>
        <w:separator/>
      </w:r>
    </w:p>
  </w:endnote>
  <w:endnote w:type="continuationSeparator" w:id="0">
    <w:p w14:paraId="15217B1F" w14:textId="77777777" w:rsidR="000C5F40" w:rsidRDefault="000C5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4755C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8AEB7B" w14:textId="61A01A6A" w:rsidR="000C1E6F" w:rsidRPr="00211861" w:rsidRDefault="000C1E6F" w:rsidP="0021186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842AE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66B991" w14:textId="77777777" w:rsidR="000C5F40" w:rsidRDefault="000C5F40">
      <w:r>
        <w:separator/>
      </w:r>
    </w:p>
  </w:footnote>
  <w:footnote w:type="continuationSeparator" w:id="0">
    <w:p w14:paraId="0595A60A" w14:textId="77777777" w:rsidR="000C5F40" w:rsidRDefault="000C5F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3F259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BA3BC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EFEC9F" w14:textId="77777777" w:rsidR="006E3089" w:rsidRDefault="006E30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96CAC"/>
    <w:multiLevelType w:val="multilevel"/>
    <w:tmpl w:val="BEEACC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691719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F40"/>
    <w:rsid w:val="00000B19"/>
    <w:rsid w:val="00022322"/>
    <w:rsid w:val="00042497"/>
    <w:rsid w:val="000C1E6F"/>
    <w:rsid w:val="000C5F40"/>
    <w:rsid w:val="000E4E56"/>
    <w:rsid w:val="000E5924"/>
    <w:rsid w:val="001A1468"/>
    <w:rsid w:val="001B7815"/>
    <w:rsid w:val="00211861"/>
    <w:rsid w:val="00211A34"/>
    <w:rsid w:val="00256E5D"/>
    <w:rsid w:val="002B1E4F"/>
    <w:rsid w:val="002B6761"/>
    <w:rsid w:val="003445A0"/>
    <w:rsid w:val="003A0AFC"/>
    <w:rsid w:val="003D611C"/>
    <w:rsid w:val="00431C0B"/>
    <w:rsid w:val="00437CAD"/>
    <w:rsid w:val="00456C5B"/>
    <w:rsid w:val="004657DA"/>
    <w:rsid w:val="00476164"/>
    <w:rsid w:val="004B2665"/>
    <w:rsid w:val="004C3459"/>
    <w:rsid w:val="004E324A"/>
    <w:rsid w:val="004E7234"/>
    <w:rsid w:val="004F79AB"/>
    <w:rsid w:val="0054734E"/>
    <w:rsid w:val="00590E28"/>
    <w:rsid w:val="00596EA3"/>
    <w:rsid w:val="00596FD7"/>
    <w:rsid w:val="005E5BFF"/>
    <w:rsid w:val="00607F9B"/>
    <w:rsid w:val="00644DCB"/>
    <w:rsid w:val="00657C1E"/>
    <w:rsid w:val="006E3089"/>
    <w:rsid w:val="007019B0"/>
    <w:rsid w:val="00712C39"/>
    <w:rsid w:val="00756CDA"/>
    <w:rsid w:val="00787E00"/>
    <w:rsid w:val="007E2ACC"/>
    <w:rsid w:val="007E68C5"/>
    <w:rsid w:val="00832144"/>
    <w:rsid w:val="00836DAF"/>
    <w:rsid w:val="008567C7"/>
    <w:rsid w:val="0086043E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23E11"/>
    <w:rsid w:val="00A47F53"/>
    <w:rsid w:val="00A91321"/>
    <w:rsid w:val="00AA02AC"/>
    <w:rsid w:val="00AC3D9D"/>
    <w:rsid w:val="00B32D12"/>
    <w:rsid w:val="00B36EDA"/>
    <w:rsid w:val="00B464D3"/>
    <w:rsid w:val="00B8185B"/>
    <w:rsid w:val="00BB4DC3"/>
    <w:rsid w:val="00BC1FF5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36A72"/>
    <w:rsid w:val="00E62859"/>
    <w:rsid w:val="00E85D70"/>
    <w:rsid w:val="00F33C66"/>
    <w:rsid w:val="00F91BCE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F9987B"/>
  <w15:chartTrackingRefBased/>
  <w15:docId w15:val="{FD7063C2-DC2C-430E-8B5D-53F797724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11</Pages>
  <Words>1993</Words>
  <Characters>11545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Ewa Szlifińska</dc:creator>
  <cp:keywords/>
  <dc:description/>
  <cp:lastModifiedBy>Ewa Szlifińska</cp:lastModifiedBy>
  <cp:revision>6</cp:revision>
  <cp:lastPrinted>1899-12-31T23:00:00Z</cp:lastPrinted>
  <dcterms:created xsi:type="dcterms:W3CDTF">2026-04-07T10:16:00Z</dcterms:created>
  <dcterms:modified xsi:type="dcterms:W3CDTF">2026-04-08T10:32:00Z</dcterms:modified>
</cp:coreProperties>
</file>