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D3D10" w14:textId="77777777" w:rsidR="00B36EDA" w:rsidRPr="00353FDC" w:rsidRDefault="00A372C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372CE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A372CE">
        <w:rPr>
          <w:rFonts w:ascii="Arial" w:hAnsi="Arial" w:cs="Arial"/>
        </w:rPr>
        <w:t>2026-04-08</w:t>
      </w:r>
    </w:p>
    <w:p w14:paraId="48FC5818" w14:textId="77777777" w:rsidR="00B36EDA" w:rsidRPr="00353FDC" w:rsidRDefault="00A372C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372CE">
        <w:rPr>
          <w:rFonts w:ascii="Arial" w:hAnsi="Arial" w:cs="Arial"/>
          <w:b/>
          <w:bCs/>
        </w:rPr>
        <w:t>Szpital Specjalistyczny im. Stefana Żeromskiego SP ZOZ w Krakowie</w:t>
      </w:r>
    </w:p>
    <w:p w14:paraId="13CC5CED" w14:textId="77777777" w:rsidR="00B36EDA" w:rsidRPr="00353FDC" w:rsidRDefault="00A372CE" w:rsidP="00B36EDA">
      <w:pPr>
        <w:spacing w:line="360" w:lineRule="auto"/>
        <w:ind w:right="3969"/>
        <w:rPr>
          <w:rFonts w:ascii="Arial" w:hAnsi="Arial" w:cs="Arial"/>
        </w:rPr>
      </w:pPr>
      <w:r w:rsidRPr="00A372CE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A372CE">
        <w:rPr>
          <w:rFonts w:ascii="Arial" w:hAnsi="Arial" w:cs="Arial"/>
        </w:rPr>
        <w:t>66</w:t>
      </w:r>
    </w:p>
    <w:p w14:paraId="22159929" w14:textId="77777777" w:rsidR="00B36EDA" w:rsidRPr="00353FDC" w:rsidRDefault="00A372CE" w:rsidP="00B36EDA">
      <w:pPr>
        <w:ind w:right="3969"/>
        <w:rPr>
          <w:rFonts w:ascii="Arial" w:hAnsi="Arial" w:cs="Arial"/>
        </w:rPr>
      </w:pPr>
      <w:r w:rsidRPr="00A372CE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A372CE">
        <w:rPr>
          <w:rFonts w:ascii="Arial" w:hAnsi="Arial" w:cs="Arial"/>
        </w:rPr>
        <w:t>Kraków</w:t>
      </w:r>
    </w:p>
    <w:p w14:paraId="31A1820D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07037E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4BA0646" w14:textId="0BC55912" w:rsidR="003C3656" w:rsidRPr="003C3656" w:rsidRDefault="003C3656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3C3656">
        <w:rPr>
          <w:rFonts w:ascii="Arial" w:hAnsi="Arial" w:cs="Arial"/>
          <w:bCs/>
        </w:rPr>
        <w:t>DZP-271-9/26-</w:t>
      </w:r>
      <w:r w:rsidR="004A560B">
        <w:rPr>
          <w:rFonts w:ascii="Arial" w:hAnsi="Arial" w:cs="Arial"/>
          <w:bCs/>
        </w:rPr>
        <w:t>388.</w:t>
      </w:r>
      <w:r w:rsidRPr="003C3656">
        <w:rPr>
          <w:rFonts w:ascii="Arial" w:hAnsi="Arial" w:cs="Arial"/>
          <w:bCs/>
        </w:rPr>
        <w:t>AOM</w:t>
      </w:r>
    </w:p>
    <w:p w14:paraId="541DB949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FF21C21" w14:textId="77777777" w:rsidTr="00B36EDA">
        <w:tc>
          <w:tcPr>
            <w:tcW w:w="9923" w:type="dxa"/>
            <w:shd w:val="clear" w:color="auto" w:fill="F2F2F2"/>
            <w:hideMark/>
          </w:tcPr>
          <w:p w14:paraId="135A0E6C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0E8041A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62E1127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054F171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80A3886" w14:textId="77777777" w:rsidTr="00B36EDA">
        <w:tc>
          <w:tcPr>
            <w:tcW w:w="2269" w:type="dxa"/>
          </w:tcPr>
          <w:p w14:paraId="25BF419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3543E08C" w14:textId="77777777" w:rsidR="00B36EDA" w:rsidRPr="00353FDC" w:rsidRDefault="00A372C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2CE">
              <w:rPr>
                <w:rFonts w:ascii="Arial" w:hAnsi="Arial" w:cs="Arial"/>
                <w:bCs/>
              </w:rPr>
              <w:t>Zakup i dostawa sprzętu jednorazowego sterylnego na potrzeby ginekologii</w:t>
            </w:r>
          </w:p>
        </w:tc>
      </w:tr>
      <w:tr w:rsidR="00A372CE" w:rsidRPr="00353FDC" w14:paraId="7349156F" w14:textId="77777777" w:rsidTr="00AD43E0">
        <w:tc>
          <w:tcPr>
            <w:tcW w:w="2269" w:type="dxa"/>
          </w:tcPr>
          <w:p w14:paraId="0B27221B" w14:textId="77777777" w:rsidR="00A372CE" w:rsidRPr="00353FDC" w:rsidRDefault="00A372CE" w:rsidP="00AD43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77542CD6" w14:textId="77777777" w:rsidR="00A372CE" w:rsidRPr="00353FDC" w:rsidRDefault="00A372CE" w:rsidP="00AD43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2CE">
              <w:rPr>
                <w:rFonts w:ascii="Arial" w:hAnsi="Arial" w:cs="Arial"/>
                <w:bCs/>
              </w:rPr>
              <w:t>DZP-271-9/26</w:t>
            </w:r>
          </w:p>
        </w:tc>
      </w:tr>
    </w:tbl>
    <w:p w14:paraId="55C841BA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E8E66E4" w14:textId="63259E91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372CE" w:rsidRPr="00A372CE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372CE" w:rsidRPr="00A372CE">
        <w:rPr>
          <w:rFonts w:ascii="Arial" w:hAnsi="Arial" w:cs="Arial"/>
        </w:rPr>
        <w:t>(t.j. Dz. U. z 2024 r. poz. 1320 z p</w:t>
      </w:r>
      <w:r w:rsidR="003C3656">
        <w:rPr>
          <w:rFonts w:ascii="Arial" w:hAnsi="Arial" w:cs="Arial"/>
        </w:rPr>
        <w:t>óźn</w:t>
      </w:r>
      <w:r w:rsidR="00A372CE" w:rsidRPr="00A372CE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372CE" w14:paraId="4944007E" w14:textId="77777777" w:rsidTr="00A372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2F5E" w14:textId="77777777" w:rsidR="00A372CE" w:rsidRPr="00F245C5" w:rsidRDefault="00A372CE" w:rsidP="00AD43E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72CE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72CE">
              <w:rPr>
                <w:rFonts w:ascii="Arial" w:hAnsi="Arial" w:cs="Arial"/>
              </w:rPr>
              <w:t>Pojemnik do płynnej cytologii</w:t>
            </w:r>
          </w:p>
          <w:p w14:paraId="133BEA6A" w14:textId="77777777" w:rsidR="00A372CE" w:rsidRPr="00F245C5" w:rsidRDefault="00A372CE" w:rsidP="00AD43E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372CE">
              <w:rPr>
                <w:rFonts w:ascii="Arial" w:hAnsi="Arial" w:cs="Arial"/>
                <w:b/>
              </w:rPr>
              <w:t>Becton</w:t>
            </w:r>
            <w:proofErr w:type="spellEnd"/>
            <w:r w:rsidRPr="00A372CE">
              <w:rPr>
                <w:rFonts w:ascii="Arial" w:hAnsi="Arial" w:cs="Arial"/>
                <w:b/>
              </w:rPr>
              <w:t xml:space="preserve"> Dickinson Polska Sp. z o.o.</w:t>
            </w:r>
          </w:p>
          <w:p w14:paraId="7C9C9FFF" w14:textId="77777777" w:rsidR="00A372CE" w:rsidRPr="00F245C5" w:rsidRDefault="00A372CE" w:rsidP="00AD43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2CE">
              <w:rPr>
                <w:rFonts w:ascii="Arial" w:hAnsi="Arial" w:cs="Arial"/>
                <w:bCs/>
              </w:rPr>
              <w:t>Osmańska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2CE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FB30262" w14:textId="77777777" w:rsidR="00A372CE" w:rsidRPr="00F245C5" w:rsidRDefault="00A372CE" w:rsidP="00AD43E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72CE">
              <w:rPr>
                <w:rFonts w:ascii="Arial" w:hAnsi="Arial" w:cs="Arial"/>
                <w:bCs/>
              </w:rPr>
              <w:t>02-823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2CE">
              <w:rPr>
                <w:rFonts w:ascii="Arial" w:hAnsi="Arial" w:cs="Arial"/>
                <w:bCs/>
              </w:rPr>
              <w:t>Warszawa</w:t>
            </w:r>
          </w:p>
          <w:p w14:paraId="316F301C" w14:textId="77777777" w:rsidR="00A372CE" w:rsidRPr="00F245C5" w:rsidRDefault="00A372CE" w:rsidP="00AD43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72CE">
              <w:rPr>
                <w:rFonts w:ascii="Arial" w:hAnsi="Arial" w:cs="Arial"/>
                <w:b/>
              </w:rPr>
              <w:t>66 603.60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957918" w14:textId="77777777" w:rsidR="00A372CE" w:rsidRPr="00F245C5" w:rsidRDefault="00A372CE" w:rsidP="00AD43E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5335CF" w14:textId="77777777" w:rsidR="00A372CE" w:rsidRPr="00F245C5" w:rsidRDefault="00A372CE" w:rsidP="00AD43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72C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A372CE" w14:paraId="4C3DD1F9" w14:textId="77777777" w:rsidTr="00A372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C7C0" w14:textId="77777777" w:rsidR="00A372CE" w:rsidRPr="00F245C5" w:rsidRDefault="00A372CE" w:rsidP="00AD43E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372C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72CE">
              <w:rPr>
                <w:rFonts w:ascii="Arial" w:hAnsi="Arial" w:cs="Arial"/>
              </w:rPr>
              <w:t>Szczoteczka cytologiczna</w:t>
            </w:r>
          </w:p>
          <w:p w14:paraId="67A2F2C1" w14:textId="77777777" w:rsidR="00A372CE" w:rsidRPr="00F245C5" w:rsidRDefault="00A372CE" w:rsidP="00AD43E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372CE">
              <w:rPr>
                <w:rFonts w:ascii="Arial" w:hAnsi="Arial" w:cs="Arial"/>
                <w:b/>
              </w:rPr>
              <w:t>Rovers</w:t>
            </w:r>
            <w:proofErr w:type="spellEnd"/>
            <w:r w:rsidRPr="00A372CE">
              <w:rPr>
                <w:rFonts w:ascii="Arial" w:hAnsi="Arial" w:cs="Arial"/>
                <w:b/>
              </w:rPr>
              <w:t xml:space="preserve"> Polska Sp. z o.o.</w:t>
            </w:r>
          </w:p>
          <w:p w14:paraId="7147C66E" w14:textId="77777777" w:rsidR="00A372CE" w:rsidRPr="00F245C5" w:rsidRDefault="00A372CE" w:rsidP="00AD43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2CE">
              <w:rPr>
                <w:rFonts w:ascii="Arial" w:hAnsi="Arial" w:cs="Arial"/>
                <w:bCs/>
              </w:rPr>
              <w:t>Stołeczna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2CE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944E83" w14:textId="77777777" w:rsidR="00A372CE" w:rsidRPr="00F245C5" w:rsidRDefault="00A372CE" w:rsidP="00AD43E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72CE">
              <w:rPr>
                <w:rFonts w:ascii="Arial" w:hAnsi="Arial" w:cs="Arial"/>
                <w:bCs/>
              </w:rPr>
              <w:t>05-501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2CE">
              <w:rPr>
                <w:rFonts w:ascii="Arial" w:hAnsi="Arial" w:cs="Arial"/>
                <w:bCs/>
              </w:rPr>
              <w:t>Piaseczno</w:t>
            </w:r>
          </w:p>
          <w:p w14:paraId="7994EECC" w14:textId="77777777" w:rsidR="00A372CE" w:rsidRPr="00F245C5" w:rsidRDefault="00A372CE" w:rsidP="00AD43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72CE">
              <w:rPr>
                <w:rFonts w:ascii="Arial" w:hAnsi="Arial" w:cs="Arial"/>
                <w:b/>
              </w:rPr>
              <w:t>17 388.00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19A07EF" w14:textId="77777777" w:rsidR="00A372CE" w:rsidRPr="00F245C5" w:rsidRDefault="00A372CE" w:rsidP="00AD43E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2F5787" w14:textId="77777777" w:rsidR="00A372CE" w:rsidRPr="00F245C5" w:rsidRDefault="00A372CE" w:rsidP="00AD43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72C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7AAD2814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0E7181D1" w14:textId="77777777" w:rsidTr="00A372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E7735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3F9B3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31FD4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CD2E2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372CE" w14:paraId="4D8CCF5C" w14:textId="77777777" w:rsidTr="00A372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DE001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72CE">
              <w:rPr>
                <w:rFonts w:ascii="Arial" w:hAnsi="Arial" w:cs="Arial"/>
                <w:sz w:val="22"/>
                <w:szCs w:val="22"/>
              </w:rPr>
              <w:t>Pojemnik do płynnej cytologii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75F3A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>ALBIS MAZUR Sp. z o.o.</w:t>
            </w:r>
          </w:p>
          <w:p w14:paraId="356D1E3F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362E1920" w14:textId="77777777" w:rsidR="00A372CE" w:rsidRPr="007D7932" w:rsidRDefault="00A372CE" w:rsidP="00AD43E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A9FB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1 - Cena - 60.80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D55B" w14:textId="77777777" w:rsidR="00A372CE" w:rsidRPr="007D7932" w:rsidRDefault="00A372CE" w:rsidP="00AD4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 xml:space="preserve">  60,80</w:t>
            </w:r>
          </w:p>
        </w:tc>
      </w:tr>
      <w:tr w:rsidR="00A372CE" w14:paraId="16175045" w14:textId="77777777" w:rsidTr="00A372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EB51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72CE">
              <w:rPr>
                <w:rFonts w:ascii="Arial" w:hAnsi="Arial" w:cs="Arial"/>
                <w:sz w:val="22"/>
                <w:szCs w:val="22"/>
              </w:rPr>
              <w:t>Pojemnik do płynnej cytologii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55AC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140679C2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779CBE3" w14:textId="77777777" w:rsidR="00A372CE" w:rsidRPr="007D7932" w:rsidRDefault="00A372CE" w:rsidP="00AD43E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F9715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F5BD" w14:textId="77777777" w:rsidR="00A372CE" w:rsidRPr="007D7932" w:rsidRDefault="00A372CE" w:rsidP="00AD4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372CE" w14:paraId="18627542" w14:textId="77777777" w:rsidTr="00A372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1D3E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72CE">
              <w:rPr>
                <w:rFonts w:ascii="Arial" w:hAnsi="Arial" w:cs="Arial"/>
                <w:sz w:val="22"/>
                <w:szCs w:val="22"/>
              </w:rPr>
              <w:t>Szczoteczka cytologiczna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9384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>ALBIS MAZUR Sp. z o.o.</w:t>
            </w:r>
          </w:p>
          <w:p w14:paraId="4944E713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73619F9D" w14:textId="77777777" w:rsidR="00A372CE" w:rsidRPr="007D7932" w:rsidRDefault="00A372CE" w:rsidP="00AD43E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53077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1 - Cena - 65.71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0466" w14:textId="77777777" w:rsidR="00A372CE" w:rsidRPr="007D7932" w:rsidRDefault="00A372CE" w:rsidP="00AD4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 xml:space="preserve">  65,71</w:t>
            </w:r>
          </w:p>
        </w:tc>
      </w:tr>
      <w:tr w:rsidR="00A372CE" w14:paraId="6013FE8A" w14:textId="77777777" w:rsidTr="00A372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11F0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72CE">
              <w:rPr>
                <w:rFonts w:ascii="Arial" w:hAnsi="Arial" w:cs="Arial"/>
                <w:sz w:val="22"/>
                <w:szCs w:val="22"/>
              </w:rPr>
              <w:t>Szczoteczka cytologiczna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D710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546776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4F121460" w14:textId="77777777" w:rsidR="00A372CE" w:rsidRPr="007D7932" w:rsidRDefault="00A372CE" w:rsidP="00AD43E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4800B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DF51" w14:textId="77777777" w:rsidR="00A372CE" w:rsidRPr="007D7932" w:rsidRDefault="00A372CE" w:rsidP="00AD4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372CE" w14:paraId="190F2846" w14:textId="77777777" w:rsidTr="00A372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8E559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72CE">
              <w:rPr>
                <w:rFonts w:ascii="Arial" w:hAnsi="Arial" w:cs="Arial"/>
                <w:sz w:val="22"/>
                <w:szCs w:val="22"/>
              </w:rPr>
              <w:t>Szczoteczka cytologiczna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72C8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372C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2F72869" w14:textId="77777777" w:rsidR="00A372CE" w:rsidRPr="007D7932" w:rsidRDefault="00A372CE" w:rsidP="00AD43E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0ED64879" w14:textId="77777777" w:rsidR="00A372CE" w:rsidRPr="007D7932" w:rsidRDefault="00A372CE" w:rsidP="00AD43E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2CE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F50A" w14:textId="77777777" w:rsidR="00A372CE" w:rsidRPr="007D7932" w:rsidRDefault="00A372CE" w:rsidP="00AD43E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6B7C" w14:textId="77777777" w:rsidR="00A372CE" w:rsidRPr="007D7932" w:rsidRDefault="00A372CE" w:rsidP="00AD4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72C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588D00E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1CA2A5FE" w14:textId="70FC9CF2" w:rsidR="008642B3" w:rsidRPr="00623422" w:rsidRDefault="00623422" w:rsidP="00B36EDA">
      <w:pPr>
        <w:ind w:right="-425"/>
        <w:jc w:val="right"/>
        <w:rPr>
          <w:rFonts w:ascii="Arial" w:hAnsi="Arial" w:cs="Arial"/>
          <w:i/>
          <w:iCs/>
        </w:rPr>
      </w:pPr>
      <w:r w:rsidRPr="00623422">
        <w:rPr>
          <w:rFonts w:ascii="Arial" w:hAnsi="Arial" w:cs="Arial"/>
          <w:i/>
          <w:iCs/>
        </w:rPr>
        <w:t xml:space="preserve">Dr n. o </w:t>
      </w:r>
      <w:proofErr w:type="spellStart"/>
      <w:r w:rsidRPr="00623422">
        <w:rPr>
          <w:rFonts w:ascii="Arial" w:hAnsi="Arial" w:cs="Arial"/>
          <w:i/>
          <w:iCs/>
        </w:rPr>
        <w:t>zdr</w:t>
      </w:r>
      <w:proofErr w:type="spellEnd"/>
      <w:r w:rsidRPr="00623422">
        <w:rPr>
          <w:rFonts w:ascii="Arial" w:hAnsi="Arial" w:cs="Arial"/>
          <w:i/>
          <w:iCs/>
        </w:rPr>
        <w:t>. Jacek Żak</w:t>
      </w:r>
    </w:p>
    <w:p w14:paraId="61E2AB10" w14:textId="5F06E4CF" w:rsidR="00623422" w:rsidRPr="00623422" w:rsidRDefault="00623422" w:rsidP="00B36EDA">
      <w:pPr>
        <w:ind w:right="-425"/>
        <w:jc w:val="right"/>
        <w:rPr>
          <w:rFonts w:ascii="Arial" w:hAnsi="Arial" w:cs="Arial"/>
          <w:i/>
          <w:iCs/>
        </w:rPr>
      </w:pPr>
      <w:r w:rsidRPr="00623422">
        <w:rPr>
          <w:rFonts w:ascii="Arial" w:hAnsi="Arial" w:cs="Arial"/>
          <w:i/>
          <w:iCs/>
        </w:rPr>
        <w:t>Dyrektor Szpitala</w:t>
      </w:r>
    </w:p>
    <w:sectPr w:rsidR="00623422" w:rsidRPr="0062342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F0541" w14:textId="77777777" w:rsidR="004A6DC9" w:rsidRDefault="004A6DC9">
      <w:r>
        <w:separator/>
      </w:r>
    </w:p>
  </w:endnote>
  <w:endnote w:type="continuationSeparator" w:id="0">
    <w:p w14:paraId="5C951D08" w14:textId="77777777" w:rsidR="004A6DC9" w:rsidRDefault="004A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D98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C760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79184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A6246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B135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01CC2" w14:textId="77777777" w:rsidR="004A6DC9" w:rsidRDefault="004A6DC9">
      <w:r>
        <w:separator/>
      </w:r>
    </w:p>
  </w:footnote>
  <w:footnote w:type="continuationSeparator" w:id="0">
    <w:p w14:paraId="3EFA7C5C" w14:textId="77777777" w:rsidR="004A6DC9" w:rsidRDefault="004A6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761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0C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044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DC9"/>
    <w:rsid w:val="00022322"/>
    <w:rsid w:val="00042497"/>
    <w:rsid w:val="000C1E6F"/>
    <w:rsid w:val="000E4E56"/>
    <w:rsid w:val="001A1468"/>
    <w:rsid w:val="001B7815"/>
    <w:rsid w:val="00211A34"/>
    <w:rsid w:val="00223A19"/>
    <w:rsid w:val="002B1E4F"/>
    <w:rsid w:val="002B6761"/>
    <w:rsid w:val="003248FE"/>
    <w:rsid w:val="003445A0"/>
    <w:rsid w:val="003A0AFC"/>
    <w:rsid w:val="003C3656"/>
    <w:rsid w:val="003D611C"/>
    <w:rsid w:val="00431C0B"/>
    <w:rsid w:val="00437CAD"/>
    <w:rsid w:val="004657DA"/>
    <w:rsid w:val="004A560B"/>
    <w:rsid w:val="004A6DC9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3422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72CE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3B7CF"/>
  <w15:chartTrackingRefBased/>
  <w15:docId w15:val="{0EE171C4-69CC-4EE9-8D25-275E5DA7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414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6</cp:revision>
  <cp:lastPrinted>1899-12-31T23:00:00Z</cp:lastPrinted>
  <dcterms:created xsi:type="dcterms:W3CDTF">2026-04-08T08:10:00Z</dcterms:created>
  <dcterms:modified xsi:type="dcterms:W3CDTF">2026-04-08T08:15:00Z</dcterms:modified>
</cp:coreProperties>
</file>