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331D8" w14:textId="42E1AD21" w:rsidR="00843A88" w:rsidRPr="007313E4" w:rsidRDefault="008A1F5E" w:rsidP="00FD4AEC">
      <w:pPr>
        <w:spacing w:after="480"/>
        <w:jc w:val="right"/>
      </w:pPr>
      <w:r w:rsidRPr="007313E4">
        <w:t>Niepołomice</w:t>
      </w:r>
      <w:r w:rsidR="00843A88" w:rsidRPr="007313E4">
        <w:t xml:space="preserve"> dnia: </w:t>
      </w:r>
      <w:r w:rsidRPr="007313E4">
        <w:t>2026-04-07</w:t>
      </w:r>
    </w:p>
    <w:p w14:paraId="2A5BF008" w14:textId="44AFAD38" w:rsidR="00843A88" w:rsidRPr="007313E4" w:rsidRDefault="008A1F5E" w:rsidP="00913B25">
      <w:pPr>
        <w:rPr>
          <w:b/>
          <w:bCs/>
        </w:rPr>
      </w:pPr>
      <w:r w:rsidRPr="007313E4">
        <w:rPr>
          <w:b/>
          <w:bCs/>
        </w:rPr>
        <w:t>GMINA NIEPOŁOMICE</w:t>
      </w:r>
    </w:p>
    <w:p w14:paraId="24141E1A" w14:textId="5D91F7C8" w:rsidR="00843A88" w:rsidRPr="007313E4" w:rsidRDefault="008A1F5E" w:rsidP="00913B25">
      <w:r w:rsidRPr="007313E4">
        <w:t>Pl. Zwycięstwa</w:t>
      </w:r>
      <w:r w:rsidR="00843A88" w:rsidRPr="007313E4">
        <w:t xml:space="preserve"> </w:t>
      </w:r>
      <w:r w:rsidRPr="007313E4">
        <w:t>13</w:t>
      </w:r>
    </w:p>
    <w:p w14:paraId="1A888067" w14:textId="2AD8E220" w:rsidR="00843A88" w:rsidRPr="007313E4" w:rsidRDefault="008A1F5E" w:rsidP="00913B25">
      <w:r w:rsidRPr="007313E4">
        <w:t>32-005</w:t>
      </w:r>
      <w:r w:rsidR="00843A88" w:rsidRPr="007313E4">
        <w:t xml:space="preserve"> </w:t>
      </w:r>
      <w:r w:rsidRPr="007313E4">
        <w:t>Niepołomice</w:t>
      </w:r>
    </w:p>
    <w:p w14:paraId="3731E6C6" w14:textId="77777777" w:rsidR="007313E4" w:rsidRPr="007313E4" w:rsidRDefault="007313E4" w:rsidP="00913B25"/>
    <w:p w14:paraId="0DC9BB99" w14:textId="0C69F1F6" w:rsidR="007313E4" w:rsidRPr="007313E4" w:rsidRDefault="007313E4" w:rsidP="00913B25">
      <w:r w:rsidRPr="007313E4">
        <w:t>Pismo: ZP.271.11.2026.</w:t>
      </w:r>
      <w:r>
        <w:t>2</w:t>
      </w:r>
    </w:p>
    <w:p w14:paraId="01B2A9CB" w14:textId="77777777" w:rsidR="00843A88" w:rsidRPr="007313E4" w:rsidRDefault="00843A88" w:rsidP="00913B25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</w:rPr>
      </w:pPr>
      <w:r w:rsidRPr="007313E4">
        <w:rPr>
          <w:b/>
        </w:rPr>
        <w:t>WYKONAWCY</w:t>
      </w:r>
    </w:p>
    <w:p w14:paraId="3E2870F7" w14:textId="77777777" w:rsidR="00843A88" w:rsidRPr="007313E4" w:rsidRDefault="00843A88" w:rsidP="00913B25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7313E4">
        <w:t>ubiegający się o zamówienie</w:t>
      </w:r>
    </w:p>
    <w:p w14:paraId="3082919F" w14:textId="77777777" w:rsidR="004E4B64" w:rsidRPr="007313E4" w:rsidRDefault="004E4B64" w:rsidP="00913B25">
      <w:pPr>
        <w:spacing w:after="120"/>
        <w:jc w:val="both"/>
        <w:rPr>
          <w:rFonts w:eastAsia="Calibri"/>
          <w:lang w:eastAsia="en-US"/>
        </w:rPr>
      </w:pPr>
      <w:r w:rsidRPr="007313E4">
        <w:rPr>
          <w:rFonts w:eastAsia="Calibri"/>
          <w:lang w:eastAsia="en-US"/>
        </w:rPr>
        <w:t xml:space="preserve">Dotyczy: </w:t>
      </w:r>
      <w:r w:rsidRPr="007313E4">
        <w:t>postępowania o udzielenie zamówienia publicznego</w:t>
      </w:r>
      <w:r w:rsidRPr="007313E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7313E4" w14:paraId="3F33F6D6" w14:textId="77777777" w:rsidTr="00FD4AEC">
        <w:tc>
          <w:tcPr>
            <w:tcW w:w="2269" w:type="dxa"/>
          </w:tcPr>
          <w:p w14:paraId="1C193BBC" w14:textId="77777777" w:rsidR="004E4B64" w:rsidRPr="007313E4" w:rsidRDefault="004E4B64" w:rsidP="00913B25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313E4">
              <w:t>Nazwa zamówienia:</w:t>
            </w:r>
          </w:p>
        </w:tc>
        <w:tc>
          <w:tcPr>
            <w:tcW w:w="6803" w:type="dxa"/>
          </w:tcPr>
          <w:p w14:paraId="0F154CE7" w14:textId="07E2683C" w:rsidR="004E4B64" w:rsidRPr="007313E4" w:rsidRDefault="008A1F5E" w:rsidP="00913B2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313E4">
              <w:rPr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  <w:r w:rsidR="004E4B64" w:rsidRPr="007313E4">
              <w:rPr>
                <w:bCs/>
              </w:rPr>
              <w:t>.</w:t>
            </w:r>
          </w:p>
        </w:tc>
      </w:tr>
      <w:tr w:rsidR="008A1F5E" w:rsidRPr="007313E4" w14:paraId="405961A8" w14:textId="77777777" w:rsidTr="009B2A6E">
        <w:tc>
          <w:tcPr>
            <w:tcW w:w="2269" w:type="dxa"/>
          </w:tcPr>
          <w:p w14:paraId="18164A26" w14:textId="77777777" w:rsidR="008A1F5E" w:rsidRPr="007313E4" w:rsidRDefault="008A1F5E" w:rsidP="00913B25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313E4">
              <w:t>Numer referencyjny:</w:t>
            </w:r>
          </w:p>
        </w:tc>
        <w:tc>
          <w:tcPr>
            <w:tcW w:w="6803" w:type="dxa"/>
          </w:tcPr>
          <w:p w14:paraId="2A274A47" w14:textId="7CE6681D" w:rsidR="008A1F5E" w:rsidRPr="007313E4" w:rsidRDefault="008A1F5E" w:rsidP="00913B25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313E4">
              <w:rPr>
                <w:bCs/>
              </w:rPr>
              <w:t>ZP.271.11.2026</w:t>
            </w:r>
          </w:p>
        </w:tc>
      </w:tr>
    </w:tbl>
    <w:p w14:paraId="3886C1A6" w14:textId="77777777" w:rsidR="004E4B64" w:rsidRPr="007313E4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7313E4" w14:paraId="6E76DA91" w14:textId="77777777" w:rsidTr="00C46732">
        <w:tc>
          <w:tcPr>
            <w:tcW w:w="9330" w:type="dxa"/>
            <w:shd w:val="clear" w:color="auto" w:fill="F2F2F2"/>
            <w:hideMark/>
          </w:tcPr>
          <w:p w14:paraId="24BFD5B9" w14:textId="77777777" w:rsidR="00843A88" w:rsidRPr="007313E4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313E4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60ABEE00" w14:textId="10111BD3" w:rsidR="0012774F" w:rsidRPr="007313E4" w:rsidRDefault="00520165" w:rsidP="00913B25">
      <w:pPr>
        <w:spacing w:before="600" w:after="240"/>
        <w:jc w:val="both"/>
      </w:pPr>
      <w:r w:rsidRPr="007313E4">
        <w:t xml:space="preserve">Zamawiający, </w:t>
      </w:r>
      <w:r w:rsidR="008A1F5E" w:rsidRPr="007313E4">
        <w:rPr>
          <w:b/>
        </w:rPr>
        <w:t>GMINA NIEPOŁOMICE</w:t>
      </w:r>
      <w:r w:rsidRPr="007313E4">
        <w:t xml:space="preserve">, działając na podstawie art. </w:t>
      </w:r>
      <w:r w:rsidR="00E74BC3" w:rsidRPr="007313E4">
        <w:t>284</w:t>
      </w:r>
      <w:r w:rsidRPr="007313E4">
        <w:t xml:space="preserve"> ust. </w:t>
      </w:r>
      <w:r w:rsidR="0029606A" w:rsidRPr="007313E4">
        <w:t>6</w:t>
      </w:r>
      <w:r w:rsidRPr="007313E4">
        <w:t xml:space="preserve"> ustawy z dnia </w:t>
      </w:r>
      <w:r w:rsidR="0029606A" w:rsidRPr="007313E4">
        <w:t>11</w:t>
      </w:r>
      <w:r w:rsidRPr="007313E4">
        <w:t xml:space="preserve"> </w:t>
      </w:r>
      <w:r w:rsidR="0029606A" w:rsidRPr="007313E4">
        <w:t xml:space="preserve">września </w:t>
      </w:r>
      <w:r w:rsidRPr="007313E4">
        <w:t>20</w:t>
      </w:r>
      <w:r w:rsidR="0029606A" w:rsidRPr="007313E4">
        <w:t>19</w:t>
      </w:r>
      <w:r w:rsidRPr="007313E4">
        <w:t xml:space="preserve"> r</w:t>
      </w:r>
      <w:r w:rsidR="0029606A" w:rsidRPr="007313E4">
        <w:t>.</w:t>
      </w:r>
      <w:r w:rsidRPr="007313E4">
        <w:t xml:space="preserve"> Prawo </w:t>
      </w:r>
      <w:r w:rsidR="0029606A" w:rsidRPr="007313E4">
        <w:t>z</w:t>
      </w:r>
      <w:r w:rsidRPr="007313E4">
        <w:t xml:space="preserve">amówień </w:t>
      </w:r>
      <w:r w:rsidR="0029606A" w:rsidRPr="007313E4">
        <w:t>p</w:t>
      </w:r>
      <w:r w:rsidRPr="007313E4">
        <w:t xml:space="preserve">ublicznych </w:t>
      </w:r>
      <w:r w:rsidR="008A1F5E" w:rsidRPr="007313E4">
        <w:t>(</w:t>
      </w:r>
      <w:proofErr w:type="spellStart"/>
      <w:r w:rsidR="008A1F5E" w:rsidRPr="007313E4">
        <w:t>t.j</w:t>
      </w:r>
      <w:proofErr w:type="spellEnd"/>
      <w:r w:rsidR="008A1F5E" w:rsidRPr="007313E4">
        <w:t xml:space="preserve">. Dz. U. z 2024 r. poz. 1320 z </w:t>
      </w:r>
      <w:proofErr w:type="spellStart"/>
      <w:r w:rsidR="008A1F5E" w:rsidRPr="007313E4">
        <w:t>p</w:t>
      </w:r>
      <w:r w:rsidR="007313E4">
        <w:t>óźn</w:t>
      </w:r>
      <w:proofErr w:type="spellEnd"/>
      <w:r w:rsidR="008A1F5E" w:rsidRPr="007313E4">
        <w:t>. zm.)</w:t>
      </w:r>
      <w:r w:rsidR="00BE7BFD" w:rsidRPr="007313E4">
        <w:t xml:space="preserve">, </w:t>
      </w:r>
      <w:r w:rsidR="00E74BC3" w:rsidRPr="007313E4">
        <w:t>udostępnia</w:t>
      </w:r>
      <w:r w:rsidR="00BE7BFD" w:rsidRPr="007313E4">
        <w:t xml:space="preserve"> poniżej treść zapytań do S</w:t>
      </w:r>
      <w:r w:rsidR="0012774F" w:rsidRPr="007313E4">
        <w:t>pecyfikacji Warunków Zamówienia (</w:t>
      </w:r>
      <w:r w:rsidR="0012774F" w:rsidRPr="007313E4">
        <w:rPr>
          <w:lang w:eastAsia="ar-SA"/>
        </w:rPr>
        <w:t>zwanej dalej</w:t>
      </w:r>
      <w:r w:rsidR="0012774F" w:rsidRPr="007313E4">
        <w:rPr>
          <w:b/>
          <w:lang w:eastAsia="ar-SA"/>
        </w:rPr>
        <w:t xml:space="preserve"> </w:t>
      </w:r>
      <w:r w:rsidR="0012774F" w:rsidRPr="007313E4">
        <w:rPr>
          <w:bCs/>
          <w:lang w:eastAsia="ar-SA"/>
        </w:rPr>
        <w:t>”SWZ”)</w:t>
      </w:r>
      <w:r w:rsidR="00E74BC3" w:rsidRPr="007313E4">
        <w:rPr>
          <w:bCs/>
          <w:lang w:eastAsia="ar-SA"/>
        </w:rPr>
        <w:t xml:space="preserve"> </w:t>
      </w:r>
      <w:r w:rsidR="00E74BC3" w:rsidRPr="007313E4">
        <w:t>wraz z wyjaśnieniami</w:t>
      </w:r>
      <w:r w:rsidR="0012774F" w:rsidRPr="007313E4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1F5E" w:rsidRPr="007313E4" w14:paraId="72F99EAB" w14:textId="77777777" w:rsidTr="009B2A6E">
        <w:tc>
          <w:tcPr>
            <w:tcW w:w="9356" w:type="dxa"/>
          </w:tcPr>
          <w:p w14:paraId="1F8AAE61" w14:textId="70FBCE97" w:rsidR="008A1F5E" w:rsidRPr="00A970DB" w:rsidRDefault="008A1F5E" w:rsidP="009B2A6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A970DB">
              <w:rPr>
                <w:b/>
                <w:bCs/>
              </w:rPr>
              <w:t xml:space="preserve">Pytanie </w:t>
            </w:r>
          </w:p>
          <w:p w14:paraId="404775A0" w14:textId="60B61709" w:rsidR="008A1F5E" w:rsidRPr="00A970DB" w:rsidRDefault="008A1F5E" w:rsidP="00A970DB">
            <w:pPr>
              <w:spacing w:after="120"/>
              <w:ind w:left="30" w:right="-72"/>
              <w:jc w:val="both"/>
            </w:pPr>
            <w:r w:rsidRPr="00A970DB">
              <w:t>Szanowni Państwo,</w:t>
            </w:r>
          </w:p>
          <w:p w14:paraId="71AE4CEE" w14:textId="77777777" w:rsidR="008A1F5E" w:rsidRPr="00A970DB" w:rsidRDefault="008A1F5E" w:rsidP="00A970DB">
            <w:pPr>
              <w:spacing w:after="120"/>
              <w:ind w:left="30" w:right="-72"/>
              <w:jc w:val="both"/>
            </w:pPr>
            <w:r w:rsidRPr="00A970DB">
              <w:t>Działając w imieniu Wykonawcy, zwracamy się z prośbą o wyjaśnienie treści Specyfikacji Warunków Zamówienia w zakresie Szczegółowego Opisu Przedmiotu Zamówienia (Załącznik nr 1 do SWZ):</w:t>
            </w:r>
          </w:p>
          <w:p w14:paraId="1A455E96" w14:textId="640ACAEA" w:rsidR="008A1F5E" w:rsidRPr="00A970DB" w:rsidRDefault="008A1F5E" w:rsidP="00A970DB">
            <w:pPr>
              <w:spacing w:after="120"/>
              <w:ind w:left="30" w:right="-72"/>
              <w:jc w:val="both"/>
            </w:pPr>
            <w:r w:rsidRPr="00A970DB">
              <w:t>Oznakowanie i sygnały: "Czy w ramach 'kompletnego rozwiązania' (pkt 7.c SOPZ) Zamawiający wymaga, aby pojazd był dostarczony z wykonanym oznakowaniem graficznym właściwym dla Straży Miejskiej oraz zamontowaną belką sygnalizacyjną (świetlno-dźwiękową) zgodnie z rozporządzeniem MSWiA, czy też te elementy zostaną wykonane przez Zamawiającego we własnym zakresie po dostawie?"</w:t>
            </w:r>
          </w:p>
          <w:p w14:paraId="26508380" w14:textId="59B63DAC" w:rsidR="008A1F5E" w:rsidRPr="00A970DB" w:rsidRDefault="008A1F5E" w:rsidP="00A970DB">
            <w:pPr>
              <w:spacing w:after="120"/>
              <w:ind w:right="-72"/>
              <w:jc w:val="both"/>
            </w:pPr>
            <w:r w:rsidRPr="00A970DB">
              <w:t>Kolor nadwozia: "W punkcie 2 SOPZ nie określono koloru nadwozia. Czy w związku z przeznaczeniem pojazdu dla Straży Miejskiej, Zamawiający wymaga konkretnego koloru (np. srebrny metalizowany), czy dopuszcza dowolny kolor z palety producenta?"</w:t>
            </w:r>
          </w:p>
          <w:p w14:paraId="79D18B2E" w14:textId="77777777" w:rsidR="008A1F5E" w:rsidRPr="00A970DB" w:rsidRDefault="008A1F5E" w:rsidP="009B2A6E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A970DB">
              <w:rPr>
                <w:b/>
                <w:bCs/>
              </w:rPr>
              <w:t>Stanowisko (wyjaśnienie) Zamawiającego:</w:t>
            </w:r>
          </w:p>
          <w:p w14:paraId="2682DE00" w14:textId="77777777" w:rsidR="00A970DB" w:rsidRPr="00A970DB" w:rsidRDefault="00A970DB" w:rsidP="00A970DB">
            <w:r w:rsidRPr="00A970DB">
              <w:t>W ramach „kompletnego rozwiązania” Zamawiający nie wymaga, aby pojazd był dostarczony z wykonanym oznakowaniem graficznym ani z zamontowaną belką sygnalizacyjną. Zamawiający oczekuje dostawy pojazdu w wersji standardowej (bez oznakowania i dodatkowych elementów uprzywilejowania).</w:t>
            </w:r>
          </w:p>
          <w:p w14:paraId="058B6E29" w14:textId="77777777" w:rsidR="00A970DB" w:rsidRPr="00A970DB" w:rsidRDefault="00A970DB" w:rsidP="00A970DB">
            <w:pPr>
              <w:rPr>
                <w:rFonts w:eastAsia="Calibri"/>
              </w:rPr>
            </w:pPr>
            <w:r w:rsidRPr="00A970DB">
              <w:t>Jednocześnie informuję, że Zamawiający nie określa konkretnego koloru nadwozia – dopuszczalny jest dowolny kolor z palety producenta.</w:t>
            </w:r>
          </w:p>
          <w:p w14:paraId="510DCB4C" w14:textId="77777777" w:rsidR="00A970DB" w:rsidRPr="00A970DB" w:rsidRDefault="00A970DB" w:rsidP="00A970DB"/>
          <w:p w14:paraId="76D56110" w14:textId="5F112556" w:rsidR="008A1F5E" w:rsidRPr="00A970DB" w:rsidRDefault="008A1F5E" w:rsidP="007313E4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70FCC258" w14:textId="77777777" w:rsidR="00BE7BFD" w:rsidRPr="007313E4" w:rsidRDefault="00BE7BFD" w:rsidP="00520165">
      <w:pPr>
        <w:jc w:val="both"/>
      </w:pPr>
    </w:p>
    <w:p w14:paraId="66D266D1" w14:textId="1CB1A737" w:rsidR="006D4AB3" w:rsidRPr="007313E4" w:rsidRDefault="006D4AB3" w:rsidP="00D8461B">
      <w:pPr>
        <w:spacing w:before="120" w:after="120" w:line="360" w:lineRule="auto"/>
        <w:ind w:left="567"/>
        <w:jc w:val="right"/>
      </w:pPr>
    </w:p>
    <w:sectPr w:rsidR="006D4AB3" w:rsidRPr="007313E4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AA5D0" w14:textId="77777777" w:rsidR="00530E6C" w:rsidRDefault="00530E6C">
      <w:r>
        <w:separator/>
      </w:r>
    </w:p>
  </w:endnote>
  <w:endnote w:type="continuationSeparator" w:id="0">
    <w:p w14:paraId="1EA35FDE" w14:textId="77777777" w:rsidR="00530E6C" w:rsidRDefault="00530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158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8E54B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C9AB2" w14:textId="7F4F11D1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95E1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BB79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3DECA6" w14:textId="77777777" w:rsidR="006D4AB3" w:rsidRDefault="006D4AB3">
    <w:pPr>
      <w:pStyle w:val="Stopka"/>
      <w:tabs>
        <w:tab w:val="clear" w:pos="4536"/>
        <w:tab w:val="left" w:pos="6237"/>
      </w:tabs>
    </w:pPr>
  </w:p>
  <w:p w14:paraId="0EAC50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800C6" w14:textId="77777777" w:rsidR="00530E6C" w:rsidRDefault="00530E6C">
      <w:r>
        <w:separator/>
      </w:r>
    </w:p>
  </w:footnote>
  <w:footnote w:type="continuationSeparator" w:id="0">
    <w:p w14:paraId="322CD1CB" w14:textId="77777777" w:rsidR="00530E6C" w:rsidRDefault="00530E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7EDFA" w14:textId="6F171139" w:rsidR="008A1F5E" w:rsidRDefault="00A35F64">
    <w:pPr>
      <w:pStyle w:val="Nagwek"/>
    </w:pPr>
    <w:r w:rsidRPr="003F76C4">
      <w:rPr>
        <w:noProof/>
      </w:rPr>
      <w:pict w14:anchorId="2A6C8C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">
          <v:imagedata r:id="rId1" o:title="" cropbottom="-85f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D32D58"/>
    <w:multiLevelType w:val="multilevel"/>
    <w:tmpl w:val="A0F0A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1210604">
    <w:abstractNumId w:val="4"/>
  </w:num>
  <w:num w:numId="2" w16cid:durableId="1938636496">
    <w:abstractNumId w:val="7"/>
  </w:num>
  <w:num w:numId="3" w16cid:durableId="53624832">
    <w:abstractNumId w:val="3"/>
  </w:num>
  <w:num w:numId="4" w16cid:durableId="1894389214">
    <w:abstractNumId w:val="6"/>
  </w:num>
  <w:num w:numId="5" w16cid:durableId="305208412">
    <w:abstractNumId w:val="0"/>
  </w:num>
  <w:num w:numId="6" w16cid:durableId="719282645">
    <w:abstractNumId w:val="1"/>
  </w:num>
  <w:num w:numId="7" w16cid:durableId="2049603325">
    <w:abstractNumId w:val="5"/>
  </w:num>
  <w:num w:numId="8" w16cid:durableId="1705056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45B"/>
    <w:rsid w:val="00031374"/>
    <w:rsid w:val="000A1097"/>
    <w:rsid w:val="000E2A8F"/>
    <w:rsid w:val="0012774F"/>
    <w:rsid w:val="0013315E"/>
    <w:rsid w:val="00144B7A"/>
    <w:rsid w:val="00180C6E"/>
    <w:rsid w:val="00185ECF"/>
    <w:rsid w:val="001E745B"/>
    <w:rsid w:val="0029606A"/>
    <w:rsid w:val="004848F3"/>
    <w:rsid w:val="004A75F2"/>
    <w:rsid w:val="004E4B64"/>
    <w:rsid w:val="005144A9"/>
    <w:rsid w:val="00520165"/>
    <w:rsid w:val="00530E6C"/>
    <w:rsid w:val="005906CE"/>
    <w:rsid w:val="005B1B08"/>
    <w:rsid w:val="00632C3C"/>
    <w:rsid w:val="00662BDB"/>
    <w:rsid w:val="006A5DF1"/>
    <w:rsid w:val="006B7198"/>
    <w:rsid w:val="006D4AB3"/>
    <w:rsid w:val="006F3B81"/>
    <w:rsid w:val="007313E4"/>
    <w:rsid w:val="007D02B9"/>
    <w:rsid w:val="007D7198"/>
    <w:rsid w:val="00843A88"/>
    <w:rsid w:val="00864A4B"/>
    <w:rsid w:val="00870F9F"/>
    <w:rsid w:val="008804B6"/>
    <w:rsid w:val="00897AB0"/>
    <w:rsid w:val="008A1F5E"/>
    <w:rsid w:val="008A3553"/>
    <w:rsid w:val="00913B25"/>
    <w:rsid w:val="00A35F64"/>
    <w:rsid w:val="00A905AC"/>
    <w:rsid w:val="00A970DB"/>
    <w:rsid w:val="00BA6584"/>
    <w:rsid w:val="00BE7BFD"/>
    <w:rsid w:val="00C370F2"/>
    <w:rsid w:val="00C44EEC"/>
    <w:rsid w:val="00C46732"/>
    <w:rsid w:val="00C6188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285EE1"/>
  <w15:chartTrackingRefBased/>
  <w15:docId w15:val="{89BB77B7-4365-4864-8C41-A4756608D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Wcisło</dc:creator>
  <cp:keywords/>
  <cp:lastModifiedBy>Joanna Wcisło</cp:lastModifiedBy>
  <cp:revision>2</cp:revision>
  <cp:lastPrinted>2026-04-07T07:01:00Z</cp:lastPrinted>
  <dcterms:created xsi:type="dcterms:W3CDTF">2026-04-07T07:01:00Z</dcterms:created>
  <dcterms:modified xsi:type="dcterms:W3CDTF">2026-04-07T07:01:00Z</dcterms:modified>
</cp:coreProperties>
</file>