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80651" w14:textId="0CD9F5B5" w:rsidR="00843A88" w:rsidRPr="00E45800" w:rsidRDefault="00E456C3" w:rsidP="00FD4AEC">
      <w:pPr>
        <w:spacing w:after="480"/>
        <w:jc w:val="right"/>
      </w:pPr>
      <w:r w:rsidRPr="00E45800">
        <w:t>Niepołomice</w:t>
      </w:r>
      <w:r w:rsidR="00843A88" w:rsidRPr="00E45800">
        <w:t xml:space="preserve"> dnia: </w:t>
      </w:r>
      <w:r w:rsidRPr="00E45800">
        <w:t>2026-04-07</w:t>
      </w:r>
    </w:p>
    <w:p w14:paraId="5C070FEA" w14:textId="2FFB34EC" w:rsidR="00843A88" w:rsidRPr="00E45800" w:rsidRDefault="00E456C3" w:rsidP="00843A88">
      <w:pPr>
        <w:spacing w:line="360" w:lineRule="auto"/>
        <w:rPr>
          <w:b/>
          <w:bCs/>
        </w:rPr>
      </w:pPr>
      <w:r w:rsidRPr="00E45800">
        <w:rPr>
          <w:b/>
          <w:bCs/>
        </w:rPr>
        <w:t>GMINA NIEPOŁOMICE</w:t>
      </w:r>
    </w:p>
    <w:p w14:paraId="15FA7095" w14:textId="28A20EE4" w:rsidR="00843A88" w:rsidRPr="00E45800" w:rsidRDefault="00E456C3" w:rsidP="00843A88">
      <w:pPr>
        <w:spacing w:line="360" w:lineRule="auto"/>
      </w:pPr>
      <w:r w:rsidRPr="00E45800">
        <w:t>Pl. Zwycięstwa</w:t>
      </w:r>
      <w:r w:rsidR="00843A88" w:rsidRPr="00E45800">
        <w:t xml:space="preserve"> </w:t>
      </w:r>
      <w:r w:rsidRPr="00E45800">
        <w:t>13</w:t>
      </w:r>
    </w:p>
    <w:p w14:paraId="43BDBF2C" w14:textId="4B691C00" w:rsidR="00843A88" w:rsidRPr="00E45800" w:rsidRDefault="00E456C3" w:rsidP="00843A88">
      <w:r w:rsidRPr="00E45800">
        <w:t>32-005</w:t>
      </w:r>
      <w:r w:rsidR="00843A88" w:rsidRPr="00E45800">
        <w:t xml:space="preserve"> </w:t>
      </w:r>
      <w:r w:rsidRPr="00E45800">
        <w:t>Niepołomice</w:t>
      </w:r>
    </w:p>
    <w:p w14:paraId="615BD9EB" w14:textId="27C93182" w:rsidR="00843A88" w:rsidRPr="00E45800" w:rsidRDefault="00E45800" w:rsidP="00843A88">
      <w:pPr>
        <w:jc w:val="both"/>
        <w:rPr>
          <w:bCs/>
        </w:rPr>
      </w:pPr>
      <w:r w:rsidRPr="00E45800">
        <w:rPr>
          <w:bCs/>
        </w:rPr>
        <w:t>Pismo: ZP.271.11.2026.1</w:t>
      </w:r>
    </w:p>
    <w:p w14:paraId="1BC3EB88" w14:textId="762BF739" w:rsidR="00843A88" w:rsidRPr="00E45800" w:rsidRDefault="00843A88" w:rsidP="00FD4AEC">
      <w:pPr>
        <w:spacing w:after="480"/>
        <w:jc w:val="both"/>
        <w:rPr>
          <w:bCs/>
        </w:rPr>
      </w:pPr>
    </w:p>
    <w:p w14:paraId="462F8E1B" w14:textId="77777777" w:rsidR="00843A88" w:rsidRPr="00E4580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E45800">
        <w:rPr>
          <w:b/>
        </w:rPr>
        <w:t>WYKONAWCY</w:t>
      </w:r>
    </w:p>
    <w:p w14:paraId="296B8983" w14:textId="77777777" w:rsidR="00843A88" w:rsidRPr="00E4580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E45800">
        <w:t>ubiegający się o zamówienie</w:t>
      </w:r>
    </w:p>
    <w:p w14:paraId="1D87290E" w14:textId="77777777" w:rsidR="004E4B64" w:rsidRPr="00E45800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E45800">
        <w:rPr>
          <w:rFonts w:eastAsia="Calibri"/>
          <w:lang w:eastAsia="en-US"/>
        </w:rPr>
        <w:t xml:space="preserve">Dotyczy: </w:t>
      </w:r>
      <w:r w:rsidRPr="00E45800">
        <w:t>postępowania o udzielenie zamówienia publicznego</w:t>
      </w:r>
      <w:r w:rsidRPr="00E4580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45800" w14:paraId="51CFAE7C" w14:textId="77777777" w:rsidTr="00FD4AEC">
        <w:tc>
          <w:tcPr>
            <w:tcW w:w="2269" w:type="dxa"/>
          </w:tcPr>
          <w:p w14:paraId="653EB5FB" w14:textId="77777777" w:rsidR="004E4B64" w:rsidRPr="00E4580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45800">
              <w:t>Nazwa zamówienia:</w:t>
            </w:r>
          </w:p>
        </w:tc>
        <w:tc>
          <w:tcPr>
            <w:tcW w:w="6803" w:type="dxa"/>
          </w:tcPr>
          <w:p w14:paraId="31D84B5B" w14:textId="0B01721E" w:rsidR="004E4B64" w:rsidRPr="00E45800" w:rsidRDefault="00E456C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45800">
              <w:rPr>
                <w:bCs/>
              </w:rPr>
              <w:t>Dostawa samochodu elektrycznego według projektu "Zapewnienie wyposażenia sprzętowego Straży Miejskiej w Niepołomicach w zakresie przeprowadzanych kontroli przestrzegania przepisów ochrony środowiska"</w:t>
            </w:r>
            <w:r w:rsidR="004E4B64" w:rsidRPr="00E45800">
              <w:rPr>
                <w:bCs/>
              </w:rPr>
              <w:t>.</w:t>
            </w:r>
          </w:p>
        </w:tc>
      </w:tr>
      <w:tr w:rsidR="00E456C3" w:rsidRPr="00E45800" w14:paraId="7113BD6E" w14:textId="77777777" w:rsidTr="003E7227">
        <w:tc>
          <w:tcPr>
            <w:tcW w:w="2269" w:type="dxa"/>
          </w:tcPr>
          <w:p w14:paraId="40D7DAE7" w14:textId="77777777" w:rsidR="00E456C3" w:rsidRPr="00E45800" w:rsidRDefault="00E456C3" w:rsidP="003E72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45800">
              <w:t>Numer referencyjny:</w:t>
            </w:r>
          </w:p>
        </w:tc>
        <w:tc>
          <w:tcPr>
            <w:tcW w:w="6803" w:type="dxa"/>
          </w:tcPr>
          <w:p w14:paraId="33F5A04F" w14:textId="302BB12F" w:rsidR="00E456C3" w:rsidRPr="00E45800" w:rsidRDefault="00E456C3" w:rsidP="003E72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45800">
              <w:rPr>
                <w:bCs/>
              </w:rPr>
              <w:t>ZP.271.11.2026</w:t>
            </w:r>
          </w:p>
        </w:tc>
      </w:tr>
    </w:tbl>
    <w:p w14:paraId="5CCFA86C" w14:textId="77777777" w:rsidR="004E4B64" w:rsidRPr="00E4580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E45800" w14:paraId="4C355E5B" w14:textId="77777777" w:rsidTr="00C46732">
        <w:tc>
          <w:tcPr>
            <w:tcW w:w="9330" w:type="dxa"/>
            <w:shd w:val="clear" w:color="auto" w:fill="F2F2F2"/>
            <w:hideMark/>
          </w:tcPr>
          <w:p w14:paraId="257D1FB0" w14:textId="77777777" w:rsidR="00843A88" w:rsidRPr="00E45800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E45800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671A479" w14:textId="520EC4C2" w:rsidR="0012774F" w:rsidRPr="00E45800" w:rsidRDefault="00520165" w:rsidP="004E4B64">
      <w:pPr>
        <w:spacing w:before="600" w:after="240" w:line="360" w:lineRule="auto"/>
        <w:jc w:val="both"/>
      </w:pPr>
      <w:r w:rsidRPr="00E45800">
        <w:t xml:space="preserve">Zamawiający, </w:t>
      </w:r>
      <w:r w:rsidR="00E456C3" w:rsidRPr="00E45800">
        <w:rPr>
          <w:b/>
        </w:rPr>
        <w:t>GMINA NIEPOŁOMICE</w:t>
      </w:r>
      <w:r w:rsidRPr="00E45800">
        <w:t xml:space="preserve">, działając na podstawie art. </w:t>
      </w:r>
      <w:r w:rsidR="00E74BC3" w:rsidRPr="00E45800">
        <w:t>284</w:t>
      </w:r>
      <w:r w:rsidRPr="00E45800">
        <w:t xml:space="preserve"> ust. </w:t>
      </w:r>
      <w:r w:rsidR="0029606A" w:rsidRPr="00E45800">
        <w:t>6</w:t>
      </w:r>
      <w:r w:rsidRPr="00E45800">
        <w:t xml:space="preserve"> ustawy z dnia </w:t>
      </w:r>
      <w:r w:rsidR="0029606A" w:rsidRPr="00E45800">
        <w:t>11</w:t>
      </w:r>
      <w:r w:rsidRPr="00E45800">
        <w:t xml:space="preserve"> </w:t>
      </w:r>
      <w:r w:rsidR="0029606A" w:rsidRPr="00E45800">
        <w:t xml:space="preserve">września </w:t>
      </w:r>
      <w:r w:rsidRPr="00E45800">
        <w:t>20</w:t>
      </w:r>
      <w:r w:rsidR="0029606A" w:rsidRPr="00E45800">
        <w:t>19</w:t>
      </w:r>
      <w:r w:rsidRPr="00E45800">
        <w:t xml:space="preserve"> r</w:t>
      </w:r>
      <w:r w:rsidR="0029606A" w:rsidRPr="00E45800">
        <w:t>.</w:t>
      </w:r>
      <w:r w:rsidRPr="00E45800">
        <w:t xml:space="preserve"> Prawo </w:t>
      </w:r>
      <w:r w:rsidR="0029606A" w:rsidRPr="00E45800">
        <w:t>z</w:t>
      </w:r>
      <w:r w:rsidRPr="00E45800">
        <w:t xml:space="preserve">amówień </w:t>
      </w:r>
      <w:r w:rsidR="0029606A" w:rsidRPr="00E45800">
        <w:t>p</w:t>
      </w:r>
      <w:r w:rsidRPr="00E45800">
        <w:t xml:space="preserve">ublicznych </w:t>
      </w:r>
      <w:r w:rsidR="00E456C3" w:rsidRPr="00E45800">
        <w:t>(</w:t>
      </w:r>
      <w:proofErr w:type="spellStart"/>
      <w:r w:rsidR="00E456C3" w:rsidRPr="00E45800">
        <w:t>t.j</w:t>
      </w:r>
      <w:proofErr w:type="spellEnd"/>
      <w:r w:rsidR="00E456C3" w:rsidRPr="00E45800">
        <w:t>. Dz. U. z 2024 r. poz. 1320 z</w:t>
      </w:r>
      <w:r w:rsidR="00E45800">
        <w:t xml:space="preserve">e </w:t>
      </w:r>
      <w:r w:rsidR="00E456C3" w:rsidRPr="00E45800">
        <w:t>zm.)</w:t>
      </w:r>
      <w:r w:rsidR="00BE7BFD" w:rsidRPr="00E45800">
        <w:t xml:space="preserve">, </w:t>
      </w:r>
      <w:r w:rsidR="00E74BC3" w:rsidRPr="00E45800">
        <w:t>udostępnia</w:t>
      </w:r>
      <w:r w:rsidR="00BE7BFD" w:rsidRPr="00E45800">
        <w:t xml:space="preserve"> poniżej treść zapytań do S</w:t>
      </w:r>
      <w:r w:rsidR="0012774F" w:rsidRPr="00E45800">
        <w:t>pecyfikacji Warunków Zamówienia (</w:t>
      </w:r>
      <w:r w:rsidR="0012774F" w:rsidRPr="00E45800">
        <w:rPr>
          <w:lang w:eastAsia="ar-SA"/>
        </w:rPr>
        <w:t>zwanej dalej</w:t>
      </w:r>
      <w:r w:rsidR="0012774F" w:rsidRPr="00E45800">
        <w:rPr>
          <w:b/>
          <w:lang w:eastAsia="ar-SA"/>
        </w:rPr>
        <w:t xml:space="preserve"> </w:t>
      </w:r>
      <w:r w:rsidR="0012774F" w:rsidRPr="00E45800">
        <w:rPr>
          <w:bCs/>
          <w:lang w:eastAsia="ar-SA"/>
        </w:rPr>
        <w:t>”SWZ”)</w:t>
      </w:r>
      <w:r w:rsidR="00E74BC3" w:rsidRPr="00E45800">
        <w:rPr>
          <w:bCs/>
          <w:lang w:eastAsia="ar-SA"/>
        </w:rPr>
        <w:t xml:space="preserve"> </w:t>
      </w:r>
      <w:r w:rsidR="00E74BC3" w:rsidRPr="00E45800">
        <w:t>wraz z wyjaśnieniami</w:t>
      </w:r>
      <w:r w:rsidR="0012774F" w:rsidRPr="00E4580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456C3" w:rsidRPr="00E45800" w14:paraId="15ABD36E" w14:textId="77777777" w:rsidTr="003E7227">
        <w:tc>
          <w:tcPr>
            <w:tcW w:w="9356" w:type="dxa"/>
          </w:tcPr>
          <w:p w14:paraId="10F9B0A6" w14:textId="0A6812C4" w:rsidR="00E456C3" w:rsidRPr="00E45800" w:rsidRDefault="00E456C3" w:rsidP="003E7227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E45800">
              <w:rPr>
                <w:b/>
                <w:bCs/>
              </w:rPr>
              <w:t xml:space="preserve">Pytanie </w:t>
            </w:r>
          </w:p>
          <w:p w14:paraId="55FA9756" w14:textId="45A785CF" w:rsidR="00E456C3" w:rsidRPr="00E45800" w:rsidRDefault="00E456C3" w:rsidP="003E7227">
            <w:pPr>
              <w:spacing w:after="120" w:line="360" w:lineRule="auto"/>
              <w:ind w:left="30" w:right="-72"/>
              <w:jc w:val="both"/>
            </w:pPr>
            <w:r w:rsidRPr="00E45800">
              <w:t xml:space="preserve">Czy Zamawiający wymaga, aby </w:t>
            </w:r>
            <w:proofErr w:type="spellStart"/>
            <w:r w:rsidRPr="00E45800">
              <w:t>wallbox</w:t>
            </w:r>
            <w:proofErr w:type="spellEnd"/>
            <w:r w:rsidRPr="00E45800">
              <w:t xml:space="preserve"> posiadał wbudowaną funkcjonalność autoryzacji użytkownika przez rozpoczęciem ładowania? Bez takiej autoryzacji, każda osoba z fizycznym dostępem do </w:t>
            </w:r>
            <w:proofErr w:type="spellStart"/>
            <w:r w:rsidRPr="00E45800">
              <w:t>wallbox</w:t>
            </w:r>
            <w:proofErr w:type="spellEnd"/>
            <w:r w:rsidRPr="00E45800">
              <w:t>-a będzie mogła rozpocząć ładowanie. Autoryzacja może odbywać się np. kartą zbliżeniową.</w:t>
            </w:r>
          </w:p>
          <w:p w14:paraId="098C9F94" w14:textId="77777777" w:rsidR="00E456C3" w:rsidRDefault="00E456C3" w:rsidP="003E7227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E45800">
              <w:rPr>
                <w:b/>
                <w:bCs/>
              </w:rPr>
              <w:t>Stanowisko (wyjaśnienie) Zamawiającego:</w:t>
            </w:r>
          </w:p>
          <w:p w14:paraId="6A3795CE" w14:textId="047CEF98" w:rsidR="00E45800" w:rsidRPr="00E45800" w:rsidRDefault="00BD56AC" w:rsidP="003E7227">
            <w:pPr>
              <w:spacing w:after="40" w:line="276" w:lineRule="auto"/>
              <w:ind w:left="30" w:right="-72"/>
              <w:rPr>
                <w:b/>
                <w:bCs/>
              </w:rPr>
            </w:pPr>
            <w:r>
              <w:rPr>
                <w:rFonts w:ascii="Aptos" w:hAnsi="Aptos"/>
                <w:sz w:val="24"/>
                <w:szCs w:val="24"/>
              </w:rPr>
              <w:t>Za</w:t>
            </w:r>
            <w:r w:rsidRPr="00BD56AC">
              <w:t xml:space="preserve">mawiający nie wymaga, aby </w:t>
            </w:r>
            <w:proofErr w:type="spellStart"/>
            <w:r w:rsidRPr="00BD56AC">
              <w:t>wallbox</w:t>
            </w:r>
            <w:proofErr w:type="spellEnd"/>
            <w:r w:rsidRPr="00BD56AC">
              <w:t xml:space="preserve"> posiadał wbudowaną funkcjonalność autoryzacji użytkownika przed rozpoczęciem ładowania</w:t>
            </w:r>
            <w:r>
              <w:rPr>
                <w:rFonts w:ascii="Aptos" w:hAnsi="Aptos"/>
                <w:sz w:val="24"/>
                <w:szCs w:val="24"/>
              </w:rPr>
              <w:t>.</w:t>
            </w:r>
          </w:p>
          <w:p w14:paraId="72D2A25E" w14:textId="1EDF7CB5" w:rsidR="00E456C3" w:rsidRPr="00E45800" w:rsidRDefault="00E456C3" w:rsidP="003E7227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537893F3" w14:textId="77777777" w:rsidR="00BE7BFD" w:rsidRPr="00E45800" w:rsidRDefault="00BE7BFD" w:rsidP="00520165">
      <w:pPr>
        <w:jc w:val="both"/>
      </w:pPr>
    </w:p>
    <w:p w14:paraId="088920D5" w14:textId="7EBFDEA0" w:rsidR="006D4AB3" w:rsidRPr="00E45800" w:rsidRDefault="006D4AB3" w:rsidP="00D8461B">
      <w:pPr>
        <w:spacing w:before="120" w:after="120" w:line="360" w:lineRule="auto"/>
        <w:ind w:left="567"/>
        <w:jc w:val="right"/>
      </w:pPr>
    </w:p>
    <w:sectPr w:rsidR="006D4AB3" w:rsidRPr="00E45800" w:rsidSect="00843A8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363F1" w14:textId="77777777" w:rsidR="00EE238D" w:rsidRDefault="00EE238D">
      <w:r>
        <w:separator/>
      </w:r>
    </w:p>
  </w:endnote>
  <w:endnote w:type="continuationSeparator" w:id="0">
    <w:p w14:paraId="706C8B63" w14:textId="77777777" w:rsidR="00EE238D" w:rsidRDefault="00EE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B9ED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7A0ED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69BB2" w14:textId="37B57A3B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415B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20F5D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838747" w14:textId="77777777" w:rsidR="006D4AB3" w:rsidRDefault="006D4AB3">
    <w:pPr>
      <w:pStyle w:val="Stopka"/>
      <w:tabs>
        <w:tab w:val="clear" w:pos="4536"/>
        <w:tab w:val="left" w:pos="6237"/>
      </w:tabs>
    </w:pPr>
  </w:p>
  <w:p w14:paraId="02E990A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E4FC5" w14:textId="77777777" w:rsidR="00EE238D" w:rsidRDefault="00EE238D">
      <w:r>
        <w:separator/>
      </w:r>
    </w:p>
  </w:footnote>
  <w:footnote w:type="continuationSeparator" w:id="0">
    <w:p w14:paraId="300EF2AD" w14:textId="77777777" w:rsidR="00EE238D" w:rsidRDefault="00EE2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97D33" w14:textId="00B34077" w:rsidR="00E456C3" w:rsidRDefault="00EB71DB">
    <w:pPr>
      <w:pStyle w:val="Nagwek"/>
    </w:pPr>
    <w:r w:rsidRPr="003F76C4">
      <w:rPr>
        <w:noProof/>
      </w:rPr>
      <w:pict w14:anchorId="2545F3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75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">
          <v:imagedata r:id="rId1" o:title="" cropbottom="-85f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9337290">
    <w:abstractNumId w:val="3"/>
  </w:num>
  <w:num w:numId="2" w16cid:durableId="1296528573">
    <w:abstractNumId w:val="6"/>
  </w:num>
  <w:num w:numId="3" w16cid:durableId="948314779">
    <w:abstractNumId w:val="2"/>
  </w:num>
  <w:num w:numId="4" w16cid:durableId="1061292619">
    <w:abstractNumId w:val="5"/>
  </w:num>
  <w:num w:numId="5" w16cid:durableId="306711291">
    <w:abstractNumId w:val="0"/>
  </w:num>
  <w:num w:numId="6" w16cid:durableId="1595626184">
    <w:abstractNumId w:val="1"/>
  </w:num>
  <w:num w:numId="7" w16cid:durableId="4418030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292F"/>
    <w:rsid w:val="0001798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906CE"/>
    <w:rsid w:val="005B1B08"/>
    <w:rsid w:val="00632C3C"/>
    <w:rsid w:val="00662BDB"/>
    <w:rsid w:val="006A5DF1"/>
    <w:rsid w:val="006B7198"/>
    <w:rsid w:val="006D4AB3"/>
    <w:rsid w:val="006F3B81"/>
    <w:rsid w:val="007D02B9"/>
    <w:rsid w:val="007D7198"/>
    <w:rsid w:val="00823518"/>
    <w:rsid w:val="00843A88"/>
    <w:rsid w:val="00864A4B"/>
    <w:rsid w:val="00870F9F"/>
    <w:rsid w:val="008804B6"/>
    <w:rsid w:val="00897AB0"/>
    <w:rsid w:val="008A3553"/>
    <w:rsid w:val="00A905AC"/>
    <w:rsid w:val="00B8292F"/>
    <w:rsid w:val="00BA6584"/>
    <w:rsid w:val="00BD56AC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456C3"/>
    <w:rsid w:val="00E45800"/>
    <w:rsid w:val="00E72428"/>
    <w:rsid w:val="00E74BC3"/>
    <w:rsid w:val="00E935D6"/>
    <w:rsid w:val="00EA14B3"/>
    <w:rsid w:val="00EA416E"/>
    <w:rsid w:val="00EB71DB"/>
    <w:rsid w:val="00EE238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E285BC"/>
  <w15:chartTrackingRefBased/>
  <w15:docId w15:val="{CDF1FBA8-F740-423C-9292-7F47F9225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Joanna Wcisło</cp:lastModifiedBy>
  <cp:revision>2</cp:revision>
  <cp:lastPrinted>2026-04-07T07:01:00Z</cp:lastPrinted>
  <dcterms:created xsi:type="dcterms:W3CDTF">2026-04-07T07:01:00Z</dcterms:created>
  <dcterms:modified xsi:type="dcterms:W3CDTF">2026-04-07T07:01:00Z</dcterms:modified>
</cp:coreProperties>
</file>