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08242" w14:textId="63B46135" w:rsidR="00F245C5" w:rsidRPr="00353FDC" w:rsidRDefault="002D637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2D6370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2D6370">
        <w:rPr>
          <w:rFonts w:ascii="Arial" w:hAnsi="Arial" w:cs="Arial"/>
        </w:rPr>
        <w:t>2026-04-02</w:t>
      </w:r>
    </w:p>
    <w:p w14:paraId="0F92060E" w14:textId="5CD4BD2E" w:rsidR="00F245C5" w:rsidRPr="00353FDC" w:rsidRDefault="002D637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2D6370">
        <w:rPr>
          <w:rFonts w:ascii="Arial" w:hAnsi="Arial" w:cs="Arial"/>
          <w:b/>
          <w:bCs/>
        </w:rPr>
        <w:t>Szpital Specjalistyczny im. Stefana Żeromskiego SP ZOZ w Krakowie</w:t>
      </w:r>
    </w:p>
    <w:p w14:paraId="6FFF0606" w14:textId="0A5C6BED" w:rsidR="00F245C5" w:rsidRPr="00353FDC" w:rsidRDefault="002D6370" w:rsidP="00F245C5">
      <w:pPr>
        <w:spacing w:line="360" w:lineRule="auto"/>
        <w:ind w:right="3969"/>
        <w:rPr>
          <w:rFonts w:ascii="Arial" w:hAnsi="Arial" w:cs="Arial"/>
        </w:rPr>
      </w:pPr>
      <w:r w:rsidRPr="002D6370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2D6370">
        <w:rPr>
          <w:rFonts w:ascii="Arial" w:hAnsi="Arial" w:cs="Arial"/>
        </w:rPr>
        <w:t>66</w:t>
      </w:r>
    </w:p>
    <w:p w14:paraId="25970433" w14:textId="084C69B1" w:rsidR="00F245C5" w:rsidRPr="00353FDC" w:rsidRDefault="002D6370" w:rsidP="00D30F1F">
      <w:pPr>
        <w:ind w:right="4253"/>
        <w:rPr>
          <w:rFonts w:ascii="Arial" w:hAnsi="Arial" w:cs="Arial"/>
        </w:rPr>
      </w:pPr>
      <w:r w:rsidRPr="002D6370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2D6370">
        <w:rPr>
          <w:rFonts w:ascii="Arial" w:hAnsi="Arial" w:cs="Arial"/>
        </w:rPr>
        <w:t>Kraków</w:t>
      </w:r>
    </w:p>
    <w:p w14:paraId="2D88E149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7376F4E" w14:textId="77777777" w:rsidR="00F245C5" w:rsidRDefault="00F245C5" w:rsidP="005C2DF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71D5089" w14:textId="76CA0177" w:rsidR="005C2DFA" w:rsidRDefault="005C2DFA" w:rsidP="005C2DFA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DZP-271-1/26-37</w:t>
      </w:r>
      <w:r w:rsidR="004B09C2">
        <w:rPr>
          <w:rFonts w:ascii="Arial" w:hAnsi="Arial" w:cs="Arial"/>
          <w:bCs/>
          <w:sz w:val="18"/>
          <w:szCs w:val="18"/>
        </w:rPr>
        <w:t>6</w:t>
      </w:r>
      <w:r>
        <w:rPr>
          <w:rFonts w:ascii="Arial" w:hAnsi="Arial" w:cs="Arial"/>
          <w:bCs/>
          <w:sz w:val="18"/>
          <w:szCs w:val="18"/>
        </w:rPr>
        <w:t>.AF</w:t>
      </w:r>
    </w:p>
    <w:p w14:paraId="3110307B" w14:textId="77777777" w:rsidR="005C2DFA" w:rsidRDefault="005C2DFA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</w:p>
    <w:p w14:paraId="24B5EF9C" w14:textId="58EDACEF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2B5F947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AC6406A" w14:textId="77777777" w:rsidTr="002716A3">
        <w:tc>
          <w:tcPr>
            <w:tcW w:w="10065" w:type="dxa"/>
            <w:shd w:val="clear" w:color="auto" w:fill="F2F2F2"/>
            <w:hideMark/>
          </w:tcPr>
          <w:p w14:paraId="4A290F2E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4383141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2A1E605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58021A8B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B806E67" w14:textId="77777777" w:rsidTr="002716A3">
        <w:tc>
          <w:tcPr>
            <w:tcW w:w="2269" w:type="dxa"/>
          </w:tcPr>
          <w:p w14:paraId="63C12055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030254EB" w14:textId="0F66A9D7" w:rsidR="00F245C5" w:rsidRPr="00353FDC" w:rsidRDefault="002D637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Świadczenie całodobowych usług transportu sanitarnego pacjentów, krwi i jej składników oraz awaryjnego transportu leków.</w:t>
            </w:r>
          </w:p>
        </w:tc>
      </w:tr>
      <w:tr w:rsidR="002D6370" w:rsidRPr="00353FDC" w14:paraId="1EEEBB75" w14:textId="77777777" w:rsidTr="000D5EBA">
        <w:tc>
          <w:tcPr>
            <w:tcW w:w="2269" w:type="dxa"/>
          </w:tcPr>
          <w:p w14:paraId="5C3ABFC8" w14:textId="77777777" w:rsidR="002D6370" w:rsidRPr="00353FDC" w:rsidRDefault="002D6370" w:rsidP="000D5E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4DC351F" w14:textId="0374EE12" w:rsidR="002D6370" w:rsidRPr="00353FDC" w:rsidRDefault="002D6370" w:rsidP="000D5E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DZP-271-1/26</w:t>
            </w:r>
          </w:p>
        </w:tc>
      </w:tr>
    </w:tbl>
    <w:p w14:paraId="594A2BE3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D829AFB" w14:textId="54F08846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D6370" w:rsidRPr="002D6370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D6370" w:rsidRPr="002D6370">
        <w:rPr>
          <w:rFonts w:ascii="Arial" w:hAnsi="Arial" w:cs="Arial"/>
        </w:rPr>
        <w:t>(t.j. Dz. U. z 2024 r. poz. 1320 z p</w:t>
      </w:r>
      <w:r w:rsidR="00475C6E">
        <w:rPr>
          <w:rFonts w:ascii="Arial" w:hAnsi="Arial" w:cs="Arial"/>
        </w:rPr>
        <w:t>óźn</w:t>
      </w:r>
      <w:r w:rsidR="002D6370" w:rsidRPr="002D6370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D6370" w14:paraId="4D76FBB9" w14:textId="77777777" w:rsidTr="000D5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EA98" w14:textId="6F0136FA" w:rsidR="002D6370" w:rsidRPr="00F245C5" w:rsidRDefault="002D6370" w:rsidP="000D5EB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D637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D6370">
              <w:rPr>
                <w:rFonts w:ascii="Arial" w:hAnsi="Arial" w:cs="Arial"/>
              </w:rPr>
              <w:t>ŚWIADCZENIE CAŁODOBOWYCH USŁUG TRANSPORTU SANITARNEGO PACJENTÓW</w:t>
            </w:r>
          </w:p>
          <w:p w14:paraId="5C21AE38" w14:textId="4E911383" w:rsidR="002D6370" w:rsidRPr="00F245C5" w:rsidRDefault="002D6370" w:rsidP="000D5EB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D6370">
              <w:rPr>
                <w:rFonts w:ascii="Arial" w:hAnsi="Arial" w:cs="Arial"/>
                <w:b/>
              </w:rPr>
              <w:t>Liberandum sp. z o.o.</w:t>
            </w:r>
          </w:p>
          <w:p w14:paraId="132594DB" w14:textId="6E859BFA" w:rsidR="002D6370" w:rsidRPr="00F245C5" w:rsidRDefault="002D6370" w:rsidP="000D5E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Wielicka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6370">
              <w:rPr>
                <w:rFonts w:ascii="Arial" w:hAnsi="Arial" w:cs="Arial"/>
                <w:bCs/>
              </w:rPr>
              <w:t>207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CC485D" w14:textId="5427F949" w:rsidR="002D6370" w:rsidRPr="00F245C5" w:rsidRDefault="002D6370" w:rsidP="000D5EB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30-663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6370">
              <w:rPr>
                <w:rFonts w:ascii="Arial" w:hAnsi="Arial" w:cs="Arial"/>
                <w:bCs/>
              </w:rPr>
              <w:t>Kraków</w:t>
            </w:r>
          </w:p>
          <w:p w14:paraId="6F00D11A" w14:textId="585CD94F" w:rsidR="002D6370" w:rsidRPr="00F245C5" w:rsidRDefault="002D6370" w:rsidP="000D5E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D6370">
              <w:rPr>
                <w:rFonts w:ascii="Arial" w:hAnsi="Arial" w:cs="Arial"/>
                <w:b/>
              </w:rPr>
              <w:t>745 521.60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62D0ED" w14:textId="77777777" w:rsidR="002D6370" w:rsidRPr="00F245C5" w:rsidRDefault="002D6370" w:rsidP="000D5EB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F5DEF4" w14:textId="61C82D89" w:rsidR="002D6370" w:rsidRPr="00F245C5" w:rsidRDefault="002D6370" w:rsidP="000D5E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D63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2D6370" w14:paraId="15111034" w14:textId="77777777" w:rsidTr="000D5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7B8A9" w14:textId="373FDDA6" w:rsidR="002D6370" w:rsidRPr="00F245C5" w:rsidRDefault="002D6370" w:rsidP="000D5EBA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D637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D6370">
              <w:rPr>
                <w:rFonts w:ascii="Arial" w:hAnsi="Arial" w:cs="Arial"/>
              </w:rPr>
              <w:t>ŚWIADCZENIE CAŁODOBOWYCH USŁUG TRANSPORTU KRWI I JEJ SKŁADNIKÓW ORAZ AWARYJNEGO TRANSPORTU LEKÓW</w:t>
            </w:r>
          </w:p>
          <w:p w14:paraId="0CC407B6" w14:textId="3EFC5B9B" w:rsidR="002D6370" w:rsidRPr="00F245C5" w:rsidRDefault="002D6370" w:rsidP="000D5EBA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D6370">
              <w:rPr>
                <w:rFonts w:ascii="Arial" w:hAnsi="Arial" w:cs="Arial"/>
                <w:b/>
              </w:rPr>
              <w:t>Firma Medyczna MARK-MED Sp. z o. o.</w:t>
            </w:r>
          </w:p>
          <w:p w14:paraId="57687C33" w14:textId="12763446" w:rsidR="002D6370" w:rsidRPr="00F245C5" w:rsidRDefault="002D6370" w:rsidP="000D5E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osiedle Na Skarpie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6370">
              <w:rPr>
                <w:rFonts w:ascii="Arial" w:hAnsi="Arial" w:cs="Arial"/>
                <w:bCs/>
              </w:rPr>
              <w:t>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6370">
              <w:rPr>
                <w:rFonts w:ascii="Arial" w:hAnsi="Arial" w:cs="Arial"/>
                <w:bCs/>
              </w:rPr>
              <w:t>/211a</w:t>
            </w:r>
          </w:p>
          <w:p w14:paraId="5E719B60" w14:textId="098DF6FF" w:rsidR="002D6370" w:rsidRPr="00F245C5" w:rsidRDefault="002D6370" w:rsidP="000D5EB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D6370">
              <w:rPr>
                <w:rFonts w:ascii="Arial" w:hAnsi="Arial" w:cs="Arial"/>
                <w:bCs/>
              </w:rPr>
              <w:t>31-910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D6370">
              <w:rPr>
                <w:rFonts w:ascii="Arial" w:hAnsi="Arial" w:cs="Arial"/>
                <w:bCs/>
              </w:rPr>
              <w:t>Kraków</w:t>
            </w:r>
          </w:p>
          <w:p w14:paraId="47628C77" w14:textId="63327FC9" w:rsidR="002D6370" w:rsidRPr="00F245C5" w:rsidRDefault="002D6370" w:rsidP="000D5E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D6370">
              <w:rPr>
                <w:rFonts w:ascii="Arial" w:hAnsi="Arial" w:cs="Arial"/>
                <w:b/>
              </w:rPr>
              <w:t>86 640.00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B37BDC" w14:textId="77777777" w:rsidR="002D6370" w:rsidRPr="00F245C5" w:rsidRDefault="002D6370" w:rsidP="000D5EB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2A37D77" w14:textId="705383A0" w:rsidR="002D6370" w:rsidRPr="00F245C5" w:rsidRDefault="002D6370" w:rsidP="000D5E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D6370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74162019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5A0723AE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DA4823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0E0D4E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2131B7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7D2528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D6370" w14:paraId="36EBAEDF" w14:textId="77777777" w:rsidTr="000D5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88CA" w14:textId="72F4A33D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6370">
              <w:rPr>
                <w:rFonts w:ascii="Arial" w:hAnsi="Arial" w:cs="Arial"/>
                <w:sz w:val="22"/>
                <w:szCs w:val="22"/>
              </w:rPr>
              <w:t>ŚWIADCZENIE CAŁODOBOWYCH USŁUG TRANSPORTU SANITARNEGO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96A9" w14:textId="72532D69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370">
              <w:rPr>
                <w:rFonts w:ascii="Arial" w:hAnsi="Arial" w:cs="Arial"/>
                <w:b/>
                <w:bCs/>
                <w:sz w:val="22"/>
                <w:szCs w:val="22"/>
              </w:rPr>
              <w:t>Firma Medyczna MARK-MED Sp. z o. o.</w:t>
            </w:r>
          </w:p>
          <w:p w14:paraId="6DFC8CCF" w14:textId="6B006C19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0CB2E2FA" w14:textId="2B8B9C24" w:rsidR="002D6370" w:rsidRPr="007D7932" w:rsidRDefault="002D6370" w:rsidP="000D5EB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9934" w14:textId="77777777" w:rsidR="002D6370" w:rsidRPr="002D6370" w:rsidRDefault="002D6370" w:rsidP="000D5EB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1 - Cena - 57.73</w:t>
            </w:r>
          </w:p>
          <w:p w14:paraId="6A9AACCA" w14:textId="77777777" w:rsidR="002D6370" w:rsidRPr="002D6370" w:rsidRDefault="002D6370" w:rsidP="000D5EB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2 - Liczba uprzywilejowanych pojazdów do realizacji transportu pacjentów Szpitala - 30.00</w:t>
            </w:r>
          </w:p>
          <w:p w14:paraId="45BA5B60" w14:textId="4AE3B0CD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3 - Rok produkcji  uprzywilejowanych pojazdów do realizacji transportu pacjentów Szpitala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4174" w14:textId="27E0A224" w:rsidR="002D6370" w:rsidRPr="007D7932" w:rsidRDefault="002D6370" w:rsidP="000D5E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 xml:space="preserve">  97,73</w:t>
            </w:r>
          </w:p>
        </w:tc>
      </w:tr>
      <w:tr w:rsidR="002D6370" w14:paraId="0887B7AB" w14:textId="77777777" w:rsidTr="000D5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061C" w14:textId="1C287863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6370">
              <w:rPr>
                <w:rFonts w:ascii="Arial" w:hAnsi="Arial" w:cs="Arial"/>
                <w:sz w:val="22"/>
                <w:szCs w:val="22"/>
              </w:rPr>
              <w:t xml:space="preserve">ŚWIADCZENIE CAŁODOBOWYCH USŁUG </w:t>
            </w:r>
            <w:r w:rsidRPr="002D6370">
              <w:rPr>
                <w:rFonts w:ascii="Arial" w:hAnsi="Arial" w:cs="Arial"/>
                <w:sz w:val="22"/>
                <w:szCs w:val="22"/>
              </w:rPr>
              <w:lastRenderedPageBreak/>
              <w:t>TRANSPORTU SANITARNEGO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4181" w14:textId="13730872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3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Liberandum sp. z o.o.</w:t>
            </w:r>
          </w:p>
          <w:p w14:paraId="44D9C9E7" w14:textId="06A35BEC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Wielicka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207</w:t>
            </w:r>
          </w:p>
          <w:p w14:paraId="72238D2A" w14:textId="126183B8" w:rsidR="002D6370" w:rsidRPr="007D7932" w:rsidRDefault="002D6370" w:rsidP="000D5EB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30-663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1BA86" w14:textId="77777777" w:rsidR="002D6370" w:rsidRPr="002D6370" w:rsidRDefault="002D6370" w:rsidP="000D5EB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BBA2D40" w14:textId="77777777" w:rsidR="002D6370" w:rsidRPr="002D6370" w:rsidRDefault="002D6370" w:rsidP="000D5EB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 xml:space="preserve">2 - Liczba uprzywilejowanych pojazdów do realizacji </w:t>
            </w:r>
            <w:r w:rsidRPr="002D6370">
              <w:rPr>
                <w:rFonts w:ascii="Arial" w:hAnsi="Arial" w:cs="Arial"/>
                <w:sz w:val="22"/>
                <w:szCs w:val="22"/>
              </w:rPr>
              <w:lastRenderedPageBreak/>
              <w:t>transportu pacjentów Szpitala - 30.00</w:t>
            </w:r>
          </w:p>
          <w:p w14:paraId="58EB73D3" w14:textId="4066E091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3 - Rok produkcji  uprzywilejowanych pojazdów do realizacji transportu pacjentów Szpitala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5153" w14:textId="3E694B22" w:rsidR="002D6370" w:rsidRPr="007D7932" w:rsidRDefault="002D6370" w:rsidP="000D5E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D6370" w14:paraId="0D1D4888" w14:textId="77777777" w:rsidTr="000D5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22E1" w14:textId="7BC592C2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6370">
              <w:rPr>
                <w:rFonts w:ascii="Arial" w:hAnsi="Arial" w:cs="Arial"/>
                <w:sz w:val="22"/>
                <w:szCs w:val="22"/>
              </w:rPr>
              <w:t>ŚWIADCZENIE CAŁODOBOWYCH USŁUG TRANSPORTU KRWI I JEJ SKŁADNIKÓW ORAZ AWARYJNEGO TRANSPORTU LEKÓW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EF2C" w14:textId="74A7992E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370">
              <w:rPr>
                <w:rFonts w:ascii="Arial" w:hAnsi="Arial" w:cs="Arial"/>
                <w:b/>
                <w:bCs/>
                <w:sz w:val="22"/>
                <w:szCs w:val="22"/>
              </w:rPr>
              <w:t>Firma Medyczna MARK-MED Sp. z o. o.</w:t>
            </w:r>
          </w:p>
          <w:p w14:paraId="0366583C" w14:textId="2F9F85F2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0853A2D5" w14:textId="0A0EC737" w:rsidR="002D6370" w:rsidRPr="007D7932" w:rsidRDefault="002D6370" w:rsidP="000D5EB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7F3A" w14:textId="5749CC0D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903D" w14:textId="5C011AD8" w:rsidR="002D6370" w:rsidRPr="007D7932" w:rsidRDefault="002D6370" w:rsidP="000D5E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D6370" w14:paraId="46E06111" w14:textId="77777777" w:rsidTr="000D5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ADC1" w14:textId="488770B9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D6370">
              <w:rPr>
                <w:rFonts w:ascii="Arial" w:hAnsi="Arial" w:cs="Arial"/>
                <w:sz w:val="22"/>
                <w:szCs w:val="22"/>
              </w:rPr>
              <w:t>ŚWIADCZENIE CAŁODOBOWYCH USŁUG TRANSPORTU KRWI I JEJ SKŁADNIKÓW ORAZ AWARYJNEGO TRANSPORTU LEKÓW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9A46D" w14:textId="00D85BB0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370">
              <w:rPr>
                <w:rFonts w:ascii="Arial" w:hAnsi="Arial" w:cs="Arial"/>
                <w:b/>
                <w:bCs/>
                <w:sz w:val="22"/>
                <w:szCs w:val="22"/>
              </w:rPr>
              <w:t>Liberandum sp. z o.o.</w:t>
            </w:r>
          </w:p>
          <w:p w14:paraId="03D59EE0" w14:textId="5946F0F2" w:rsidR="002D6370" w:rsidRPr="007D7932" w:rsidRDefault="002D6370" w:rsidP="000D5EB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Wielicka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207</w:t>
            </w:r>
          </w:p>
          <w:p w14:paraId="353CB079" w14:textId="2C70F75B" w:rsidR="002D6370" w:rsidRPr="007D7932" w:rsidRDefault="002D6370" w:rsidP="000D5EB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30-663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37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D52A" w14:textId="76CA5E25" w:rsidR="002D6370" w:rsidRPr="007D7932" w:rsidRDefault="002D6370" w:rsidP="000D5EB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>1 - Cena - 49.45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A9D6" w14:textId="7F74BC9E" w:rsidR="002D6370" w:rsidRPr="007D7932" w:rsidRDefault="002D6370" w:rsidP="000D5E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D6370">
              <w:rPr>
                <w:rFonts w:ascii="Arial" w:hAnsi="Arial" w:cs="Arial"/>
                <w:sz w:val="22"/>
                <w:szCs w:val="22"/>
              </w:rPr>
              <w:t xml:space="preserve">  49,45</w:t>
            </w:r>
          </w:p>
        </w:tc>
      </w:tr>
    </w:tbl>
    <w:p w14:paraId="011F5C77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2B2AE666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7D58E21" w14:textId="707D071D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2D6370">
        <w:rPr>
          <w:rFonts w:ascii="Arial" w:hAnsi="Arial" w:cs="Arial"/>
        </w:rPr>
        <w:t>nie krótszym niż 5 dni od dnia przesłania niniejszej informacji o wyborze najkorzystniejszej oferty.</w:t>
      </w:r>
    </w:p>
    <w:p w14:paraId="46BA5A5F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7629D08D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D32B83E" w14:textId="77777777" w:rsidR="0013621B" w:rsidRPr="00D50535" w:rsidRDefault="0013621B" w:rsidP="004937AF">
      <w:pPr>
        <w:spacing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512C2C7" w14:textId="77777777" w:rsidR="004937AF" w:rsidRDefault="004937AF" w:rsidP="004937A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</w:p>
    <w:p w14:paraId="5DD308A6" w14:textId="12BDC3F1" w:rsidR="0013621B" w:rsidRDefault="0013621B" w:rsidP="004937A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6205867" w14:textId="6A5E3186" w:rsidR="00523B1A" w:rsidRDefault="00523B1A" w:rsidP="004937A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7C43CD28" w14:textId="15E4A5DE" w:rsidR="00523B1A" w:rsidRPr="004B39E0" w:rsidRDefault="00523B1A" w:rsidP="004937AF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o zdr. Jacek Żak</w:t>
      </w:r>
    </w:p>
    <w:p w14:paraId="03FFB840" w14:textId="29C10110" w:rsidR="008642B3" w:rsidRPr="0013621B" w:rsidRDefault="002D6370" w:rsidP="0013621B">
      <w:pPr>
        <w:jc w:val="right"/>
        <w:rPr>
          <w:rFonts w:ascii="Arial" w:hAnsi="Arial" w:cs="Arial"/>
          <w:vertAlign w:val="superscript"/>
        </w:rPr>
      </w:pPr>
      <w:r w:rsidRPr="002D6370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E5A8" w14:textId="77777777" w:rsidR="00E707C6" w:rsidRDefault="00E707C6">
      <w:r>
        <w:separator/>
      </w:r>
    </w:p>
  </w:endnote>
  <w:endnote w:type="continuationSeparator" w:id="0">
    <w:p w14:paraId="5CA9D95D" w14:textId="77777777" w:rsidR="00E707C6" w:rsidRDefault="00E7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D2D06" w14:textId="77777777" w:rsidR="002D6370" w:rsidRDefault="002D63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E3BFB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C6FD337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906C650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0D59" w14:textId="77777777" w:rsidR="002D6370" w:rsidRDefault="002D63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A872B" w14:textId="77777777" w:rsidR="00E707C6" w:rsidRDefault="00E707C6">
      <w:r>
        <w:separator/>
      </w:r>
    </w:p>
  </w:footnote>
  <w:footnote w:type="continuationSeparator" w:id="0">
    <w:p w14:paraId="4EFECE1D" w14:textId="77777777" w:rsidR="00E707C6" w:rsidRDefault="00E70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F6AB" w14:textId="77777777" w:rsidR="002D6370" w:rsidRDefault="002D6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84121" w14:textId="77777777" w:rsidR="002D6370" w:rsidRDefault="002D63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359B" w14:textId="77777777" w:rsidR="002D6370" w:rsidRDefault="002D63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79B"/>
    <w:rsid w:val="00022322"/>
    <w:rsid w:val="00042497"/>
    <w:rsid w:val="000442DB"/>
    <w:rsid w:val="000C1E6F"/>
    <w:rsid w:val="000E4E56"/>
    <w:rsid w:val="0013621B"/>
    <w:rsid w:val="001A1468"/>
    <w:rsid w:val="001A179B"/>
    <w:rsid w:val="001B0E0A"/>
    <w:rsid w:val="001B7815"/>
    <w:rsid w:val="001C3F13"/>
    <w:rsid w:val="00211A34"/>
    <w:rsid w:val="00211D7E"/>
    <w:rsid w:val="0026116C"/>
    <w:rsid w:val="002716A3"/>
    <w:rsid w:val="002B1E4F"/>
    <w:rsid w:val="002B6761"/>
    <w:rsid w:val="002D6370"/>
    <w:rsid w:val="003445A0"/>
    <w:rsid w:val="003A0AFC"/>
    <w:rsid w:val="003D611C"/>
    <w:rsid w:val="00431C0B"/>
    <w:rsid w:val="00437CAD"/>
    <w:rsid w:val="004561CC"/>
    <w:rsid w:val="004657DA"/>
    <w:rsid w:val="00475C6E"/>
    <w:rsid w:val="004937AF"/>
    <w:rsid w:val="004B09C2"/>
    <w:rsid w:val="004B2665"/>
    <w:rsid w:val="004C3459"/>
    <w:rsid w:val="004E324A"/>
    <w:rsid w:val="004E7234"/>
    <w:rsid w:val="00507EDC"/>
    <w:rsid w:val="00523B1A"/>
    <w:rsid w:val="0054734E"/>
    <w:rsid w:val="00577C93"/>
    <w:rsid w:val="00596EA3"/>
    <w:rsid w:val="00596FD7"/>
    <w:rsid w:val="005C2DFA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24134"/>
    <w:rsid w:val="00952256"/>
    <w:rsid w:val="009660F9"/>
    <w:rsid w:val="0097748A"/>
    <w:rsid w:val="009A48B2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50ACE"/>
    <w:rsid w:val="00C60D7B"/>
    <w:rsid w:val="00C65E53"/>
    <w:rsid w:val="00CA0B33"/>
    <w:rsid w:val="00CA3511"/>
    <w:rsid w:val="00D01E5B"/>
    <w:rsid w:val="00D04203"/>
    <w:rsid w:val="00D156FB"/>
    <w:rsid w:val="00D26ED6"/>
    <w:rsid w:val="00D30F1F"/>
    <w:rsid w:val="00D42C90"/>
    <w:rsid w:val="00D8427E"/>
    <w:rsid w:val="00E23743"/>
    <w:rsid w:val="00E30B2D"/>
    <w:rsid w:val="00E62859"/>
    <w:rsid w:val="00E707C6"/>
    <w:rsid w:val="00E85D70"/>
    <w:rsid w:val="00F245C5"/>
    <w:rsid w:val="00F33C66"/>
    <w:rsid w:val="00F83783"/>
    <w:rsid w:val="00F960D7"/>
    <w:rsid w:val="00FB6DE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0B70A"/>
  <w15:chartTrackingRefBased/>
  <w15:docId w15:val="{36F1F5B6-AD24-4974-889F-29A16E56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3</cp:revision>
  <cp:lastPrinted>2026-04-02T11:56:00Z</cp:lastPrinted>
  <dcterms:created xsi:type="dcterms:W3CDTF">2026-04-03T07:57:00Z</dcterms:created>
  <dcterms:modified xsi:type="dcterms:W3CDTF">2026-04-03T08:05:00Z</dcterms:modified>
</cp:coreProperties>
</file>