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9B88CF" w14:textId="77777777" w:rsidR="00FB7F50" w:rsidRPr="002245BE" w:rsidRDefault="0084537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4537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45378">
        <w:rPr>
          <w:sz w:val="22"/>
          <w:szCs w:val="22"/>
        </w:rPr>
        <w:t>2026-04-02</w:t>
      </w:r>
    </w:p>
    <w:p w14:paraId="75DC5EC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22D534F" w14:textId="77777777" w:rsidR="00845378" w:rsidRPr="00845378" w:rsidRDefault="00845378" w:rsidP="00FB7F50">
      <w:pPr>
        <w:spacing w:after="40"/>
        <w:rPr>
          <w:b/>
          <w:bCs/>
          <w:sz w:val="22"/>
          <w:szCs w:val="22"/>
        </w:rPr>
      </w:pPr>
      <w:r w:rsidRPr="00845378">
        <w:rPr>
          <w:b/>
          <w:bCs/>
          <w:sz w:val="22"/>
          <w:szCs w:val="22"/>
        </w:rPr>
        <w:t>Akademia Górniczo - Hutnicza</w:t>
      </w:r>
    </w:p>
    <w:p w14:paraId="3FE1D524" w14:textId="77777777" w:rsidR="00845378" w:rsidRPr="00845378" w:rsidRDefault="00845378" w:rsidP="00FB7F50">
      <w:pPr>
        <w:spacing w:after="40"/>
        <w:rPr>
          <w:b/>
          <w:bCs/>
          <w:sz w:val="22"/>
          <w:szCs w:val="22"/>
        </w:rPr>
      </w:pPr>
      <w:r w:rsidRPr="00845378">
        <w:rPr>
          <w:b/>
          <w:bCs/>
          <w:sz w:val="22"/>
          <w:szCs w:val="22"/>
        </w:rPr>
        <w:t>im. Stanisława Staszica w Krakowie</w:t>
      </w:r>
    </w:p>
    <w:p w14:paraId="55BA9EF1" w14:textId="77777777" w:rsidR="00FB7F50" w:rsidRPr="002245BE" w:rsidRDefault="00845378" w:rsidP="00FB7F50">
      <w:pPr>
        <w:spacing w:after="40"/>
        <w:rPr>
          <w:b/>
          <w:bCs/>
          <w:sz w:val="22"/>
          <w:szCs w:val="22"/>
        </w:rPr>
      </w:pPr>
      <w:r w:rsidRPr="00845378">
        <w:rPr>
          <w:b/>
          <w:bCs/>
          <w:sz w:val="22"/>
          <w:szCs w:val="22"/>
        </w:rPr>
        <w:t>Dział Zamówień Publicznych</w:t>
      </w:r>
    </w:p>
    <w:p w14:paraId="73706DB9" w14:textId="77777777" w:rsidR="00FB7F50" w:rsidRPr="002245BE" w:rsidRDefault="00845378" w:rsidP="00FB7F50">
      <w:pPr>
        <w:rPr>
          <w:sz w:val="22"/>
          <w:szCs w:val="22"/>
        </w:rPr>
      </w:pPr>
      <w:r w:rsidRPr="00845378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45378">
        <w:rPr>
          <w:sz w:val="22"/>
          <w:szCs w:val="22"/>
        </w:rPr>
        <w:t>30</w:t>
      </w:r>
    </w:p>
    <w:p w14:paraId="3B2E3ACF" w14:textId="77777777" w:rsidR="00FB7F50" w:rsidRPr="002245BE" w:rsidRDefault="00845378" w:rsidP="00FB7F50">
      <w:pPr>
        <w:rPr>
          <w:sz w:val="22"/>
          <w:szCs w:val="22"/>
        </w:rPr>
      </w:pPr>
      <w:r w:rsidRPr="00845378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45378">
        <w:rPr>
          <w:sz w:val="22"/>
          <w:szCs w:val="22"/>
        </w:rPr>
        <w:t>Kraków</w:t>
      </w:r>
    </w:p>
    <w:p w14:paraId="7792E08D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8BD7AC1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45378" w:rsidRPr="00607F9B" w14:paraId="1ED9DC9E" w14:textId="77777777" w:rsidTr="00AC6625">
        <w:trPr>
          <w:trHeight w:val="638"/>
        </w:trPr>
        <w:tc>
          <w:tcPr>
            <w:tcW w:w="959" w:type="dxa"/>
          </w:tcPr>
          <w:p w14:paraId="781B2FED" w14:textId="77777777" w:rsidR="00845378" w:rsidRPr="00607F9B" w:rsidRDefault="00845378" w:rsidP="00AC662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460A93EE" w14:textId="062DF58E" w:rsidR="00845378" w:rsidRPr="00607F9B" w:rsidRDefault="00845378" w:rsidP="00AC662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845378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4537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45378">
              <w:rPr>
                <w:b/>
                <w:bCs/>
                <w:sz w:val="22"/>
                <w:szCs w:val="22"/>
              </w:rPr>
              <w:t>Remont oświetlenia na piętrach I, II i IV w przewiązce P-A3A4 na terenie AGH - KC-DE-zp.25.66.2026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26F153FF" w14:textId="2C320BB9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45378" w14:paraId="6C74DC63" w14:textId="77777777" w:rsidTr="00AC662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133012C4" w14:textId="77777777" w:rsidR="00845378" w:rsidRPr="00D26ED6" w:rsidRDefault="00845378" w:rsidP="00AC662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45378">
              <w:rPr>
                <w:b/>
                <w:sz w:val="22"/>
                <w:szCs w:val="22"/>
              </w:rPr>
              <w:t>"RAD-REM" Usługi Remontowo Budowlane Radomir Kowalczyk</w:t>
            </w:r>
          </w:p>
          <w:p w14:paraId="364C945D" w14:textId="77777777" w:rsidR="00845378" w:rsidRPr="009F0E5C" w:rsidRDefault="00845378" w:rsidP="00AC6625">
            <w:pPr>
              <w:jc w:val="both"/>
              <w:rPr>
                <w:bCs/>
                <w:sz w:val="22"/>
                <w:szCs w:val="22"/>
              </w:rPr>
            </w:pPr>
            <w:r w:rsidRPr="00845378">
              <w:rPr>
                <w:bCs/>
                <w:sz w:val="22"/>
                <w:szCs w:val="22"/>
              </w:rPr>
              <w:t>Filtrowa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45378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45378">
              <w:rPr>
                <w:bCs/>
                <w:sz w:val="22"/>
                <w:szCs w:val="22"/>
              </w:rPr>
              <w:t>/22</w:t>
            </w:r>
          </w:p>
          <w:p w14:paraId="32E47F3D" w14:textId="77777777" w:rsidR="00845378" w:rsidRPr="009F0E5C" w:rsidRDefault="00845378" w:rsidP="00AC6625">
            <w:pPr>
              <w:jc w:val="both"/>
              <w:rPr>
                <w:bCs/>
                <w:sz w:val="22"/>
                <w:szCs w:val="22"/>
              </w:rPr>
            </w:pPr>
            <w:r w:rsidRPr="00845378">
              <w:rPr>
                <w:bCs/>
                <w:sz w:val="22"/>
                <w:szCs w:val="22"/>
              </w:rPr>
              <w:t>30-148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45378">
              <w:rPr>
                <w:bCs/>
                <w:sz w:val="22"/>
                <w:szCs w:val="22"/>
              </w:rPr>
              <w:t>Kraków</w:t>
            </w:r>
          </w:p>
          <w:p w14:paraId="02F21DA2" w14:textId="77777777" w:rsidR="00845378" w:rsidRPr="00D26ED6" w:rsidRDefault="00845378" w:rsidP="00AC662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D67747E" w14:textId="77777777" w:rsidR="00845378" w:rsidRDefault="00845378" w:rsidP="00AC662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45378">
              <w:rPr>
                <w:sz w:val="22"/>
                <w:szCs w:val="22"/>
              </w:rPr>
              <w:t>Remont oświetlenia na piętrach I, II i IV w przewiązce P-A3A4 na terenie AGH - KC-DE-zp.25.66.2026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24ECD8CC" w14:textId="77777777" w:rsidR="00845378" w:rsidRPr="00D26ED6" w:rsidRDefault="00845378" w:rsidP="00AC662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45378">
              <w:rPr>
                <w:b/>
                <w:sz w:val="22"/>
                <w:szCs w:val="22"/>
              </w:rPr>
              <w:t>187 774.26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D45DE7B" w14:textId="77777777" w:rsidR="00845378" w:rsidRDefault="00845378" w:rsidP="00AC662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5A37BBA6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203E5B" w:rsidRPr="008567C7" w14:paraId="7EE57FEF" w14:textId="77777777" w:rsidTr="00203E5B">
        <w:trPr>
          <w:trHeight w:val="510"/>
        </w:trPr>
        <w:tc>
          <w:tcPr>
            <w:tcW w:w="595" w:type="pct"/>
            <w:vAlign w:val="center"/>
          </w:tcPr>
          <w:p w14:paraId="2726A88C" w14:textId="77777777" w:rsidR="00203E5B" w:rsidRPr="008567C7" w:rsidRDefault="00203E5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111CC327" w14:textId="77777777" w:rsidR="00203E5B" w:rsidRPr="008567C7" w:rsidRDefault="00203E5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17775CCD" w14:textId="77777777" w:rsidR="00203E5B" w:rsidRPr="008567C7" w:rsidRDefault="00203E5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537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592FEFB3" w14:textId="77777777" w:rsidR="00203E5B" w:rsidRPr="008567C7" w:rsidRDefault="00203E5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5378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715" w:type="pct"/>
            <w:vAlign w:val="center"/>
          </w:tcPr>
          <w:p w14:paraId="32082E50" w14:textId="77777777" w:rsidR="00203E5B" w:rsidRPr="008567C7" w:rsidRDefault="00203E5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03E5B" w:rsidRPr="008567C7" w14:paraId="251A5E4A" w14:textId="77777777" w:rsidTr="00203E5B">
        <w:tc>
          <w:tcPr>
            <w:tcW w:w="595" w:type="pct"/>
            <w:vAlign w:val="center"/>
          </w:tcPr>
          <w:p w14:paraId="456A01F7" w14:textId="77777777" w:rsidR="00203E5B" w:rsidRPr="008567C7" w:rsidRDefault="00203E5B" w:rsidP="00AC66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537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86" w:type="pct"/>
            <w:vAlign w:val="center"/>
          </w:tcPr>
          <w:p w14:paraId="0EDA2A3D" w14:textId="77777777" w:rsidR="00203E5B" w:rsidRPr="002B6761" w:rsidRDefault="00203E5B" w:rsidP="00AC662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5378">
              <w:rPr>
                <w:rFonts w:ascii="Times New Roman" w:hAnsi="Times New Roman" w:cs="Times New Roman"/>
                <w:b/>
                <w:sz w:val="18"/>
                <w:szCs w:val="18"/>
              </w:rPr>
              <w:t>"RAD-REM" Usługi Remontowo Budowlane Radomir Kowalczyk</w:t>
            </w:r>
          </w:p>
          <w:p w14:paraId="629320E7" w14:textId="77777777" w:rsidR="00203E5B" w:rsidRPr="008567C7" w:rsidRDefault="00203E5B" w:rsidP="00AC662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5378">
              <w:rPr>
                <w:rFonts w:ascii="Times New Roman" w:hAnsi="Times New Roman" w:cs="Times New Roman"/>
                <w:bCs/>
                <w:sz w:val="18"/>
                <w:szCs w:val="18"/>
              </w:rPr>
              <w:t>Filtrowa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5378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5378">
              <w:rPr>
                <w:rFonts w:ascii="Times New Roman" w:hAnsi="Times New Roman" w:cs="Times New Roman"/>
                <w:bCs/>
                <w:sz w:val="18"/>
                <w:szCs w:val="18"/>
              </w:rPr>
              <w:t>/22</w:t>
            </w:r>
          </w:p>
          <w:p w14:paraId="41622758" w14:textId="77777777" w:rsidR="00203E5B" w:rsidRPr="001B7815" w:rsidRDefault="00203E5B" w:rsidP="00AC662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5378">
              <w:rPr>
                <w:rFonts w:ascii="Times New Roman" w:hAnsi="Times New Roman" w:cs="Times New Roman"/>
                <w:bCs/>
                <w:sz w:val="18"/>
                <w:szCs w:val="18"/>
              </w:rPr>
              <w:t>30-148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5378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6D8C243F" w14:textId="77777777" w:rsidR="00203E5B" w:rsidRPr="008567C7" w:rsidRDefault="00203E5B" w:rsidP="00AC66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537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34577774" w14:textId="77777777" w:rsidR="00203E5B" w:rsidRPr="008567C7" w:rsidRDefault="00203E5B" w:rsidP="00AC66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537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72AE55B1" w14:textId="77777777" w:rsidR="00203E5B" w:rsidRPr="008567C7" w:rsidRDefault="00203E5B" w:rsidP="00AC66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537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203E5B" w:rsidRPr="008567C7" w14:paraId="2C8E03C9" w14:textId="77777777" w:rsidTr="00203E5B">
        <w:tc>
          <w:tcPr>
            <w:tcW w:w="595" w:type="pct"/>
            <w:vAlign w:val="center"/>
          </w:tcPr>
          <w:p w14:paraId="7FA00170" w14:textId="77777777" w:rsidR="00203E5B" w:rsidRPr="008567C7" w:rsidRDefault="00203E5B" w:rsidP="00AC66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537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86" w:type="pct"/>
            <w:vAlign w:val="center"/>
          </w:tcPr>
          <w:p w14:paraId="38642D9C" w14:textId="77777777" w:rsidR="00203E5B" w:rsidRPr="00203E5B" w:rsidRDefault="00203E5B" w:rsidP="00AC662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203E5B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bluesoft</w:t>
            </w:r>
            <w:proofErr w:type="spellEnd"/>
            <w:r w:rsidRPr="00203E5B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sp. z </w:t>
            </w:r>
            <w:proofErr w:type="spellStart"/>
            <w:r w:rsidRPr="00203E5B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o.o.</w:t>
            </w:r>
            <w:proofErr w:type="spellEnd"/>
          </w:p>
          <w:p w14:paraId="76368054" w14:textId="77777777" w:rsidR="00203E5B" w:rsidRPr="008567C7" w:rsidRDefault="00203E5B" w:rsidP="00AC662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5378">
              <w:rPr>
                <w:rFonts w:ascii="Times New Roman" w:hAnsi="Times New Roman" w:cs="Times New Roman"/>
                <w:bCs/>
                <w:sz w:val="18"/>
                <w:szCs w:val="18"/>
              </w:rPr>
              <w:t>głogowska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5378">
              <w:rPr>
                <w:rFonts w:ascii="Times New Roman" w:hAnsi="Times New Roman" w:cs="Times New Roman"/>
                <w:bCs/>
                <w:sz w:val="18"/>
                <w:szCs w:val="18"/>
              </w:rPr>
              <w:t>37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3E5FB5F" w14:textId="77777777" w:rsidR="00203E5B" w:rsidRPr="001B7815" w:rsidRDefault="00203E5B" w:rsidP="00AC662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5378">
              <w:rPr>
                <w:rFonts w:ascii="Times New Roman" w:hAnsi="Times New Roman" w:cs="Times New Roman"/>
                <w:bCs/>
                <w:sz w:val="18"/>
                <w:szCs w:val="18"/>
              </w:rPr>
              <w:t>45-315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5378">
              <w:rPr>
                <w:rFonts w:ascii="Times New Roman" w:hAnsi="Times New Roman" w:cs="Times New Roman"/>
                <w:bCs/>
                <w:sz w:val="18"/>
                <w:szCs w:val="18"/>
              </w:rPr>
              <w:t>opole</w:t>
            </w:r>
          </w:p>
        </w:tc>
        <w:tc>
          <w:tcPr>
            <w:tcW w:w="952" w:type="pct"/>
            <w:vAlign w:val="center"/>
          </w:tcPr>
          <w:p w14:paraId="48E931DF" w14:textId="77777777" w:rsidR="00203E5B" w:rsidRPr="008567C7" w:rsidRDefault="00203E5B" w:rsidP="00AC66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5378">
              <w:rPr>
                <w:rFonts w:ascii="Times New Roman" w:hAnsi="Times New Roman" w:cs="Times New Roman"/>
                <w:sz w:val="18"/>
                <w:szCs w:val="18"/>
              </w:rPr>
              <w:t xml:space="preserve">  56,67</w:t>
            </w:r>
          </w:p>
        </w:tc>
        <w:tc>
          <w:tcPr>
            <w:tcW w:w="952" w:type="pct"/>
            <w:vAlign w:val="center"/>
          </w:tcPr>
          <w:p w14:paraId="352B00FE" w14:textId="77777777" w:rsidR="00203E5B" w:rsidRPr="008567C7" w:rsidRDefault="00203E5B" w:rsidP="00AC66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537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11A2C5E1" w14:textId="77777777" w:rsidR="00203E5B" w:rsidRPr="008567C7" w:rsidRDefault="00203E5B" w:rsidP="00AC66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5378">
              <w:rPr>
                <w:rFonts w:ascii="Times New Roman" w:hAnsi="Times New Roman" w:cs="Times New Roman"/>
                <w:sz w:val="18"/>
                <w:szCs w:val="18"/>
              </w:rPr>
              <w:t xml:space="preserve">  96,67</w:t>
            </w:r>
          </w:p>
        </w:tc>
      </w:tr>
      <w:tr w:rsidR="00203E5B" w:rsidRPr="008567C7" w14:paraId="7CE0A95A" w14:textId="77777777" w:rsidTr="00203E5B">
        <w:tc>
          <w:tcPr>
            <w:tcW w:w="595" w:type="pct"/>
            <w:vAlign w:val="center"/>
          </w:tcPr>
          <w:p w14:paraId="5F33EE97" w14:textId="77777777" w:rsidR="00203E5B" w:rsidRPr="008567C7" w:rsidRDefault="00203E5B" w:rsidP="00AC66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537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6654F603" w14:textId="77777777" w:rsidR="00203E5B" w:rsidRPr="002B6761" w:rsidRDefault="00203E5B" w:rsidP="00AC662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5378">
              <w:rPr>
                <w:rFonts w:ascii="Times New Roman" w:hAnsi="Times New Roman" w:cs="Times New Roman"/>
                <w:b/>
                <w:sz w:val="18"/>
                <w:szCs w:val="18"/>
              </w:rPr>
              <w:t>Zakład Budowlano-Ślusarski TOMBUDOS Kazimierz Tomczyk</w:t>
            </w:r>
          </w:p>
          <w:p w14:paraId="646EC527" w14:textId="77777777" w:rsidR="00203E5B" w:rsidRPr="008567C7" w:rsidRDefault="00203E5B" w:rsidP="00AC662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5378">
              <w:rPr>
                <w:rFonts w:ascii="Times New Roman" w:hAnsi="Times New Roman" w:cs="Times New Roman"/>
                <w:bCs/>
                <w:sz w:val="18"/>
                <w:szCs w:val="18"/>
              </w:rPr>
              <w:t>Zręczyce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5378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88E50DF" w14:textId="77777777" w:rsidR="00203E5B" w:rsidRPr="001B7815" w:rsidRDefault="00203E5B" w:rsidP="00AC662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5378">
              <w:rPr>
                <w:rFonts w:ascii="Times New Roman" w:hAnsi="Times New Roman" w:cs="Times New Roman"/>
                <w:bCs/>
                <w:sz w:val="18"/>
                <w:szCs w:val="18"/>
              </w:rPr>
              <w:t>32-420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5378">
              <w:rPr>
                <w:rFonts w:ascii="Times New Roman" w:hAnsi="Times New Roman" w:cs="Times New Roman"/>
                <w:bCs/>
                <w:sz w:val="18"/>
                <w:szCs w:val="18"/>
              </w:rPr>
              <w:t>Gdów</w:t>
            </w:r>
          </w:p>
        </w:tc>
        <w:tc>
          <w:tcPr>
            <w:tcW w:w="952" w:type="pct"/>
            <w:vAlign w:val="center"/>
          </w:tcPr>
          <w:p w14:paraId="56C13D79" w14:textId="77777777" w:rsidR="00203E5B" w:rsidRPr="008567C7" w:rsidRDefault="00203E5B" w:rsidP="00AC66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5378">
              <w:rPr>
                <w:rFonts w:ascii="Times New Roman" w:hAnsi="Times New Roman" w:cs="Times New Roman"/>
                <w:sz w:val="18"/>
                <w:szCs w:val="18"/>
              </w:rPr>
              <w:t xml:space="preserve">  49,16</w:t>
            </w:r>
          </w:p>
        </w:tc>
        <w:tc>
          <w:tcPr>
            <w:tcW w:w="952" w:type="pct"/>
            <w:vAlign w:val="center"/>
          </w:tcPr>
          <w:p w14:paraId="4E602937" w14:textId="77777777" w:rsidR="00203E5B" w:rsidRPr="008567C7" w:rsidRDefault="00203E5B" w:rsidP="00AC66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537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059D4159" w14:textId="77777777" w:rsidR="00203E5B" w:rsidRPr="008567C7" w:rsidRDefault="00203E5B" w:rsidP="00AC66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5378">
              <w:rPr>
                <w:rFonts w:ascii="Times New Roman" w:hAnsi="Times New Roman" w:cs="Times New Roman"/>
                <w:sz w:val="18"/>
                <w:szCs w:val="18"/>
              </w:rPr>
              <w:t xml:space="preserve">  89,16</w:t>
            </w:r>
          </w:p>
        </w:tc>
      </w:tr>
      <w:tr w:rsidR="00203E5B" w:rsidRPr="008567C7" w14:paraId="0DB44684" w14:textId="77777777" w:rsidTr="00203E5B">
        <w:tc>
          <w:tcPr>
            <w:tcW w:w="595" w:type="pct"/>
            <w:vAlign w:val="center"/>
          </w:tcPr>
          <w:p w14:paraId="51CDE079" w14:textId="77777777" w:rsidR="00203E5B" w:rsidRPr="008567C7" w:rsidRDefault="00203E5B" w:rsidP="00AC66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537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622968AF" w14:textId="77777777" w:rsidR="00203E5B" w:rsidRPr="002B6761" w:rsidRDefault="00203E5B" w:rsidP="00AC662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5378">
              <w:rPr>
                <w:rFonts w:ascii="Times New Roman" w:hAnsi="Times New Roman" w:cs="Times New Roman"/>
                <w:b/>
                <w:sz w:val="18"/>
                <w:szCs w:val="18"/>
              </w:rPr>
              <w:t>F.H.U "BARTEK" ROMAN ŻUREK</w:t>
            </w:r>
          </w:p>
          <w:p w14:paraId="69A1DC89" w14:textId="77777777" w:rsidR="00203E5B" w:rsidRPr="008567C7" w:rsidRDefault="00203E5B" w:rsidP="00AC662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5378">
              <w:rPr>
                <w:rFonts w:ascii="Times New Roman" w:hAnsi="Times New Roman" w:cs="Times New Roman"/>
                <w:bCs/>
                <w:sz w:val="18"/>
                <w:szCs w:val="18"/>
              </w:rPr>
              <w:t>Praska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5378">
              <w:rPr>
                <w:rFonts w:ascii="Times New Roman" w:hAnsi="Times New Roman" w:cs="Times New Roman"/>
                <w:bCs/>
                <w:sz w:val="18"/>
                <w:szCs w:val="18"/>
              </w:rPr>
              <w:t>54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5378">
              <w:rPr>
                <w:rFonts w:ascii="Times New Roman" w:hAnsi="Times New Roman" w:cs="Times New Roman"/>
                <w:bCs/>
                <w:sz w:val="18"/>
                <w:szCs w:val="18"/>
              </w:rPr>
              <w:t>/23</w:t>
            </w:r>
          </w:p>
          <w:p w14:paraId="0196613E" w14:textId="77777777" w:rsidR="00203E5B" w:rsidRPr="001B7815" w:rsidRDefault="00203E5B" w:rsidP="00AC662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5378">
              <w:rPr>
                <w:rFonts w:ascii="Times New Roman" w:hAnsi="Times New Roman" w:cs="Times New Roman"/>
                <w:bCs/>
                <w:sz w:val="18"/>
                <w:szCs w:val="18"/>
              </w:rPr>
              <w:t>30-322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5378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011D4977" w14:textId="77777777" w:rsidR="00203E5B" w:rsidRPr="008567C7" w:rsidRDefault="00203E5B" w:rsidP="00AC66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5378">
              <w:rPr>
                <w:rFonts w:ascii="Times New Roman" w:hAnsi="Times New Roman" w:cs="Times New Roman"/>
                <w:sz w:val="18"/>
                <w:szCs w:val="18"/>
              </w:rPr>
              <w:t xml:space="preserve">  45,29</w:t>
            </w:r>
          </w:p>
        </w:tc>
        <w:tc>
          <w:tcPr>
            <w:tcW w:w="952" w:type="pct"/>
            <w:vAlign w:val="center"/>
          </w:tcPr>
          <w:p w14:paraId="5B9807B6" w14:textId="77777777" w:rsidR="00203E5B" w:rsidRPr="008567C7" w:rsidRDefault="00203E5B" w:rsidP="00AC66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537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1C6299D5" w14:textId="77777777" w:rsidR="00203E5B" w:rsidRPr="008567C7" w:rsidRDefault="00203E5B" w:rsidP="00AC66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5378">
              <w:rPr>
                <w:rFonts w:ascii="Times New Roman" w:hAnsi="Times New Roman" w:cs="Times New Roman"/>
                <w:sz w:val="18"/>
                <w:szCs w:val="18"/>
              </w:rPr>
              <w:t xml:space="preserve">  85,29</w:t>
            </w:r>
          </w:p>
        </w:tc>
      </w:tr>
    </w:tbl>
    <w:p w14:paraId="5C7BF199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9F0595E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FE518E" w14:textId="77777777" w:rsidR="004A537D" w:rsidRDefault="004A537D">
      <w:r>
        <w:separator/>
      </w:r>
    </w:p>
  </w:endnote>
  <w:endnote w:type="continuationSeparator" w:id="0">
    <w:p w14:paraId="1F5F8339" w14:textId="77777777" w:rsidR="004A537D" w:rsidRDefault="004A53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4790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C311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CE4D66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2017E4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8635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C93D76" w14:textId="77777777" w:rsidR="004A537D" w:rsidRDefault="004A537D">
      <w:r>
        <w:separator/>
      </w:r>
    </w:p>
  </w:footnote>
  <w:footnote w:type="continuationSeparator" w:id="0">
    <w:p w14:paraId="261D9996" w14:textId="77777777" w:rsidR="004A537D" w:rsidRDefault="004A53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455D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AF4A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9D99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43C9"/>
    <w:rsid w:val="00005838"/>
    <w:rsid w:val="00022322"/>
    <w:rsid w:val="00042497"/>
    <w:rsid w:val="000C1E6F"/>
    <w:rsid w:val="000E4E56"/>
    <w:rsid w:val="001A1468"/>
    <w:rsid w:val="001B7815"/>
    <w:rsid w:val="001C31ED"/>
    <w:rsid w:val="00203E5B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A537D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45378"/>
    <w:rsid w:val="008567C7"/>
    <w:rsid w:val="008642B3"/>
    <w:rsid w:val="008A6C10"/>
    <w:rsid w:val="008B43C9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AAEC0A"/>
  <w15:chartTrackingRefBased/>
  <w15:docId w15:val="{C4C48DD0-B2F8-474C-8422-BC58F979A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224</Words>
  <Characters>1376</Characters>
  <Application>Microsoft Office Word</Application>
  <DocSecurity>0</DocSecurity>
  <Lines>80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2026-04-02T11:21:00Z</cp:lastPrinted>
  <dcterms:created xsi:type="dcterms:W3CDTF">2026-04-02T11:21:00Z</dcterms:created>
  <dcterms:modified xsi:type="dcterms:W3CDTF">2026-04-02T11:21:00Z</dcterms:modified>
</cp:coreProperties>
</file>