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CECA" w14:textId="0FD30937" w:rsidR="00D665F5" w:rsidRDefault="0040432D" w:rsidP="00D665F5">
      <w:pPr>
        <w:spacing w:after="240"/>
        <w:jc w:val="right"/>
        <w:rPr>
          <w:sz w:val="22"/>
          <w:szCs w:val="22"/>
        </w:rPr>
      </w:pPr>
      <w:r w:rsidRPr="0040432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40432D">
        <w:rPr>
          <w:sz w:val="22"/>
          <w:szCs w:val="22"/>
        </w:rPr>
        <w:t>2026-04-02</w:t>
      </w:r>
    </w:p>
    <w:p w14:paraId="22A1215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B7FFFA" w14:textId="77777777" w:rsidR="0040432D" w:rsidRPr="0040432D" w:rsidRDefault="0040432D" w:rsidP="00577BC6">
      <w:pPr>
        <w:spacing w:after="40"/>
        <w:rPr>
          <w:b/>
          <w:bCs/>
          <w:sz w:val="22"/>
          <w:szCs w:val="22"/>
        </w:rPr>
      </w:pPr>
      <w:r w:rsidRPr="0040432D">
        <w:rPr>
          <w:b/>
          <w:bCs/>
          <w:sz w:val="22"/>
          <w:szCs w:val="22"/>
        </w:rPr>
        <w:t>Akademia Górniczo - Hutnicza</w:t>
      </w:r>
    </w:p>
    <w:p w14:paraId="70B64D1C" w14:textId="77777777" w:rsidR="0040432D" w:rsidRPr="0040432D" w:rsidRDefault="0040432D" w:rsidP="00577BC6">
      <w:pPr>
        <w:spacing w:after="40"/>
        <w:rPr>
          <w:b/>
          <w:bCs/>
          <w:sz w:val="22"/>
          <w:szCs w:val="22"/>
        </w:rPr>
      </w:pPr>
      <w:r w:rsidRPr="0040432D">
        <w:rPr>
          <w:b/>
          <w:bCs/>
          <w:sz w:val="22"/>
          <w:szCs w:val="22"/>
        </w:rPr>
        <w:t>im. Stanisława Staszica w Krakowie</w:t>
      </w:r>
    </w:p>
    <w:p w14:paraId="1A897135" w14:textId="1CB919EB" w:rsidR="00D665F5" w:rsidRPr="00D91931" w:rsidRDefault="0040432D" w:rsidP="00577BC6">
      <w:pPr>
        <w:spacing w:after="40"/>
        <w:rPr>
          <w:b/>
          <w:bCs/>
          <w:sz w:val="22"/>
          <w:szCs w:val="22"/>
        </w:rPr>
      </w:pPr>
      <w:r w:rsidRPr="0040432D">
        <w:rPr>
          <w:b/>
          <w:bCs/>
          <w:sz w:val="22"/>
          <w:szCs w:val="22"/>
        </w:rPr>
        <w:t>Dział Zamówień Publicznych</w:t>
      </w:r>
    </w:p>
    <w:p w14:paraId="25C8CD3B" w14:textId="74154649" w:rsidR="00D665F5" w:rsidRPr="00BD5546" w:rsidRDefault="0040432D" w:rsidP="00D665F5">
      <w:pPr>
        <w:rPr>
          <w:sz w:val="22"/>
          <w:szCs w:val="22"/>
        </w:rPr>
      </w:pPr>
      <w:r w:rsidRPr="0040432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40432D">
        <w:rPr>
          <w:sz w:val="22"/>
          <w:szCs w:val="22"/>
        </w:rPr>
        <w:t>30</w:t>
      </w:r>
    </w:p>
    <w:p w14:paraId="23761525" w14:textId="2FC5C00B" w:rsidR="00D665F5" w:rsidRPr="00BD5546" w:rsidRDefault="0040432D" w:rsidP="00D665F5">
      <w:pPr>
        <w:rPr>
          <w:sz w:val="22"/>
          <w:szCs w:val="22"/>
        </w:rPr>
      </w:pPr>
      <w:r w:rsidRPr="0040432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40432D">
        <w:rPr>
          <w:sz w:val="22"/>
          <w:szCs w:val="22"/>
        </w:rPr>
        <w:t>Kraków</w:t>
      </w:r>
    </w:p>
    <w:p w14:paraId="0415F593" w14:textId="583A7BCF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0432D" w:rsidRPr="0040432D">
        <w:rPr>
          <w:b/>
          <w:sz w:val="22"/>
          <w:szCs w:val="22"/>
        </w:rPr>
        <w:t>KC-DE-zp.25.62.2026</w:t>
      </w:r>
      <w:r w:rsidR="00A80738">
        <w:rPr>
          <w:sz w:val="24"/>
        </w:rPr>
        <w:tab/>
        <w:t xml:space="preserve"> </w:t>
      </w:r>
    </w:p>
    <w:p w14:paraId="597AC6A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2465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61BD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BACC3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385D8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368C2D5" w14:textId="102EA474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0432D" w:rsidRPr="0040432D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45074776" w14:textId="35DA5B68" w:rsidR="00A80738" w:rsidRPr="00577BC6" w:rsidRDefault="0040432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0432D">
        <w:rPr>
          <w:b/>
          <w:sz w:val="22"/>
          <w:szCs w:val="22"/>
        </w:rPr>
        <w:t>Zakup i dostawa stanowiska naukowo-badawczego do testowania elektrycznych napędów kosmicznych dla Laboratorium Zaawansowanych Napędów Kosmicznych Wydziału Technologii Kosmicznych AGH - KC-DE-zp.25.62.2026</w:t>
      </w:r>
    </w:p>
    <w:p w14:paraId="434D4AC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3B07D2" w14:textId="4E8F0F3A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0432D" w:rsidRPr="0040432D">
        <w:rPr>
          <w:sz w:val="22"/>
          <w:szCs w:val="22"/>
        </w:rPr>
        <w:t>02/04/2026</w:t>
      </w:r>
      <w:r w:rsidR="00FF4AB1" w:rsidRPr="00577BC6">
        <w:rPr>
          <w:sz w:val="22"/>
          <w:szCs w:val="22"/>
        </w:rPr>
        <w:t xml:space="preserve"> o godz. </w:t>
      </w:r>
      <w:r w:rsidR="0040432D" w:rsidRPr="0040432D">
        <w:rPr>
          <w:sz w:val="22"/>
          <w:szCs w:val="22"/>
        </w:rPr>
        <w:t>09:00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7EB2594" w14:textId="77777777" w:rsidTr="003F57CD">
        <w:tc>
          <w:tcPr>
            <w:tcW w:w="993" w:type="dxa"/>
            <w:vAlign w:val="center"/>
          </w:tcPr>
          <w:p w14:paraId="7EA7ADF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01CAFE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637F5BA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40432D" w:rsidRPr="00493F8C" w14:paraId="1B2BE389" w14:textId="77777777" w:rsidTr="009F3836">
        <w:tc>
          <w:tcPr>
            <w:tcW w:w="993" w:type="dxa"/>
            <w:vAlign w:val="center"/>
          </w:tcPr>
          <w:p w14:paraId="2C33F409" w14:textId="7D9530F4" w:rsidR="0040432D" w:rsidRPr="00490DC0" w:rsidRDefault="0040432D" w:rsidP="009F3836">
            <w:pPr>
              <w:spacing w:before="120" w:after="120"/>
              <w:jc w:val="center"/>
            </w:pPr>
            <w:r w:rsidRPr="0040432D">
              <w:t>1</w:t>
            </w:r>
          </w:p>
        </w:tc>
        <w:tc>
          <w:tcPr>
            <w:tcW w:w="5244" w:type="dxa"/>
          </w:tcPr>
          <w:p w14:paraId="6025DA8E" w14:textId="64104802" w:rsidR="0040432D" w:rsidRPr="00490DC0" w:rsidRDefault="0040432D" w:rsidP="009F3836">
            <w:pPr>
              <w:spacing w:before="40"/>
            </w:pPr>
            <w:r w:rsidRPr="0040432D">
              <w:t>ATMSolutions International Sp. z o.o.</w:t>
            </w:r>
          </w:p>
          <w:p w14:paraId="273E58E6" w14:textId="23201D8F" w:rsidR="0040432D" w:rsidRPr="00490DC0" w:rsidRDefault="0040432D" w:rsidP="009F3836">
            <w:r w:rsidRPr="0040432D">
              <w:t>Kolejowa</w:t>
            </w:r>
            <w:r w:rsidRPr="00490DC0">
              <w:t xml:space="preserve"> </w:t>
            </w:r>
            <w:r w:rsidRPr="0040432D">
              <w:t>311</w:t>
            </w:r>
            <w:r w:rsidRPr="00490DC0">
              <w:t xml:space="preserve"> </w:t>
            </w:r>
          </w:p>
          <w:p w14:paraId="1DE524D5" w14:textId="47BCEC77" w:rsidR="0040432D" w:rsidRPr="00490DC0" w:rsidRDefault="0040432D" w:rsidP="009F3836">
            <w:pPr>
              <w:spacing w:after="40"/>
              <w:jc w:val="both"/>
            </w:pPr>
            <w:r w:rsidRPr="0040432D">
              <w:t>05-092</w:t>
            </w:r>
            <w:r w:rsidRPr="00490DC0">
              <w:t xml:space="preserve"> </w:t>
            </w:r>
            <w:r w:rsidRPr="0040432D">
              <w:t>Łomianki</w:t>
            </w:r>
          </w:p>
        </w:tc>
        <w:tc>
          <w:tcPr>
            <w:tcW w:w="2835" w:type="dxa"/>
            <w:vAlign w:val="center"/>
          </w:tcPr>
          <w:p w14:paraId="7AC2B879" w14:textId="67B46132" w:rsidR="0040432D" w:rsidRPr="00490DC0" w:rsidRDefault="0040432D" w:rsidP="009F3836">
            <w:pPr>
              <w:spacing w:before="120" w:after="120"/>
              <w:jc w:val="both"/>
            </w:pPr>
            <w:r w:rsidRPr="0040432D">
              <w:t>799 500.00 zł</w:t>
            </w:r>
          </w:p>
        </w:tc>
      </w:tr>
    </w:tbl>
    <w:p w14:paraId="3B21F6C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C2E094" w14:textId="77777777" w:rsidR="00C74CBC" w:rsidRDefault="00C74CBC">
      <w:r>
        <w:separator/>
      </w:r>
    </w:p>
  </w:endnote>
  <w:endnote w:type="continuationSeparator" w:id="0">
    <w:p w14:paraId="4E6C77F5" w14:textId="77777777" w:rsidR="00C74CBC" w:rsidRDefault="00C74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B08E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E0337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F1C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367D09">
        <v:line id="_x0000_s1025" style="position:absolute;left:0;text-align:left;z-index:251657728" from="-3.85pt,8.7pt" to="455.15pt,8.7pt"/>
      </w:pict>
    </w:r>
  </w:p>
  <w:p w14:paraId="2481FDB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89E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45D346" w14:textId="77777777" w:rsidR="009F189D" w:rsidRDefault="009F189D">
    <w:pPr>
      <w:pStyle w:val="Stopka"/>
      <w:tabs>
        <w:tab w:val="clear" w:pos="4536"/>
      </w:tabs>
      <w:jc w:val="center"/>
    </w:pPr>
  </w:p>
  <w:p w14:paraId="42C710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7DC718" w14:textId="77777777" w:rsidR="00C74CBC" w:rsidRDefault="00C74CBC">
      <w:r>
        <w:separator/>
      </w:r>
    </w:p>
  </w:footnote>
  <w:footnote w:type="continuationSeparator" w:id="0">
    <w:p w14:paraId="44343DE4" w14:textId="77777777" w:rsidR="00C74CBC" w:rsidRDefault="00C74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78530" w14:textId="77777777" w:rsidR="0040432D" w:rsidRDefault="00404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A895B" w14:textId="77777777" w:rsidR="0040432D" w:rsidRDefault="00404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D649E" w14:textId="77777777" w:rsidR="0040432D" w:rsidRDefault="004043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4E3B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0432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4E3B"/>
    <w:rsid w:val="00C236D3"/>
    <w:rsid w:val="00C659E2"/>
    <w:rsid w:val="00C74CBC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094C7"/>
  <w15:chartTrackingRefBased/>
  <w15:docId w15:val="{9D48362F-F55D-476F-AD0F-C09DC4B2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2026-04-02T10:57:00Z</dcterms:created>
  <dcterms:modified xsi:type="dcterms:W3CDTF">2026-04-02T10:57:00Z</dcterms:modified>
</cp:coreProperties>
</file>