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F3C80" w14:textId="6905E98B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AD5D74">
        <w:rPr>
          <w:rFonts w:ascii="Arial" w:hAnsi="Arial" w:cs="Arial"/>
          <w:bCs/>
          <w:sz w:val="24"/>
        </w:rPr>
        <w:t>11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54AE04B4" w14:textId="77777777" w:rsidTr="00C2302C">
        <w:tc>
          <w:tcPr>
            <w:tcW w:w="2800" w:type="dxa"/>
          </w:tcPr>
          <w:p w14:paraId="3040DF81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</w:tcPr>
          <w:p w14:paraId="43CB2C02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46421E4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0750782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14:paraId="5AC4ADFE" w14:textId="77777777" w:rsidTr="00C2302C">
        <w:tc>
          <w:tcPr>
            <w:tcW w:w="2800" w:type="dxa"/>
          </w:tcPr>
          <w:p w14:paraId="32F75E9C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</w:tcPr>
          <w:p w14:paraId="56F54BC1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B681716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034A7705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4653C570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6641728D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CA3434" w14:textId="2433E97B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WYKAZ </w:t>
            </w:r>
            <w:r w:rsidR="00AD5D74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USŁUG</w:t>
            </w:r>
          </w:p>
        </w:tc>
      </w:tr>
    </w:tbl>
    <w:p w14:paraId="77D465E2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4CC20703" w14:textId="77777777" w:rsidTr="00ED20C7">
        <w:tc>
          <w:tcPr>
            <w:tcW w:w="2269" w:type="dxa"/>
          </w:tcPr>
          <w:p w14:paraId="2A558710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</w:tcPr>
          <w:p w14:paraId="2E2B434F" w14:textId="77777777" w:rsidR="00ED20C7" w:rsidRPr="00CA5E56" w:rsidRDefault="0046448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448A">
              <w:rPr>
                <w:rFonts w:ascii="Arial" w:hAnsi="Arial" w:cs="Arial"/>
                <w:bCs/>
                <w:sz w:val="24"/>
                <w:szCs w:val="24"/>
              </w:rPr>
              <w:t>Wykonywanie przeglądów okresowych sprzętu medycznego na potrzeby Oddziałów Szpitalnych (151 grup)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6448A" w:rsidRPr="00CA5E56" w14:paraId="0382FFE1" w14:textId="77777777" w:rsidTr="00D54235">
        <w:tc>
          <w:tcPr>
            <w:tcW w:w="2269" w:type="dxa"/>
          </w:tcPr>
          <w:p w14:paraId="4A93EBB6" w14:textId="77777777" w:rsidR="0046448A" w:rsidRPr="00CA5E56" w:rsidRDefault="0046448A" w:rsidP="00D54235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</w:tcPr>
          <w:p w14:paraId="27C674FE" w14:textId="77777777" w:rsidR="0046448A" w:rsidRPr="00CA5E56" w:rsidRDefault="0046448A" w:rsidP="00D542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448A">
              <w:rPr>
                <w:rFonts w:ascii="Arial" w:hAnsi="Arial" w:cs="Arial"/>
                <w:bCs/>
                <w:sz w:val="24"/>
                <w:szCs w:val="24"/>
              </w:rPr>
              <w:t>DZP-271-12/26</w:t>
            </w:r>
          </w:p>
        </w:tc>
      </w:tr>
    </w:tbl>
    <w:p w14:paraId="539F18C7" w14:textId="7690CAC1" w:rsidR="00425DD9" w:rsidRDefault="00653713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46448A" w:rsidRPr="0046448A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2268"/>
        <w:gridCol w:w="3828"/>
      </w:tblGrid>
      <w:tr w:rsidR="00AD5D74" w:rsidRPr="00A55523" w14:paraId="12E8F166" w14:textId="77777777" w:rsidTr="00AD5D74">
        <w:tc>
          <w:tcPr>
            <w:tcW w:w="3261" w:type="dxa"/>
            <w:vAlign w:val="center"/>
          </w:tcPr>
          <w:p w14:paraId="1986736C" w14:textId="77777777" w:rsidR="00AD5D74" w:rsidRPr="00A55523" w:rsidRDefault="00AD5D74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2268" w:type="dxa"/>
            <w:vAlign w:val="center"/>
          </w:tcPr>
          <w:p w14:paraId="57C0A743" w14:textId="77777777" w:rsidR="00AD5D74" w:rsidRPr="00A55523" w:rsidRDefault="00AD5D74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14DDA9A2" w14:textId="77777777" w:rsidR="00AD5D74" w:rsidRPr="00A55523" w:rsidRDefault="00AD5D74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(rozpoczęcie – zakończenie)</w:t>
            </w:r>
          </w:p>
        </w:tc>
        <w:tc>
          <w:tcPr>
            <w:tcW w:w="3828" w:type="dxa"/>
            <w:vAlign w:val="center"/>
          </w:tcPr>
          <w:p w14:paraId="16C15BBC" w14:textId="6AE95839" w:rsidR="00AD5D74" w:rsidRPr="00A55523" w:rsidRDefault="00AD5D74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 xml:space="preserve">Podmiot, na rzecz którego </w:t>
            </w: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Pr="00A55523">
              <w:rPr>
                <w:rFonts w:ascii="Arial" w:hAnsi="Arial" w:cs="Arial"/>
                <w:sz w:val="22"/>
                <w:szCs w:val="22"/>
              </w:rPr>
              <w:t>sługi zostały wykonane</w:t>
            </w:r>
          </w:p>
        </w:tc>
      </w:tr>
      <w:tr w:rsidR="00AD5D74" w:rsidRPr="00A55523" w14:paraId="64E99008" w14:textId="77777777" w:rsidTr="00AD5D74">
        <w:trPr>
          <w:trHeight w:hRule="exact" w:val="567"/>
        </w:trPr>
        <w:tc>
          <w:tcPr>
            <w:tcW w:w="3261" w:type="dxa"/>
          </w:tcPr>
          <w:p w14:paraId="0D818F14" w14:textId="77777777" w:rsidR="00AD5D74" w:rsidRPr="00A55523" w:rsidRDefault="00AD5D74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268" w:type="dxa"/>
          </w:tcPr>
          <w:p w14:paraId="37E58C91" w14:textId="77777777" w:rsidR="00AD5D74" w:rsidRPr="00A55523" w:rsidRDefault="00AD5D74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3828" w:type="dxa"/>
          </w:tcPr>
          <w:p w14:paraId="7C4E5A42" w14:textId="77777777" w:rsidR="00AD5D74" w:rsidRPr="00A55523" w:rsidRDefault="00AD5D74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D5D74" w:rsidRPr="00A55523" w14:paraId="6B092EA1" w14:textId="77777777" w:rsidTr="00AD5D74">
        <w:trPr>
          <w:trHeight w:hRule="exact" w:val="567"/>
        </w:trPr>
        <w:tc>
          <w:tcPr>
            <w:tcW w:w="3261" w:type="dxa"/>
          </w:tcPr>
          <w:p w14:paraId="6F477F0F" w14:textId="77777777" w:rsidR="00AD5D74" w:rsidRPr="00A55523" w:rsidRDefault="00AD5D74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268" w:type="dxa"/>
          </w:tcPr>
          <w:p w14:paraId="1BCFD3C4" w14:textId="77777777" w:rsidR="00AD5D74" w:rsidRPr="00A55523" w:rsidRDefault="00AD5D74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3828" w:type="dxa"/>
          </w:tcPr>
          <w:p w14:paraId="0EFBC033" w14:textId="77777777" w:rsidR="00AD5D74" w:rsidRPr="00A55523" w:rsidRDefault="00AD5D74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5A4EC8FA" w14:textId="2AC54EFB" w:rsidR="00ED20C7" w:rsidRDefault="00813709" w:rsidP="00352FB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należycie.</w:t>
      </w:r>
      <w:bookmarkEnd w:id="0"/>
    </w:p>
    <w:p w14:paraId="1B810DA4" w14:textId="77777777" w:rsidR="00352FB6" w:rsidRPr="00352FB6" w:rsidRDefault="00352FB6" w:rsidP="00352FB6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  <w:r w:rsidRPr="00352FB6">
        <w:rPr>
          <w:rFonts w:ascii="Arial" w:hAnsi="Arial" w:cs="Arial"/>
          <w:iCs/>
          <w:sz w:val="24"/>
          <w:szCs w:val="24"/>
        </w:rPr>
        <w:t>…………………………</w:t>
      </w:r>
    </w:p>
    <w:p w14:paraId="40F518DB" w14:textId="77777777" w:rsidR="00352FB6" w:rsidRPr="00352FB6" w:rsidRDefault="00352FB6" w:rsidP="00352FB6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 w:rsidRPr="00352FB6">
        <w:rPr>
          <w:rFonts w:ascii="Arial" w:hAnsi="Arial" w:cs="Arial"/>
          <w:iCs/>
        </w:rPr>
        <w:t xml:space="preserve">            [</w:t>
      </w:r>
      <w:r>
        <w:rPr>
          <w:rFonts w:ascii="Arial" w:hAnsi="Arial" w:cs="Arial"/>
          <w:iCs/>
        </w:rPr>
        <w:t xml:space="preserve"> </w:t>
      </w:r>
      <w:r w:rsidRPr="00352FB6">
        <w:rPr>
          <w:rFonts w:ascii="Arial" w:hAnsi="Arial" w:cs="Arial"/>
          <w:iCs/>
        </w:rPr>
        <w:t xml:space="preserve">podpis </w:t>
      </w:r>
      <w:r w:rsidRPr="00352FB6">
        <w:rPr>
          <w:rFonts w:ascii="Arial" w:hAnsi="Arial" w:cs="Arial"/>
          <w:b/>
          <w:bCs/>
          <w:iCs/>
          <w:color w:val="0070C0"/>
          <w:sz w:val="24"/>
          <w:szCs w:val="24"/>
          <w:vertAlign w:val="superscript"/>
        </w:rPr>
        <w:footnoteReference w:id="2"/>
      </w:r>
      <w:r>
        <w:rPr>
          <w:rFonts w:ascii="Arial" w:hAnsi="Arial" w:cs="Arial"/>
          <w:iCs/>
        </w:rPr>
        <w:t xml:space="preserve"> </w:t>
      </w:r>
      <w:r w:rsidRPr="00352FB6">
        <w:rPr>
          <w:rFonts w:ascii="Arial" w:hAnsi="Arial" w:cs="Arial"/>
          <w:iCs/>
        </w:rPr>
        <w:t>]</w:t>
      </w:r>
    </w:p>
    <w:sectPr w:rsidR="00352FB6" w:rsidRPr="00352FB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463D9" w14:textId="77777777" w:rsidR="006B4C38" w:rsidRDefault="006B4C38">
      <w:r>
        <w:separator/>
      </w:r>
    </w:p>
  </w:endnote>
  <w:endnote w:type="continuationSeparator" w:id="0">
    <w:p w14:paraId="6FEE072D" w14:textId="77777777" w:rsidR="006B4C38" w:rsidRDefault="006B4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D3B36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0572BD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B9710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2BCEF75D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6033D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072CAD" w14:textId="77777777" w:rsidR="00EF0FC8" w:rsidRDefault="00EF0FC8">
    <w:pPr>
      <w:pStyle w:val="Stopka"/>
      <w:tabs>
        <w:tab w:val="clear" w:pos="4536"/>
      </w:tabs>
      <w:jc w:val="center"/>
    </w:pPr>
  </w:p>
  <w:p w14:paraId="3249C9CE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EE9E1" w14:textId="77777777" w:rsidR="006B4C38" w:rsidRDefault="006B4C38">
      <w:r>
        <w:separator/>
      </w:r>
    </w:p>
  </w:footnote>
  <w:footnote w:type="continuationSeparator" w:id="0">
    <w:p w14:paraId="7154BB9C" w14:textId="77777777" w:rsidR="006B4C38" w:rsidRDefault="006B4C38">
      <w:r>
        <w:continuationSeparator/>
      </w:r>
    </w:p>
  </w:footnote>
  <w:footnote w:id="1">
    <w:p w14:paraId="62194C4C" w14:textId="77777777" w:rsidR="00ED20C7" w:rsidRPr="0087138C" w:rsidRDefault="00ED20C7" w:rsidP="00352FB6">
      <w:pPr>
        <w:pStyle w:val="Tekstprzypisudolnego"/>
        <w:spacing w:after="120"/>
        <w:ind w:left="-283" w:right="-142" w:hanging="142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  <w:footnote w:id="2">
    <w:p w14:paraId="7F90FC70" w14:textId="77777777" w:rsidR="00352FB6" w:rsidRPr="00FC151A" w:rsidRDefault="00352FB6" w:rsidP="00352FB6">
      <w:pPr>
        <w:pStyle w:val="Tekstprzypisudolnego"/>
        <w:ind w:left="-284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352FB6">
        <w:rPr>
          <w:rStyle w:val="Odwoanieprzypisudolnego"/>
          <w:rFonts w:ascii="Arial" w:hAnsi="Arial" w:cs="Arial"/>
          <w:color w:val="0070C0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3D425" w14:textId="77777777" w:rsidR="0046448A" w:rsidRDefault="004644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EE93C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46448A">
      <w:rPr>
        <w:rFonts w:ascii="Arial" w:hAnsi="Arial" w:cs="Arial"/>
      </w:rPr>
      <w:t>DZP-271-12/26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9F27E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729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4C38"/>
    <w:rsid w:val="00085A19"/>
    <w:rsid w:val="000C3052"/>
    <w:rsid w:val="001D49D0"/>
    <w:rsid w:val="002650B7"/>
    <w:rsid w:val="002C6B8F"/>
    <w:rsid w:val="00312741"/>
    <w:rsid w:val="0031485A"/>
    <w:rsid w:val="00320B74"/>
    <w:rsid w:val="00352FB6"/>
    <w:rsid w:val="00376E41"/>
    <w:rsid w:val="0039183C"/>
    <w:rsid w:val="003979FA"/>
    <w:rsid w:val="003D633B"/>
    <w:rsid w:val="00425DD9"/>
    <w:rsid w:val="0044657C"/>
    <w:rsid w:val="00450E0A"/>
    <w:rsid w:val="0046448A"/>
    <w:rsid w:val="004B06BD"/>
    <w:rsid w:val="005C5B73"/>
    <w:rsid w:val="006105E0"/>
    <w:rsid w:val="00653713"/>
    <w:rsid w:val="00664625"/>
    <w:rsid w:val="006B4C38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AD5D74"/>
    <w:rsid w:val="00B055F8"/>
    <w:rsid w:val="00B05B24"/>
    <w:rsid w:val="00B37176"/>
    <w:rsid w:val="00B663D4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6E7FDF"/>
  <w15:chartTrackingRefBased/>
  <w15:docId w15:val="{22085DAB-2A7D-4C8B-ACD0-0F437352C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D20C7"/>
  </w:style>
  <w:style w:type="character" w:styleId="Odwoanieprzypisudolnego">
    <w:name w:val="footnote reference"/>
    <w:uiPriority w:val="99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91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2</cp:revision>
  <cp:lastPrinted>2000-12-14T19:24:00Z</cp:lastPrinted>
  <dcterms:created xsi:type="dcterms:W3CDTF">2026-03-31T07:24:00Z</dcterms:created>
  <dcterms:modified xsi:type="dcterms:W3CDTF">2026-03-31T07:24:00Z</dcterms:modified>
</cp:coreProperties>
</file>