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4784F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B1CCB" w:rsidRPr="002B1CCB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EE83E34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EA6F9A6" w14:textId="77777777" w:rsidR="00B95C96" w:rsidRPr="0012157F" w:rsidRDefault="002B1CC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1CCB">
        <w:rPr>
          <w:rFonts w:ascii="Arial" w:hAnsi="Arial" w:cs="Arial"/>
        </w:rPr>
        <w:t>Szpital Specjalistyczny im. Stefana Żeromskiego SPZOZ w Krakowie</w:t>
      </w:r>
    </w:p>
    <w:p w14:paraId="66C44E50" w14:textId="77777777" w:rsidR="00B95C96" w:rsidRPr="0012157F" w:rsidRDefault="002B1CC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1CC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B1CC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3FD3A64" w14:textId="77777777" w:rsidR="00B95C96" w:rsidRDefault="002B1CC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B1CC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B1CCB">
        <w:rPr>
          <w:rFonts w:ascii="Arial" w:hAnsi="Arial" w:cs="Arial"/>
        </w:rPr>
        <w:t>Kraków</w:t>
      </w:r>
    </w:p>
    <w:p w14:paraId="74B5D44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E9ECD90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D40F8B0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3CE9797" w14:textId="77777777" w:rsidTr="006C3667">
        <w:tc>
          <w:tcPr>
            <w:tcW w:w="2800" w:type="dxa"/>
          </w:tcPr>
          <w:p w14:paraId="309136A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DEA7FC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34F0B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02E315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209F5236" w14:textId="77777777" w:rsidTr="006C3667">
        <w:tc>
          <w:tcPr>
            <w:tcW w:w="2800" w:type="dxa"/>
          </w:tcPr>
          <w:p w14:paraId="479A321A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180FCC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6DC59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4127C4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21AA73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1CCB" w:rsidRPr="0012157F" w14:paraId="3D68A404" w14:textId="77777777" w:rsidTr="00D54235">
        <w:tc>
          <w:tcPr>
            <w:tcW w:w="9104" w:type="dxa"/>
            <w:shd w:val="clear" w:color="auto" w:fill="D9D9D9"/>
          </w:tcPr>
          <w:p w14:paraId="7594C688" w14:textId="77777777" w:rsidR="002B1CCB" w:rsidRPr="0012157F" w:rsidRDefault="002B1CCB" w:rsidP="00D5423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91378E" w14:textId="4663A95A" w:rsidR="002B1CCB" w:rsidRPr="00094F76" w:rsidRDefault="002B1CCB" w:rsidP="00D5423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1CC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B1CC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B1CC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B1CCB">
              <w:rPr>
                <w:rFonts w:ascii="Arial" w:hAnsi="Arial" w:cs="Arial"/>
                <w:sz w:val="24"/>
                <w:szCs w:val="24"/>
              </w:rPr>
              <w:t>p</w:t>
            </w:r>
            <w:r w:rsidR="00296794">
              <w:rPr>
                <w:rFonts w:ascii="Arial" w:hAnsi="Arial" w:cs="Arial"/>
                <w:sz w:val="24"/>
                <w:szCs w:val="24"/>
              </w:rPr>
              <w:t>óź</w:t>
            </w:r>
            <w:r w:rsidRPr="002B1CCB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2B1CCB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90D2F02" w14:textId="77777777" w:rsidR="002B1CCB" w:rsidRPr="0017574D" w:rsidRDefault="002B1CCB" w:rsidP="00D5423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9D13333" w14:textId="77777777" w:rsidR="002B1CCB" w:rsidRDefault="002B1CCB" w:rsidP="00D5423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9A5EC58" w14:textId="77777777" w:rsidR="002B1CCB" w:rsidRPr="002C3302" w:rsidRDefault="002B1CCB" w:rsidP="00D542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2690232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8622B6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AB60E9D" w14:textId="77777777" w:rsidTr="006C3667">
        <w:tc>
          <w:tcPr>
            <w:tcW w:w="2269" w:type="dxa"/>
          </w:tcPr>
          <w:p w14:paraId="51EE855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7E6A05" w14:textId="77777777" w:rsidR="00B95C96" w:rsidRPr="00A2540E" w:rsidRDefault="002B1CC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1C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(151 grup)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1CCB" w:rsidRPr="00A2540E" w14:paraId="6EF08299" w14:textId="77777777" w:rsidTr="00D54235">
        <w:tc>
          <w:tcPr>
            <w:tcW w:w="2269" w:type="dxa"/>
          </w:tcPr>
          <w:p w14:paraId="355BA435" w14:textId="77777777" w:rsidR="002B1CCB" w:rsidRPr="00A2540E" w:rsidRDefault="002B1CCB" w:rsidP="00D542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B752CF" w14:textId="77777777" w:rsidR="002B1CCB" w:rsidRPr="00A2540E" w:rsidRDefault="002B1CCB" w:rsidP="00D542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1C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DZP-271-12/26</w:t>
            </w:r>
          </w:p>
        </w:tc>
      </w:tr>
    </w:tbl>
    <w:p w14:paraId="1BCF18A7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2F175E3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B1CCB" w:rsidRPr="002B1CC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44480A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3082B75" w14:textId="77777777" w:rsidR="00602087" w:rsidRDefault="00886689" w:rsidP="00E60279">
      <w:pPr>
        <w:numPr>
          <w:ilvl w:val="0"/>
          <w:numId w:val="15"/>
        </w:numPr>
        <w:spacing w:after="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BE6D152" w14:textId="41524A56" w:rsidR="00E60279" w:rsidRPr="00E60279" w:rsidRDefault="00E60279" w:rsidP="00E60279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60279"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 w:rsidRPr="00E60279">
        <w:rPr>
          <w:rFonts w:ascii="Arial" w:hAnsi="Arial" w:cs="Arial"/>
          <w:sz w:val="24"/>
          <w:szCs w:val="24"/>
        </w:rPr>
        <w:t>Pzp</w:t>
      </w:r>
      <w:proofErr w:type="spellEnd"/>
      <w:r w:rsidRPr="00E60279"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34D4DE95" w14:textId="06AFCF0E" w:rsidR="001B16D9" w:rsidRDefault="00E60279" w:rsidP="00E60279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60279"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 w:rsidRPr="00E60279">
        <w:rPr>
          <w:rFonts w:ascii="Arial" w:hAnsi="Arial" w:cs="Arial"/>
          <w:sz w:val="24"/>
          <w:szCs w:val="24"/>
        </w:rPr>
        <w:t>Pzp</w:t>
      </w:r>
      <w:proofErr w:type="spellEnd"/>
      <w:r w:rsidRPr="00E60279"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  <w:r w:rsidR="00697361"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6BC594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287BB9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C34A795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12067D31" w14:textId="1D5BAB9C" w:rsidR="00C90B4D" w:rsidRPr="00E60279" w:rsidRDefault="00C90B4D" w:rsidP="00E6027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1DFD8D7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3286E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1113EE2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DA63D1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D8379A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EBAF15E" w14:textId="77777777" w:rsidTr="006C3667">
        <w:tc>
          <w:tcPr>
            <w:tcW w:w="2660" w:type="dxa"/>
          </w:tcPr>
          <w:p w14:paraId="57DE8F5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2F26F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BF6004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775B95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547A7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EA75ED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1CC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4CA8F0B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31730" w14:textId="77777777" w:rsidR="00301844" w:rsidRDefault="00301844" w:rsidP="0038231F">
      <w:pPr>
        <w:spacing w:after="0" w:line="240" w:lineRule="auto"/>
      </w:pPr>
      <w:r>
        <w:separator/>
      </w:r>
    </w:p>
  </w:endnote>
  <w:endnote w:type="continuationSeparator" w:id="0">
    <w:p w14:paraId="51F0E3DA" w14:textId="77777777" w:rsidR="00301844" w:rsidRDefault="003018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0B65F" w14:textId="77777777" w:rsidR="002B1CCB" w:rsidRDefault="002B1C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CB4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827DB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5583" w14:textId="77777777" w:rsidR="002B1CCB" w:rsidRDefault="002B1C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71AC9" w14:textId="77777777" w:rsidR="00301844" w:rsidRDefault="00301844" w:rsidP="0038231F">
      <w:pPr>
        <w:spacing w:after="0" w:line="240" w:lineRule="auto"/>
      </w:pPr>
      <w:r>
        <w:separator/>
      </w:r>
    </w:p>
  </w:footnote>
  <w:footnote w:type="continuationSeparator" w:id="0">
    <w:p w14:paraId="3D4D1E04" w14:textId="77777777" w:rsidR="00301844" w:rsidRDefault="003018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AA240" w14:textId="77777777" w:rsidR="002B1CCB" w:rsidRDefault="002B1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B5038" w14:textId="77777777" w:rsidR="002B1CCB" w:rsidRDefault="002B1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FD683" w14:textId="77777777" w:rsidR="002B1CCB" w:rsidRDefault="002B1C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3060626">
    <w:abstractNumId w:val="12"/>
  </w:num>
  <w:num w:numId="2" w16cid:durableId="2030832665">
    <w:abstractNumId w:val="0"/>
  </w:num>
  <w:num w:numId="3" w16cid:durableId="1305162622">
    <w:abstractNumId w:val="11"/>
  </w:num>
  <w:num w:numId="4" w16cid:durableId="825703923">
    <w:abstractNumId w:val="16"/>
  </w:num>
  <w:num w:numId="5" w16cid:durableId="1723943938">
    <w:abstractNumId w:val="13"/>
  </w:num>
  <w:num w:numId="6" w16cid:durableId="638070292">
    <w:abstractNumId w:val="10"/>
  </w:num>
  <w:num w:numId="7" w16cid:durableId="2019691176">
    <w:abstractNumId w:val="1"/>
  </w:num>
  <w:num w:numId="8" w16cid:durableId="2120178974">
    <w:abstractNumId w:val="6"/>
  </w:num>
  <w:num w:numId="9" w16cid:durableId="113525365">
    <w:abstractNumId w:val="4"/>
  </w:num>
  <w:num w:numId="10" w16cid:durableId="1321352931">
    <w:abstractNumId w:val="7"/>
  </w:num>
  <w:num w:numId="11" w16cid:durableId="986670158">
    <w:abstractNumId w:val="5"/>
  </w:num>
  <w:num w:numId="12" w16cid:durableId="1144615861">
    <w:abstractNumId w:val="9"/>
  </w:num>
  <w:num w:numId="13" w16cid:durableId="712114369">
    <w:abstractNumId w:val="3"/>
  </w:num>
  <w:num w:numId="14" w16cid:durableId="258563923">
    <w:abstractNumId w:val="2"/>
  </w:num>
  <w:num w:numId="15" w16cid:durableId="1339389118">
    <w:abstractNumId w:val="15"/>
  </w:num>
  <w:num w:numId="16" w16cid:durableId="1702897627">
    <w:abstractNumId w:val="8"/>
  </w:num>
  <w:num w:numId="17" w16cid:durableId="11845917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8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794"/>
    <w:rsid w:val="002A4E3C"/>
    <w:rsid w:val="002B1CCB"/>
    <w:rsid w:val="002B2AD9"/>
    <w:rsid w:val="002C1C7B"/>
    <w:rsid w:val="002C3302"/>
    <w:rsid w:val="002C4137"/>
    <w:rsid w:val="002C4948"/>
    <w:rsid w:val="002E0726"/>
    <w:rsid w:val="002E641A"/>
    <w:rsid w:val="002E66EB"/>
    <w:rsid w:val="002E6D70"/>
    <w:rsid w:val="00301844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279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35E3A"/>
  <w15:docId w15:val="{4CBA34CB-F5BE-4251-9811-B69FBCF2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2026-04-01T11:33:00Z</cp:lastPrinted>
  <dcterms:created xsi:type="dcterms:W3CDTF">2026-04-01T11:33:00Z</dcterms:created>
  <dcterms:modified xsi:type="dcterms:W3CDTF">2026-04-01T11:33:00Z</dcterms:modified>
</cp:coreProperties>
</file>