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D2A1C" w14:textId="08BCD7B5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3866F0">
        <w:rPr>
          <w:rFonts w:ascii="Arial" w:hAnsi="Arial" w:cs="Arial"/>
          <w:bCs/>
          <w:i w:val="0"/>
          <w:szCs w:val="24"/>
        </w:rPr>
        <w:t>8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13E5665E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294D0BB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21872B3" w14:textId="77777777" w:rsidR="00B049E0" w:rsidRPr="0012157F" w:rsidRDefault="00B25658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5658">
        <w:rPr>
          <w:rFonts w:ascii="Arial" w:hAnsi="Arial" w:cs="Arial"/>
        </w:rPr>
        <w:t>Szpital Specjalistyczny im. Stefana Żeromskiego SPZOZ w Krakowie</w:t>
      </w:r>
    </w:p>
    <w:p w14:paraId="7EF4EB8E" w14:textId="77777777" w:rsidR="00B049E0" w:rsidRPr="0012157F" w:rsidRDefault="00B25658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5658">
        <w:rPr>
          <w:rFonts w:ascii="Arial" w:hAnsi="Arial" w:cs="Arial"/>
        </w:rPr>
        <w:t>os. Na Skarpie</w:t>
      </w:r>
      <w:r w:rsidR="00B049E0" w:rsidRPr="0012157F">
        <w:rPr>
          <w:rFonts w:ascii="Arial" w:hAnsi="Arial" w:cs="Arial"/>
        </w:rPr>
        <w:t xml:space="preserve"> </w:t>
      </w:r>
      <w:r w:rsidRPr="00B25658">
        <w:rPr>
          <w:rFonts w:ascii="Arial" w:hAnsi="Arial" w:cs="Arial"/>
        </w:rPr>
        <w:t>66</w:t>
      </w:r>
      <w:r w:rsidR="00B049E0" w:rsidRPr="0012157F">
        <w:rPr>
          <w:rFonts w:ascii="Arial" w:hAnsi="Arial" w:cs="Arial"/>
        </w:rPr>
        <w:t xml:space="preserve"> </w:t>
      </w:r>
    </w:p>
    <w:p w14:paraId="14FD9F13" w14:textId="77777777" w:rsidR="00B049E0" w:rsidRDefault="00B25658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B25658">
        <w:rPr>
          <w:rFonts w:ascii="Arial" w:hAnsi="Arial" w:cs="Arial"/>
        </w:rPr>
        <w:t>31-913</w:t>
      </w:r>
      <w:r w:rsidR="00B049E0" w:rsidRPr="0012157F">
        <w:rPr>
          <w:rFonts w:ascii="Arial" w:hAnsi="Arial" w:cs="Arial"/>
        </w:rPr>
        <w:t xml:space="preserve"> </w:t>
      </w:r>
      <w:r w:rsidRPr="00B25658">
        <w:rPr>
          <w:rFonts w:ascii="Arial" w:hAnsi="Arial" w:cs="Arial"/>
        </w:rPr>
        <w:t>Kraków</w:t>
      </w:r>
    </w:p>
    <w:p w14:paraId="60CC6974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CF660E8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79DFCE77" w14:textId="77777777" w:rsidTr="00B475B8">
        <w:tc>
          <w:tcPr>
            <w:tcW w:w="2800" w:type="dxa"/>
          </w:tcPr>
          <w:p w14:paraId="32F06EFC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CDE970F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55E84E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04BDA140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14:paraId="7693F9C7" w14:textId="77777777" w:rsidTr="00B475B8">
        <w:tc>
          <w:tcPr>
            <w:tcW w:w="2800" w:type="dxa"/>
          </w:tcPr>
          <w:p w14:paraId="1A00B09B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783EA13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AB7A47C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422DEAC2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5E23750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25658" w:rsidRPr="0012157F" w14:paraId="132CC354" w14:textId="77777777" w:rsidTr="009C66FF">
        <w:tc>
          <w:tcPr>
            <w:tcW w:w="9104" w:type="dxa"/>
            <w:shd w:val="clear" w:color="auto" w:fill="D9D9D9"/>
          </w:tcPr>
          <w:p w14:paraId="7270C0D1" w14:textId="77777777" w:rsidR="00B25658" w:rsidRPr="00B049E0" w:rsidRDefault="00B25658" w:rsidP="009C66FF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6AA1FA13" w14:textId="79CB3A0E" w:rsidR="00B25658" w:rsidRDefault="00B25658" w:rsidP="009C66F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B25658">
              <w:rPr>
                <w:rFonts w:ascii="Arial" w:hAnsi="Arial" w:cs="Arial"/>
                <w:sz w:val="24"/>
                <w:szCs w:val="24"/>
              </w:rPr>
              <w:t>(t.j. Dz. U. z 2024 r. poz. 1320 z p</w:t>
            </w:r>
            <w:r w:rsidR="00AE142D">
              <w:rPr>
                <w:rFonts w:ascii="Arial" w:hAnsi="Arial" w:cs="Arial"/>
                <w:sz w:val="24"/>
                <w:szCs w:val="24"/>
              </w:rPr>
              <w:t>óź</w:t>
            </w:r>
            <w:r w:rsidRPr="00B25658">
              <w:rPr>
                <w:rFonts w:ascii="Arial" w:hAnsi="Arial" w:cs="Arial"/>
                <w:sz w:val="24"/>
                <w:szCs w:val="24"/>
              </w:rPr>
              <w:t>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63039752" w14:textId="77777777" w:rsidR="00B25658" w:rsidRDefault="00B25658" w:rsidP="009C66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BD11EA0" w14:textId="77777777" w:rsidR="00B25658" w:rsidRDefault="00B25658" w:rsidP="009C66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4090A0F0" w14:textId="77777777" w:rsidR="00B25658" w:rsidRPr="00B049E0" w:rsidRDefault="00B25658" w:rsidP="009C66FF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077AF59A" w14:textId="77777777" w:rsidR="00B25658" w:rsidRPr="00B049E0" w:rsidRDefault="00B25658" w:rsidP="009C66FF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74E31B4" w14:textId="77777777"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6D4E2DC7" w14:textId="77777777" w:rsidTr="00B475B8">
        <w:tc>
          <w:tcPr>
            <w:tcW w:w="2269" w:type="dxa"/>
          </w:tcPr>
          <w:p w14:paraId="4DD5851B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36037ED" w14:textId="77777777" w:rsidR="00B049E0" w:rsidRPr="00A2540E" w:rsidRDefault="00B25658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565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Wykonywanie przeglądów okresowych sprzętu medycznego na potrzeby Oddziałów Szpitalnych (151 grup)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25658" w:rsidRPr="00A2540E" w14:paraId="5051C34F" w14:textId="77777777" w:rsidTr="009C66FF">
        <w:tc>
          <w:tcPr>
            <w:tcW w:w="2269" w:type="dxa"/>
          </w:tcPr>
          <w:p w14:paraId="6B3F0B59" w14:textId="77777777" w:rsidR="00B25658" w:rsidRPr="00A2540E" w:rsidRDefault="00B25658" w:rsidP="009C66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CA35070" w14:textId="77777777" w:rsidR="00B25658" w:rsidRPr="00A2540E" w:rsidRDefault="00B25658" w:rsidP="009C66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565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DZP-271-12/26</w:t>
            </w:r>
          </w:p>
        </w:tc>
      </w:tr>
    </w:tbl>
    <w:p w14:paraId="6BBE99D2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A1FEB41" w14:textId="77777777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25658" w:rsidRPr="00B25658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E49E284" w14:textId="77777777" w:rsidTr="00650D6C">
        <w:tc>
          <w:tcPr>
            <w:tcW w:w="9104" w:type="dxa"/>
            <w:shd w:val="clear" w:color="auto" w:fill="D9D9D9"/>
          </w:tcPr>
          <w:p w14:paraId="0590C7B3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1383962E" w14:textId="77777777" w:rsidR="00FA2CAA" w:rsidRDefault="00105723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105723">
        <w:rPr>
          <w:rFonts w:ascii="Arial" w:hAnsi="Arial" w:cs="Arial"/>
          <w:color w:val="000000"/>
          <w:sz w:val="24"/>
          <w:szCs w:val="24"/>
          <w:lang w:eastAsia="x-none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FA2CAA" w:rsidRPr="0010572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3A252D57" w14:textId="77777777" w:rsidR="00B25658" w:rsidRDefault="007A2BCB" w:rsidP="00B2565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B9406A" w:rsidRPr="00B9406A">
        <w:rPr>
          <w:rFonts w:ascii="Arial" w:hAnsi="Arial" w:cs="Arial"/>
          <w:sz w:val="24"/>
          <w:szCs w:val="24"/>
        </w:rPr>
        <w:t>t.j.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>U. z 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 xml:space="preserve">r.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 w:rsidRPr="005431E5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5431E5">
        <w:rPr>
          <w:rFonts w:ascii="Arial" w:hAnsi="Arial" w:cs="Arial"/>
          <w:sz w:val="24"/>
          <w:szCs w:val="24"/>
        </w:rPr>
        <w:t xml:space="preserve"> </w:t>
      </w:r>
    </w:p>
    <w:p w14:paraId="3F493926" w14:textId="77777777" w:rsidR="00105723" w:rsidRDefault="00105723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76E8F930" w14:textId="77777777" w:rsidTr="00CD4DD1">
        <w:tc>
          <w:tcPr>
            <w:tcW w:w="9104" w:type="dxa"/>
            <w:shd w:val="clear" w:color="auto" w:fill="D9D9D9"/>
          </w:tcPr>
          <w:p w14:paraId="772238C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2ACB0FA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0BE6C6C" w14:textId="77777777" w:rsidTr="00847232">
        <w:tc>
          <w:tcPr>
            <w:tcW w:w="9104" w:type="dxa"/>
            <w:shd w:val="clear" w:color="auto" w:fill="D9D9D9"/>
          </w:tcPr>
          <w:p w14:paraId="160E617B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45242AC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2D4BFB6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6CB934A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7ADE667B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0E6C67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61617EA9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5B4CDFF5" w14:textId="77777777" w:rsidTr="00B475B8">
        <w:tc>
          <w:tcPr>
            <w:tcW w:w="2660" w:type="dxa"/>
          </w:tcPr>
          <w:p w14:paraId="74451207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8D18152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85AD41F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F887EFC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27C353C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212EE4C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F389EA2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E56A6" w14:textId="77777777" w:rsidR="007C7C5C" w:rsidRDefault="007C7C5C" w:rsidP="0038231F">
      <w:pPr>
        <w:spacing w:after="0" w:line="240" w:lineRule="auto"/>
      </w:pPr>
      <w:r>
        <w:separator/>
      </w:r>
    </w:p>
  </w:endnote>
  <w:endnote w:type="continuationSeparator" w:id="0">
    <w:p w14:paraId="2AA8ED4C" w14:textId="77777777" w:rsidR="007C7C5C" w:rsidRDefault="007C7C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AA2D2" w14:textId="77777777" w:rsidR="00B25658" w:rsidRDefault="00B256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C19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782CE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79993" w14:textId="77777777" w:rsidR="00B25658" w:rsidRDefault="00B256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76532" w14:textId="77777777" w:rsidR="007C7C5C" w:rsidRDefault="007C7C5C" w:rsidP="0038231F">
      <w:pPr>
        <w:spacing w:after="0" w:line="240" w:lineRule="auto"/>
      </w:pPr>
      <w:r>
        <w:separator/>
      </w:r>
    </w:p>
  </w:footnote>
  <w:footnote w:type="continuationSeparator" w:id="0">
    <w:p w14:paraId="259D37CF" w14:textId="77777777" w:rsidR="007C7C5C" w:rsidRDefault="007C7C5C" w:rsidP="0038231F">
      <w:pPr>
        <w:spacing w:after="0" w:line="240" w:lineRule="auto"/>
      </w:pPr>
      <w:r>
        <w:continuationSeparator/>
      </w:r>
    </w:p>
  </w:footnote>
  <w:footnote w:id="1">
    <w:p w14:paraId="64829CEB" w14:textId="77777777" w:rsidR="00443B23" w:rsidRPr="00105723" w:rsidRDefault="00FA2CAA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>
        <w:t xml:space="preserve"> </w:t>
      </w:r>
      <w:r w:rsidR="00105723" w:rsidRPr="00105723">
        <w:rPr>
          <w:rFonts w:ascii="Arial" w:hAnsi="Arial" w:cs="Arial"/>
          <w:color w:val="0070C0"/>
          <w:sz w:val="16"/>
          <w:szCs w:val="16"/>
        </w:rPr>
        <w:t>Zgodnie z treścią art. 5k ust. 1 rozporządzenia 833/2014 w brzmieniu nadanym rozporządzeniem 2022/576 oraz rozporządzeniem 2025/2033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</w:t>
      </w:r>
      <w:r w:rsidRPr="00105723">
        <w:rPr>
          <w:rFonts w:ascii="Arial" w:hAnsi="Arial" w:cs="Arial"/>
          <w:color w:val="0070C0"/>
          <w:sz w:val="16"/>
          <w:szCs w:val="16"/>
        </w:rPr>
        <w:t>:</w:t>
      </w:r>
    </w:p>
    <w:p w14:paraId="01CAC2C2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obywateli rosyjskich lub osób fizycznych lub prawnych, podmiotów lub organów z siedzibą w Rosji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</w:t>
      </w:r>
    </w:p>
    <w:p w14:paraId="5A9E48B8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 lub</w:t>
      </w:r>
    </w:p>
    <w:p w14:paraId="05589630" w14:textId="77777777" w:rsidR="00FA2CAA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fizycznych lub prawnych, podmiotów lub organów działających w imieniu lub pod kierunkiem podmiotu, o którym mowa w lit. a) lub b)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,</w:t>
      </w:r>
    </w:p>
    <w:p w14:paraId="328663AA" w14:textId="77777777" w:rsidR="00FA2CAA" w:rsidRPr="00105723" w:rsidRDefault="00105723" w:rsidP="00B049E0">
      <w:pPr>
        <w:pStyle w:val="Tekstprzypisudolnego"/>
        <w:spacing w:after="12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  <w:footnote w:id="2">
    <w:p w14:paraId="68AA3B62" w14:textId="77777777" w:rsidR="00B049E0" w:rsidRPr="00105723" w:rsidRDefault="0011306C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 w:rsidRPr="00105723">
        <w:rPr>
          <w:color w:val="0070C0"/>
        </w:rPr>
        <w:t xml:space="preserve"> </w:t>
      </w:r>
      <w:r w:rsidR="00B049E0" w:rsidRPr="0010572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5B51B81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FED1C32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t.j. Dz. U. z 2025r. poz. 644</w:t>
      </w:r>
      <w:r w:rsidRPr="0010572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65F9F6D" w14:textId="77777777" w:rsidR="0011306C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Dz. U. z 2023 r. poz. 120, 295 i 1598 oraz z 2024 r. poz. 619, 1685 i 1863</w:t>
      </w:r>
      <w:r w:rsidRPr="0010572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56669" w14:textId="77777777" w:rsidR="00B25658" w:rsidRDefault="00B256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5FBC1" w14:textId="77777777" w:rsidR="00B25658" w:rsidRDefault="00B256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AE24A" w14:textId="77777777" w:rsidR="00B25658" w:rsidRDefault="00B256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25069">
    <w:abstractNumId w:val="12"/>
  </w:num>
  <w:num w:numId="2" w16cid:durableId="19210064">
    <w:abstractNumId w:val="0"/>
  </w:num>
  <w:num w:numId="3" w16cid:durableId="2031910803">
    <w:abstractNumId w:val="11"/>
  </w:num>
  <w:num w:numId="4" w16cid:durableId="291596876">
    <w:abstractNumId w:val="14"/>
  </w:num>
  <w:num w:numId="5" w16cid:durableId="1019504215">
    <w:abstractNumId w:val="13"/>
  </w:num>
  <w:num w:numId="6" w16cid:durableId="1914460925">
    <w:abstractNumId w:val="10"/>
  </w:num>
  <w:num w:numId="7" w16cid:durableId="1604722121">
    <w:abstractNumId w:val="1"/>
  </w:num>
  <w:num w:numId="8" w16cid:durableId="1756895689">
    <w:abstractNumId w:val="6"/>
  </w:num>
  <w:num w:numId="9" w16cid:durableId="1555123658">
    <w:abstractNumId w:val="4"/>
  </w:num>
  <w:num w:numId="10" w16cid:durableId="265507815">
    <w:abstractNumId w:val="7"/>
  </w:num>
  <w:num w:numId="11" w16cid:durableId="164327907">
    <w:abstractNumId w:val="5"/>
  </w:num>
  <w:num w:numId="12" w16cid:durableId="1658878632">
    <w:abstractNumId w:val="9"/>
  </w:num>
  <w:num w:numId="13" w16cid:durableId="1603877307">
    <w:abstractNumId w:val="3"/>
  </w:num>
  <w:num w:numId="14" w16cid:durableId="165051815">
    <w:abstractNumId w:val="2"/>
  </w:num>
  <w:num w:numId="15" w16cid:durableId="1043679474">
    <w:abstractNumId w:val="8"/>
  </w:num>
  <w:num w:numId="16" w16cid:durableId="5577910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7C5C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D76F4"/>
    <w:rsid w:val="000E4D37"/>
    <w:rsid w:val="000F1E1B"/>
    <w:rsid w:val="00105723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66F0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1E5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C7C5C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142D"/>
    <w:rsid w:val="00AE6FF2"/>
    <w:rsid w:val="00B0088C"/>
    <w:rsid w:val="00B049E0"/>
    <w:rsid w:val="00B15219"/>
    <w:rsid w:val="00B15FD3"/>
    <w:rsid w:val="00B25658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83C00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FEC221"/>
  <w15:docId w15:val="{C9AE537C-E00E-4E02-8640-A00CD1B9F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556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2026-03-31T07:07:00Z</dcterms:created>
  <dcterms:modified xsi:type="dcterms:W3CDTF">2026-04-01T11:27:00Z</dcterms:modified>
</cp:coreProperties>
</file>