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47A64" w14:textId="33320AD3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A6F4E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9AD05E7" w14:textId="77777777" w:rsidTr="00467CA2">
        <w:tc>
          <w:tcPr>
            <w:tcW w:w="2800" w:type="dxa"/>
          </w:tcPr>
          <w:p w14:paraId="041832BC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F5F190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51283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80C908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6998C5A6" w14:textId="77777777" w:rsidTr="00467CA2">
        <w:tc>
          <w:tcPr>
            <w:tcW w:w="2800" w:type="dxa"/>
          </w:tcPr>
          <w:p w14:paraId="7DC8727D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DDD241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7BF4C5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E19834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E36B71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261EBF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9D8FD7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EA3F104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1A711F7" w14:textId="0EE40255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A5D85" w:rsidRPr="006A5D85">
        <w:rPr>
          <w:rFonts w:ascii="Arial" w:hAnsi="Arial" w:cs="Arial"/>
          <w:sz w:val="24"/>
          <w:szCs w:val="24"/>
        </w:rPr>
        <w:t>(t.j. Dz. U. z 2024 r. poz. 1320 z p</w:t>
      </w:r>
      <w:r w:rsidR="00270407">
        <w:rPr>
          <w:rFonts w:ascii="Arial" w:hAnsi="Arial" w:cs="Arial"/>
          <w:sz w:val="24"/>
          <w:szCs w:val="24"/>
        </w:rPr>
        <w:t>óź</w:t>
      </w:r>
      <w:r w:rsidR="006A5D85" w:rsidRPr="006A5D85">
        <w:rPr>
          <w:rFonts w:ascii="Arial" w:hAnsi="Arial" w:cs="Arial"/>
          <w:sz w:val="24"/>
          <w:szCs w:val="24"/>
        </w:rPr>
        <w:t>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310BBED" w14:textId="77777777" w:rsidTr="00467CA2">
        <w:tc>
          <w:tcPr>
            <w:tcW w:w="2269" w:type="dxa"/>
          </w:tcPr>
          <w:p w14:paraId="41690E6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59EE1D" w14:textId="77777777" w:rsidR="00D520D3" w:rsidRPr="00A2540E" w:rsidRDefault="006A5D8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5D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(151 grup)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5D85" w:rsidRPr="00A2540E" w14:paraId="3CFC2A45" w14:textId="77777777" w:rsidTr="009C66FF">
        <w:tc>
          <w:tcPr>
            <w:tcW w:w="2269" w:type="dxa"/>
          </w:tcPr>
          <w:p w14:paraId="64067ACA" w14:textId="77777777" w:rsidR="006A5D85" w:rsidRPr="00A2540E" w:rsidRDefault="006A5D85" w:rsidP="009C66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7A195C9" w14:textId="77777777" w:rsidR="006A5D85" w:rsidRPr="00A2540E" w:rsidRDefault="006A5D85" w:rsidP="009C66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5D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DZP-271-12/26</w:t>
            </w:r>
          </w:p>
        </w:tc>
      </w:tr>
    </w:tbl>
    <w:p w14:paraId="30EE6246" w14:textId="77777777" w:rsidR="00DC652A" w:rsidRPr="00053927" w:rsidRDefault="006A5D8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43CDCA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DEA394D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DA52D1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4C0B25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F86704B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38EF264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DF5DDF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C520FD2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335CE1E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2314524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73653A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A347595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98F79EC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0450D54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41D2B00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E0796E2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4344DE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3F62093" w14:textId="77777777" w:rsidTr="00467CA2">
        <w:tc>
          <w:tcPr>
            <w:tcW w:w="2660" w:type="dxa"/>
          </w:tcPr>
          <w:p w14:paraId="359E06D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A79311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65DD231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855858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F0832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E54E34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A5D8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44C484D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4A4B1" w14:textId="77777777" w:rsidR="009467A8" w:rsidRDefault="009467A8" w:rsidP="00025386">
      <w:pPr>
        <w:spacing w:after="0" w:line="240" w:lineRule="auto"/>
      </w:pPr>
      <w:r>
        <w:separator/>
      </w:r>
    </w:p>
  </w:endnote>
  <w:endnote w:type="continuationSeparator" w:id="0">
    <w:p w14:paraId="19D07134" w14:textId="77777777" w:rsidR="009467A8" w:rsidRDefault="009467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533FE" w14:textId="77777777" w:rsidR="006A5D85" w:rsidRDefault="006A5D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2B7EF" w14:textId="77777777" w:rsidR="00025386" w:rsidRDefault="00270407" w:rsidP="00025386">
    <w:pPr>
      <w:pStyle w:val="Stopka"/>
      <w:tabs>
        <w:tab w:val="clear" w:pos="4536"/>
      </w:tabs>
      <w:jc w:val="center"/>
    </w:pPr>
    <w:r>
      <w:rPr>
        <w:noProof/>
      </w:rPr>
      <w:pict w14:anchorId="73B6238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6708D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7CA0E3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6EC48" w14:textId="77777777" w:rsidR="006A5D85" w:rsidRDefault="006A5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991E9" w14:textId="77777777" w:rsidR="009467A8" w:rsidRDefault="009467A8" w:rsidP="00025386">
      <w:pPr>
        <w:spacing w:after="0" w:line="240" w:lineRule="auto"/>
      </w:pPr>
      <w:r>
        <w:separator/>
      </w:r>
    </w:p>
  </w:footnote>
  <w:footnote w:type="continuationSeparator" w:id="0">
    <w:p w14:paraId="5BFB0603" w14:textId="77777777" w:rsidR="009467A8" w:rsidRDefault="009467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8734A" w14:textId="77777777" w:rsidR="006A5D85" w:rsidRDefault="006A5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092FF" w14:textId="77777777" w:rsidR="006A5D85" w:rsidRDefault="006A5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729DB" w14:textId="77777777" w:rsidR="006A5D85" w:rsidRDefault="006A5D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319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67A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70407"/>
    <w:rsid w:val="003A6F4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A5D85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467A8"/>
    <w:rsid w:val="00A56A6F"/>
    <w:rsid w:val="00A87380"/>
    <w:rsid w:val="00AF4E90"/>
    <w:rsid w:val="00AF7375"/>
    <w:rsid w:val="00B62AD0"/>
    <w:rsid w:val="00B77707"/>
    <w:rsid w:val="00BE3BCE"/>
    <w:rsid w:val="00C83C00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B4553"/>
  <w15:chartTrackingRefBased/>
  <w15:docId w15:val="{6BE6FBE5-585B-4E78-B121-FCAB19942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2026-03-31T07:04:00Z</dcterms:created>
  <dcterms:modified xsi:type="dcterms:W3CDTF">2026-04-01T11:26:00Z</dcterms:modified>
</cp:coreProperties>
</file>