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27C13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43581" w:rsidRPr="00B43581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342C238" w14:textId="77777777" w:rsidTr="005844F6">
        <w:tc>
          <w:tcPr>
            <w:tcW w:w="9104" w:type="dxa"/>
            <w:shd w:val="clear" w:color="auto" w:fill="F2F2F2"/>
          </w:tcPr>
          <w:p w14:paraId="4EDECF13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54BAF480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5321B183" w14:textId="77777777" w:rsidR="00140C27" w:rsidRPr="00140C27" w:rsidRDefault="00B43581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43581">
        <w:rPr>
          <w:rFonts w:ascii="Arial" w:hAnsi="Arial" w:cs="Arial"/>
          <w:b/>
          <w:bCs/>
        </w:rPr>
        <w:t>Szpital Specjalistyczny im. Stefana Żeromskiego SP ZOZ w Krakowie</w:t>
      </w:r>
    </w:p>
    <w:p w14:paraId="4EA3E041" w14:textId="77777777" w:rsidR="00140C27" w:rsidRPr="00140C27" w:rsidRDefault="00B43581" w:rsidP="00140C27">
      <w:pPr>
        <w:spacing w:line="360" w:lineRule="auto"/>
        <w:ind w:left="3969"/>
        <w:rPr>
          <w:rFonts w:ascii="Arial" w:hAnsi="Arial" w:cs="Arial"/>
        </w:rPr>
      </w:pPr>
      <w:r w:rsidRPr="00B43581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43581">
        <w:rPr>
          <w:rFonts w:ascii="Arial" w:hAnsi="Arial" w:cs="Arial"/>
        </w:rPr>
        <w:t>66</w:t>
      </w:r>
    </w:p>
    <w:p w14:paraId="7FDF0C81" w14:textId="77777777" w:rsidR="00140C27" w:rsidRPr="00140C27" w:rsidRDefault="00B43581" w:rsidP="00140C27">
      <w:pPr>
        <w:ind w:left="3969"/>
        <w:rPr>
          <w:rFonts w:ascii="Arial" w:hAnsi="Arial" w:cs="Arial"/>
        </w:rPr>
      </w:pPr>
      <w:r w:rsidRPr="00B43581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43581">
        <w:rPr>
          <w:rFonts w:ascii="Arial" w:hAnsi="Arial" w:cs="Arial"/>
        </w:rPr>
        <w:t>Kraków</w:t>
      </w:r>
    </w:p>
    <w:p w14:paraId="2AEFAA79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6BB64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A3D99B8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71533558" w14:textId="77777777">
        <w:tc>
          <w:tcPr>
            <w:tcW w:w="2268" w:type="dxa"/>
          </w:tcPr>
          <w:p w14:paraId="783ED0FA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CE3FC4F" w14:textId="578A2CE7" w:rsidR="00140C27" w:rsidRPr="00140C27" w:rsidRDefault="00C4056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0567">
              <w:rPr>
                <w:rFonts w:ascii="Arial" w:hAnsi="Arial" w:cs="Arial"/>
                <w:bCs/>
              </w:rPr>
              <w:t>Wykonywanie przeglądów okresowych sprzętu medycznego na potrzeby Oddziałów Szpitalnych (151 grup)</w:t>
            </w:r>
          </w:p>
        </w:tc>
      </w:tr>
      <w:tr w:rsidR="00B43581" w:rsidRPr="00140C27" w14:paraId="353EE692" w14:textId="77777777" w:rsidTr="00767B14">
        <w:tc>
          <w:tcPr>
            <w:tcW w:w="2268" w:type="dxa"/>
          </w:tcPr>
          <w:p w14:paraId="20325839" w14:textId="77777777" w:rsidR="00B43581" w:rsidRPr="00140C27" w:rsidRDefault="00B43581" w:rsidP="00767B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66F41DF" w14:textId="77777777" w:rsidR="00B43581" w:rsidRPr="00140C27" w:rsidRDefault="00B43581" w:rsidP="00767B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43581">
              <w:rPr>
                <w:rFonts w:ascii="Arial" w:hAnsi="Arial" w:cs="Arial"/>
                <w:bCs/>
              </w:rPr>
              <w:t>DZP-271-12/26</w:t>
            </w:r>
          </w:p>
        </w:tc>
      </w:tr>
    </w:tbl>
    <w:p w14:paraId="492051B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7EBE226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F4FB1A2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F5E6800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3C87ACE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D1BEA28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147A10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72F2D8A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696E232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E3C3063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3FA62A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7A7DFA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B15AD2D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5618FF3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8038BC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6C39FE69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69A1826B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7415325D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FBA64A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07E2004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43065B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5452CCB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3CB5738D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81ECA3B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70410363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092BD186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7111AC29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4E06A0B9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6F50AE8C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49D42C01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554B044" w14:textId="13AD9A4A" w:rsidR="00CD2309" w:rsidRPr="00C40567" w:rsidRDefault="004D5A42" w:rsidP="00C40567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</w:t>
      </w:r>
      <w:r w:rsidR="004501A7">
        <w:rPr>
          <w:rFonts w:ascii="Arial" w:hAnsi="Arial" w:cs="Arial"/>
        </w:rPr>
        <w:t>ą</w:t>
      </w:r>
      <w:r w:rsidR="00A8509D">
        <w:rPr>
          <w:rFonts w:ascii="Arial" w:hAnsi="Arial" w:cs="Arial"/>
        </w:rPr>
        <w:t xml:space="preserve">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  <w:r w:rsidR="00CD2309" w:rsidRPr="00C40567">
        <w:rPr>
          <w:rFonts w:ascii="Arial" w:hAnsi="Arial" w:cs="Arial"/>
        </w:rPr>
        <w:tab/>
      </w:r>
    </w:p>
    <w:p w14:paraId="4F9AA923" w14:textId="020DF269" w:rsidR="006E3E28" w:rsidRPr="00CD2309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="00CD2309" w:rsidRPr="00CD2309">
        <w:rPr>
          <w:rFonts w:ascii="Arial" w:hAnsi="Arial" w:cs="Arial"/>
          <w:bCs/>
        </w:rPr>
        <w:t xml:space="preserve">wykonanie poszczególnych części przedmiotu zamówienia, tj. numer: </w:t>
      </w:r>
      <w:r w:rsidR="00CD2309" w:rsidRPr="00CD2309">
        <w:rPr>
          <w:rFonts w:ascii="Arial" w:hAnsi="Arial" w:cs="Arial"/>
          <w:bCs/>
          <w:highlight w:val="yellow"/>
        </w:rPr>
        <w:t>……………………………..…………</w:t>
      </w:r>
      <w:r w:rsidR="00CD2309" w:rsidRPr="00CD2309">
        <w:rPr>
          <w:rFonts w:ascii="Arial" w:hAnsi="Arial" w:cs="Arial"/>
          <w:bCs/>
        </w:rPr>
        <w:t xml:space="preserve"> </w:t>
      </w:r>
      <w:r w:rsidR="00CD2309" w:rsidRPr="00CD2309">
        <w:rPr>
          <w:rFonts w:ascii="Arial" w:hAnsi="Arial" w:cs="Arial"/>
          <w:bCs/>
          <w:color w:val="0070C0"/>
          <w:sz w:val="22"/>
          <w:szCs w:val="22"/>
        </w:rPr>
        <w:t xml:space="preserve">(należy wpisać numery części, na które wykonawca składa ofertę) </w:t>
      </w:r>
      <w:r w:rsidR="00CD2309" w:rsidRPr="00CD2309">
        <w:rPr>
          <w:rFonts w:ascii="Arial" w:hAnsi="Arial" w:cs="Arial"/>
          <w:bCs/>
        </w:rPr>
        <w:t>za cenę wskazaną w formularzu asortymentowo - cenowym (zał. nr 2a do SWZ).</w:t>
      </w:r>
    </w:p>
    <w:p w14:paraId="4AE850F7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D770206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BD0F399" w14:textId="62358347" w:rsidR="00CD2309" w:rsidRPr="00CD2309" w:rsidRDefault="00CD2309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  <w:sz w:val="22"/>
          <w:szCs w:val="22"/>
        </w:rPr>
      </w:pPr>
      <w:r w:rsidRPr="00CD2309">
        <w:rPr>
          <w:rFonts w:ascii="Arial" w:hAnsi="Arial" w:cs="Arial"/>
        </w:rPr>
        <w:t xml:space="preserve">przeglądy okresowe sprzętu medycznego wykonamy w siedzibie Zamawiającego </w:t>
      </w:r>
      <w:r w:rsidRPr="00CD2309">
        <w:rPr>
          <w:rFonts w:ascii="Arial" w:hAnsi="Arial" w:cs="Arial"/>
          <w:highlight w:val="yellow"/>
        </w:rPr>
        <w:t>…………..</w:t>
      </w:r>
      <w:r w:rsidRPr="00CD2309">
        <w:rPr>
          <w:rFonts w:ascii="Arial" w:hAnsi="Arial" w:cs="Arial"/>
        </w:rPr>
        <w:t xml:space="preserve"> 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(należy wpisać </w:t>
      </w:r>
      <w:r w:rsidRPr="00CD2309">
        <w:rPr>
          <w:rFonts w:ascii="Arial" w:hAnsi="Arial" w:cs="Arial"/>
          <w:b/>
          <w:bCs/>
          <w:color w:val="0070C0"/>
          <w:sz w:val="22"/>
          <w:szCs w:val="22"/>
        </w:rPr>
        <w:t>TAK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 lub </w:t>
      </w:r>
      <w:r w:rsidRPr="00CD2309">
        <w:rPr>
          <w:rFonts w:ascii="Arial" w:hAnsi="Arial" w:cs="Arial"/>
          <w:b/>
          <w:bCs/>
          <w:color w:val="0070C0"/>
          <w:sz w:val="22"/>
          <w:szCs w:val="22"/>
        </w:rPr>
        <w:t>NIE</w:t>
      </w:r>
      <w:r w:rsidRPr="00CD2309">
        <w:rPr>
          <w:rFonts w:ascii="Arial" w:hAnsi="Arial" w:cs="Arial"/>
          <w:color w:val="0070C0"/>
          <w:sz w:val="22"/>
          <w:szCs w:val="22"/>
        </w:rPr>
        <w:t xml:space="preserve"> - vide kryteria oceny ofert)</w:t>
      </w:r>
    </w:p>
    <w:p w14:paraId="69958867" w14:textId="5ACE6A4D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89ECAA9" w14:textId="77777777" w:rsidR="00B43581" w:rsidRPr="00C754AE" w:rsidRDefault="00FF57EE" w:rsidP="00B43581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D176C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4C7ACA0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8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93"/>
        <w:gridCol w:w="3688"/>
        <w:gridCol w:w="2552"/>
        <w:gridCol w:w="2552"/>
      </w:tblGrid>
      <w:tr w:rsidR="001F4567" w14:paraId="239EABAD" w14:textId="77777777" w:rsidTr="001F4567"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02287D" w14:textId="77777777" w:rsidR="001F4567" w:rsidRDefault="001F456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CD7ED25" w14:textId="77777777" w:rsidR="001F4567" w:rsidRDefault="001F456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B184F3" w14:textId="77777777" w:rsidR="001F4567" w:rsidRDefault="001F456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hideMark/>
          </w:tcPr>
          <w:p w14:paraId="5F463651" w14:textId="77777777" w:rsidR="001F4567" w:rsidRDefault="001F456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1F4567" w14:paraId="0CEADF9F" w14:textId="77777777" w:rsidTr="001F4567">
        <w:trPr>
          <w:trHeight w:val="415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D50E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63F51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80055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1AB07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1F4567" w14:paraId="6C2C2FE2" w14:textId="77777777" w:rsidTr="001F4567">
        <w:trPr>
          <w:trHeight w:val="415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19375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2A7ED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0052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61FBB" w14:textId="77777777" w:rsidR="001F4567" w:rsidRDefault="001F4567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03B4CD0" w14:textId="77777777" w:rsidR="00B351D3" w:rsidRDefault="00B351D3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6FC7DB8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F6FCF8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5F79B6D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B751808" w14:textId="5C26B7CC" w:rsidR="001F4567" w:rsidRPr="001F4567" w:rsidRDefault="001F4567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 w:rsidRPr="001F4567">
        <w:rPr>
          <w:rFonts w:ascii="Arial" w:hAnsi="Arial" w:cs="Arial"/>
          <w:b/>
        </w:rPr>
        <w:t xml:space="preserve">[  </w:t>
      </w:r>
      <w:r>
        <w:rPr>
          <w:rFonts w:ascii="Arial" w:hAnsi="Arial" w:cs="Arial"/>
          <w:b/>
        </w:rPr>
        <w:t xml:space="preserve"> </w:t>
      </w:r>
      <w:r w:rsidRPr="001F4567">
        <w:rPr>
          <w:rFonts w:ascii="Arial" w:hAnsi="Arial" w:cs="Arial"/>
          <w:b/>
        </w:rPr>
        <w:t>] nie będzie prowadzić</w:t>
      </w:r>
    </w:p>
    <w:p w14:paraId="57186F64" w14:textId="3BFC661D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FF2E6B" w:rsidRPr="00A05398">
        <w:rPr>
          <w:rFonts w:ascii="Arial" w:hAnsi="Arial" w:cs="Arial"/>
          <w:bCs/>
        </w:rPr>
        <w:t>t.j</w:t>
      </w:r>
      <w:proofErr w:type="spellEnd"/>
      <w:r w:rsidR="00FF2E6B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F762F4F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BAC92A5" w14:textId="6E76BC67" w:rsidR="001F4567" w:rsidRPr="001F4567" w:rsidRDefault="001F4567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/>
        </w:rPr>
      </w:pPr>
      <w:r w:rsidRPr="001F4567">
        <w:rPr>
          <w:rFonts w:ascii="Arial" w:hAnsi="Arial" w:cs="Arial"/>
          <w:b/>
        </w:rPr>
        <w:t>[   ] będzie prowadzić</w:t>
      </w:r>
    </w:p>
    <w:p w14:paraId="66A289AB" w14:textId="2B4E735D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FF2E6B" w:rsidRPr="00A05398">
        <w:rPr>
          <w:rFonts w:ascii="Arial" w:hAnsi="Arial" w:cs="Arial"/>
          <w:bCs/>
        </w:rPr>
        <w:t>t.j</w:t>
      </w:r>
      <w:proofErr w:type="spellEnd"/>
      <w:r w:rsidR="00FF2E6B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28DB36A1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88521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C134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F7142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C8A1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509D00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B8BE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75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80F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D39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E0EFEC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484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8ED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77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6ED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50CA45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45BDA64" w14:textId="77777777" w:rsidTr="00B56BE6">
        <w:tc>
          <w:tcPr>
            <w:tcW w:w="1984" w:type="dxa"/>
            <w:vAlign w:val="center"/>
          </w:tcPr>
          <w:p w14:paraId="166C98D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F2FB5B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500FB64" w14:textId="77777777" w:rsidTr="00B56BE6">
        <w:tc>
          <w:tcPr>
            <w:tcW w:w="1984" w:type="dxa"/>
            <w:vAlign w:val="center"/>
          </w:tcPr>
          <w:p w14:paraId="12D61A2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AB60C4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399D25C" w14:textId="77777777" w:rsidTr="00B56BE6">
        <w:tc>
          <w:tcPr>
            <w:tcW w:w="1984" w:type="dxa"/>
            <w:vAlign w:val="center"/>
          </w:tcPr>
          <w:p w14:paraId="41B92D1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8042F5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F27E9AA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93BFB3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D2172BB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73B2C2E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41A95B0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AED448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B6A9C5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DDC3A" w14:textId="77777777" w:rsidR="006877D3" w:rsidRDefault="006877D3" w:rsidP="00FF57EE">
      <w:r>
        <w:separator/>
      </w:r>
    </w:p>
  </w:endnote>
  <w:endnote w:type="continuationSeparator" w:id="0">
    <w:p w14:paraId="355F5094" w14:textId="77777777" w:rsidR="006877D3" w:rsidRDefault="006877D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529AF" w14:textId="77777777" w:rsidR="00B43581" w:rsidRDefault="00B43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4B8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176BA" w14:textId="77777777" w:rsidR="00B43581" w:rsidRDefault="00B43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2BD78" w14:textId="77777777" w:rsidR="006877D3" w:rsidRDefault="006877D3" w:rsidP="00FF57EE">
      <w:r>
        <w:separator/>
      </w:r>
    </w:p>
  </w:footnote>
  <w:footnote w:type="continuationSeparator" w:id="0">
    <w:p w14:paraId="69568D10" w14:textId="77777777" w:rsidR="006877D3" w:rsidRDefault="006877D3" w:rsidP="00FF57EE">
      <w:r>
        <w:continuationSeparator/>
      </w:r>
    </w:p>
  </w:footnote>
  <w:footnote w:id="1">
    <w:p w14:paraId="5A00C31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A49CC75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C3582B1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1BE38024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01B7B5A1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FBF9F1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546A7F1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2A5CC0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99EE8" w14:textId="77777777" w:rsidR="00B43581" w:rsidRDefault="00B43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8D41D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43581">
      <w:rPr>
        <w:sz w:val="20"/>
        <w:szCs w:val="20"/>
      </w:rPr>
      <w:t>DZP-271-12/26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6252" w14:textId="77777777" w:rsidR="00B43581" w:rsidRDefault="00B43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64333801">
    <w:abstractNumId w:val="3"/>
  </w:num>
  <w:num w:numId="2" w16cid:durableId="1358853190">
    <w:abstractNumId w:val="1"/>
  </w:num>
  <w:num w:numId="3" w16cid:durableId="1901205061">
    <w:abstractNumId w:val="2"/>
  </w:num>
  <w:num w:numId="4" w16cid:durableId="416172755">
    <w:abstractNumId w:val="4"/>
  </w:num>
  <w:num w:numId="5" w16cid:durableId="144526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7D3"/>
    <w:rsid w:val="00025E59"/>
    <w:rsid w:val="00077EBA"/>
    <w:rsid w:val="001063D3"/>
    <w:rsid w:val="0011081E"/>
    <w:rsid w:val="001129C0"/>
    <w:rsid w:val="00125B5B"/>
    <w:rsid w:val="00140C27"/>
    <w:rsid w:val="00193F60"/>
    <w:rsid w:val="0019553A"/>
    <w:rsid w:val="001C7D84"/>
    <w:rsid w:val="001F1C13"/>
    <w:rsid w:val="001F4567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01A7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877D3"/>
    <w:rsid w:val="006B63D6"/>
    <w:rsid w:val="006B6B9D"/>
    <w:rsid w:val="006C641D"/>
    <w:rsid w:val="006D09E0"/>
    <w:rsid w:val="006E2F17"/>
    <w:rsid w:val="006E3E28"/>
    <w:rsid w:val="00711817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475A6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42ED4"/>
    <w:rsid w:val="00B43581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40567"/>
    <w:rsid w:val="00C749A9"/>
    <w:rsid w:val="00C754AE"/>
    <w:rsid w:val="00C85374"/>
    <w:rsid w:val="00CA6EDB"/>
    <w:rsid w:val="00CD2309"/>
    <w:rsid w:val="00CE1552"/>
    <w:rsid w:val="00CE3AE6"/>
    <w:rsid w:val="00D55467"/>
    <w:rsid w:val="00D554C7"/>
    <w:rsid w:val="00D5631A"/>
    <w:rsid w:val="00D613AB"/>
    <w:rsid w:val="00DC336F"/>
    <w:rsid w:val="00E13026"/>
    <w:rsid w:val="00E1735C"/>
    <w:rsid w:val="00EA28A0"/>
    <w:rsid w:val="00EB7584"/>
    <w:rsid w:val="00ED4154"/>
    <w:rsid w:val="00EF1FD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266C9"/>
  <w15:chartTrackingRefBased/>
  <w15:docId w15:val="{7BC140BC-59C4-4134-A027-D47B08C66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2026-03-31T07:03:00Z</dcterms:created>
  <dcterms:modified xsi:type="dcterms:W3CDTF">2026-04-01T10:58:00Z</dcterms:modified>
</cp:coreProperties>
</file>