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CD549" w14:textId="7CCC02C5" w:rsidR="00FB7F50" w:rsidRPr="008B6302" w:rsidRDefault="008965AB" w:rsidP="008B630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B6302">
        <w:rPr>
          <w:rFonts w:ascii="Verdana" w:hAnsi="Verdana"/>
          <w:sz w:val="18"/>
          <w:szCs w:val="18"/>
        </w:rPr>
        <w:t>Kraków</w:t>
      </w:r>
      <w:r w:rsidR="00FB7F50" w:rsidRPr="008B6302">
        <w:rPr>
          <w:rFonts w:ascii="Verdana" w:hAnsi="Verdana"/>
          <w:sz w:val="18"/>
          <w:szCs w:val="18"/>
        </w:rPr>
        <w:t xml:space="preserve"> dnia: </w:t>
      </w:r>
      <w:r w:rsidRPr="008B6302">
        <w:rPr>
          <w:rFonts w:ascii="Verdana" w:hAnsi="Verdana"/>
          <w:sz w:val="18"/>
          <w:szCs w:val="18"/>
        </w:rPr>
        <w:t>2026-0</w:t>
      </w:r>
      <w:r w:rsidR="008F1A16">
        <w:rPr>
          <w:rFonts w:ascii="Verdana" w:hAnsi="Verdana"/>
          <w:sz w:val="18"/>
          <w:szCs w:val="18"/>
        </w:rPr>
        <w:t>4</w:t>
      </w:r>
      <w:r w:rsidRPr="008B6302">
        <w:rPr>
          <w:rFonts w:ascii="Verdana" w:hAnsi="Verdana"/>
          <w:sz w:val="18"/>
          <w:szCs w:val="18"/>
        </w:rPr>
        <w:t>-</w:t>
      </w:r>
      <w:r w:rsidR="008F1A16">
        <w:rPr>
          <w:rFonts w:ascii="Verdana" w:hAnsi="Verdana"/>
          <w:sz w:val="18"/>
          <w:szCs w:val="18"/>
        </w:rPr>
        <w:t>02</w:t>
      </w:r>
    </w:p>
    <w:p w14:paraId="33CF1C39" w14:textId="77777777" w:rsidR="008965AB" w:rsidRPr="008B6302" w:rsidRDefault="008965A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B630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B7A9438" w14:textId="77777777" w:rsidR="008965AB" w:rsidRPr="008B6302" w:rsidRDefault="008965A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B630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94F632" w14:textId="77777777" w:rsidR="00FB7F50" w:rsidRPr="008B6302" w:rsidRDefault="008965A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B630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5B5AB71" w14:textId="77777777" w:rsidR="00FB7F50" w:rsidRPr="008B6302" w:rsidRDefault="008965AB" w:rsidP="00FB7F50">
      <w:pPr>
        <w:rPr>
          <w:rFonts w:ascii="Verdana" w:hAnsi="Verdana"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>Al. Mickiewicza</w:t>
      </w:r>
      <w:r w:rsidR="00FB7F50" w:rsidRPr="008B6302">
        <w:rPr>
          <w:rFonts w:ascii="Verdana" w:hAnsi="Verdana"/>
          <w:sz w:val="18"/>
          <w:szCs w:val="18"/>
        </w:rPr>
        <w:t xml:space="preserve"> </w:t>
      </w:r>
      <w:r w:rsidRPr="008B6302">
        <w:rPr>
          <w:rFonts w:ascii="Verdana" w:hAnsi="Verdana"/>
          <w:sz w:val="18"/>
          <w:szCs w:val="18"/>
        </w:rPr>
        <w:t>30</w:t>
      </w:r>
    </w:p>
    <w:p w14:paraId="457EC845" w14:textId="77777777" w:rsidR="00FB7F50" w:rsidRPr="008B6302" w:rsidRDefault="008965AB" w:rsidP="00FB7F50">
      <w:pPr>
        <w:rPr>
          <w:rFonts w:ascii="Verdana" w:hAnsi="Verdana"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>30-059</w:t>
      </w:r>
      <w:r w:rsidR="00FB7F50" w:rsidRPr="008B6302">
        <w:rPr>
          <w:rFonts w:ascii="Verdana" w:hAnsi="Verdana"/>
          <w:sz w:val="18"/>
          <w:szCs w:val="18"/>
        </w:rPr>
        <w:t xml:space="preserve"> </w:t>
      </w:r>
      <w:r w:rsidRPr="008B6302">
        <w:rPr>
          <w:rFonts w:ascii="Verdana" w:hAnsi="Verdana"/>
          <w:sz w:val="18"/>
          <w:szCs w:val="18"/>
        </w:rPr>
        <w:t>Kraków</w:t>
      </w:r>
    </w:p>
    <w:p w14:paraId="2BD5DE14" w14:textId="77777777" w:rsidR="008642B3" w:rsidRPr="008B630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>OGŁOSZENIE</w:t>
      </w:r>
    </w:p>
    <w:p w14:paraId="46B56508" w14:textId="40564C28" w:rsidR="008642B3" w:rsidRPr="008B6302" w:rsidRDefault="008642B3" w:rsidP="007A5F90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B6302">
        <w:rPr>
          <w:rFonts w:ascii="Verdana" w:hAnsi="Verdana"/>
          <w:b/>
          <w:sz w:val="18"/>
          <w:szCs w:val="18"/>
        </w:rPr>
        <w:t xml:space="preserve">o </w:t>
      </w:r>
      <w:r w:rsidR="0054734E" w:rsidRPr="008B6302">
        <w:rPr>
          <w:rFonts w:ascii="Verdana" w:hAnsi="Verdana"/>
          <w:b/>
          <w:sz w:val="18"/>
          <w:szCs w:val="18"/>
        </w:rPr>
        <w:t>wyborze najkorzystniejszej oferty</w:t>
      </w:r>
      <w:r w:rsidR="007A5F90">
        <w:rPr>
          <w:rFonts w:ascii="Verdana" w:hAnsi="Verdana"/>
          <w:b/>
          <w:sz w:val="18"/>
          <w:szCs w:val="18"/>
        </w:rPr>
        <w:t xml:space="preserve"> (po dokonaniu czynności nowych/powtórzonych)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965AB" w:rsidRPr="008B6302" w14:paraId="0E89C891" w14:textId="77777777" w:rsidTr="000A40DA">
        <w:trPr>
          <w:trHeight w:val="638"/>
        </w:trPr>
        <w:tc>
          <w:tcPr>
            <w:tcW w:w="959" w:type="dxa"/>
          </w:tcPr>
          <w:p w14:paraId="37F1AD7D" w14:textId="77777777" w:rsidR="008965AB" w:rsidRPr="008B6302" w:rsidRDefault="008965AB" w:rsidP="000A40D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B630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D99561F" w14:textId="77777777" w:rsidR="008965AB" w:rsidRPr="008B6302" w:rsidRDefault="008965AB" w:rsidP="000A40D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B6302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sz w:val="18"/>
                <w:szCs w:val="18"/>
              </w:rPr>
              <w:t>pn.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B6302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eksploatacyjnych do drukarek, kserokopiarek i faksów dla potrzeb AGH - KC-DE-zp.272-702/25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KC-DE-zp.272-702/25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6E02C54" w14:textId="77777777" w:rsidR="008642B3" w:rsidRPr="008B63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 xml:space="preserve">Zamawiający, </w:t>
      </w:r>
      <w:r w:rsidR="00CC324B" w:rsidRPr="008B630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B630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B6302">
        <w:rPr>
          <w:rFonts w:ascii="Verdana" w:hAnsi="Verdana"/>
          <w:sz w:val="18"/>
          <w:szCs w:val="18"/>
        </w:rPr>
        <w:t xml:space="preserve">ust. 1 pkt. 1 i </w:t>
      </w:r>
      <w:r w:rsidRPr="008B6302">
        <w:rPr>
          <w:rFonts w:ascii="Verdana" w:hAnsi="Verdana"/>
          <w:sz w:val="18"/>
          <w:szCs w:val="18"/>
        </w:rPr>
        <w:t xml:space="preserve">ust. </w:t>
      </w:r>
      <w:r w:rsidR="00A17CDB" w:rsidRPr="008B6302">
        <w:rPr>
          <w:rFonts w:ascii="Verdana" w:hAnsi="Verdana"/>
          <w:sz w:val="18"/>
          <w:szCs w:val="18"/>
        </w:rPr>
        <w:t>2</w:t>
      </w:r>
      <w:r w:rsidRPr="008B630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B6302">
        <w:rPr>
          <w:rFonts w:ascii="Verdana" w:hAnsi="Verdana"/>
          <w:sz w:val="18"/>
          <w:szCs w:val="18"/>
        </w:rPr>
        <w:t xml:space="preserve"> </w:t>
      </w:r>
      <w:r w:rsidR="00CC1A8E" w:rsidRPr="008B6302">
        <w:rPr>
          <w:rFonts w:ascii="Verdana" w:hAnsi="Verdana"/>
          <w:sz w:val="18"/>
          <w:szCs w:val="18"/>
        </w:rPr>
        <w:t xml:space="preserve">(Dz.U.2024.1320 t.j. ze zm.) </w:t>
      </w:r>
      <w:r w:rsidRPr="008B6302">
        <w:rPr>
          <w:rFonts w:ascii="Verdana" w:hAnsi="Verdana"/>
          <w:sz w:val="18"/>
          <w:szCs w:val="18"/>
        </w:rPr>
        <w:t>zwanej dalej „ustawą Pzp”</w:t>
      </w:r>
      <w:r w:rsidR="00D26ED6" w:rsidRPr="008B6302">
        <w:rPr>
          <w:rFonts w:ascii="Verdana" w:hAnsi="Verdana"/>
          <w:sz w:val="18"/>
          <w:szCs w:val="18"/>
        </w:rPr>
        <w:t xml:space="preserve">, </w:t>
      </w:r>
      <w:r w:rsidRPr="008B6302">
        <w:rPr>
          <w:rFonts w:ascii="Verdana" w:hAnsi="Verdana"/>
          <w:sz w:val="18"/>
          <w:szCs w:val="18"/>
        </w:rPr>
        <w:t>informuje</w:t>
      </w:r>
      <w:r w:rsidR="00D26ED6" w:rsidRPr="008B630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B6302">
        <w:rPr>
          <w:rFonts w:ascii="Verdana" w:hAnsi="Verdana"/>
          <w:sz w:val="18"/>
          <w:szCs w:val="18"/>
        </w:rPr>
        <w:t>najkorzystniejsz</w:t>
      </w:r>
      <w:r w:rsidR="00D26ED6" w:rsidRPr="008B6302">
        <w:rPr>
          <w:rFonts w:ascii="Verdana" w:hAnsi="Verdana"/>
          <w:sz w:val="18"/>
          <w:szCs w:val="18"/>
        </w:rPr>
        <w:t xml:space="preserve">a wybrana została </w:t>
      </w:r>
      <w:r w:rsidR="00756CDA" w:rsidRPr="008B6302">
        <w:rPr>
          <w:rFonts w:ascii="Verdana" w:hAnsi="Verdana"/>
          <w:sz w:val="18"/>
          <w:szCs w:val="18"/>
        </w:rPr>
        <w:t>ofer</w:t>
      </w:r>
      <w:r w:rsidR="00D26ED6" w:rsidRPr="008B6302">
        <w:rPr>
          <w:rFonts w:ascii="Verdana" w:hAnsi="Verdana"/>
          <w:sz w:val="18"/>
          <w:szCs w:val="18"/>
        </w:rPr>
        <w:t>t</w:t>
      </w:r>
      <w:r w:rsidR="009F0E5C" w:rsidRPr="008B6302">
        <w:rPr>
          <w:rFonts w:ascii="Verdana" w:hAnsi="Verdana"/>
          <w:sz w:val="18"/>
          <w:szCs w:val="18"/>
        </w:rPr>
        <w:t>a</w:t>
      </w:r>
      <w:r w:rsidR="00D26ED6" w:rsidRPr="008B630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65AB" w:rsidRPr="008B6302" w14:paraId="23426E5D" w14:textId="77777777" w:rsidTr="000A40DA">
        <w:trPr>
          <w:cantSplit/>
        </w:trPr>
        <w:tc>
          <w:tcPr>
            <w:tcW w:w="10150" w:type="dxa"/>
          </w:tcPr>
          <w:p w14:paraId="6D924EED" w14:textId="77777777" w:rsidR="00727E21" w:rsidRPr="00727E21" w:rsidRDefault="00727E21" w:rsidP="00727E2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27E21">
              <w:rPr>
                <w:rFonts w:ascii="Verdana" w:hAnsi="Verdana"/>
                <w:b/>
                <w:sz w:val="18"/>
                <w:szCs w:val="18"/>
              </w:rPr>
              <w:t>MAK Spółka z ograniczoną odpowiedzialnością</w:t>
            </w:r>
          </w:p>
          <w:p w14:paraId="20EAD655" w14:textId="77777777" w:rsidR="00727E21" w:rsidRPr="0022492E" w:rsidRDefault="00727E21" w:rsidP="00727E21">
            <w:pPr>
              <w:spacing w:before="6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492E">
              <w:rPr>
                <w:rFonts w:ascii="Verdana" w:hAnsi="Verdana"/>
                <w:sz w:val="18"/>
                <w:szCs w:val="18"/>
              </w:rPr>
              <w:t xml:space="preserve">Kozacka 3 </w:t>
            </w:r>
          </w:p>
          <w:p w14:paraId="6C2D34A5" w14:textId="77777777" w:rsidR="00727E21" w:rsidRPr="0022492E" w:rsidRDefault="00727E21" w:rsidP="00727E21">
            <w:pPr>
              <w:spacing w:before="6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492E">
              <w:rPr>
                <w:rFonts w:ascii="Verdana" w:hAnsi="Verdana"/>
                <w:sz w:val="18"/>
                <w:szCs w:val="18"/>
              </w:rPr>
              <w:t>87-100 Toruń</w:t>
            </w:r>
          </w:p>
          <w:p w14:paraId="1D499FDF" w14:textId="77777777" w:rsidR="00727E21" w:rsidRPr="00727E21" w:rsidRDefault="00727E21" w:rsidP="00727E21">
            <w:pPr>
              <w:spacing w:before="60" w:after="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492E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727E21">
              <w:rPr>
                <w:rFonts w:ascii="Verdana" w:hAnsi="Verdana"/>
                <w:b/>
                <w:sz w:val="18"/>
                <w:szCs w:val="18"/>
              </w:rPr>
              <w:t>643 930.83 zł</w:t>
            </w:r>
            <w:r w:rsidRPr="00727E21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751AE14E" w14:textId="2C86E04A" w:rsidR="008965AB" w:rsidRPr="0022492E" w:rsidRDefault="00727E21" w:rsidP="00727E21">
            <w:pPr>
              <w:spacing w:before="12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2492E">
              <w:rPr>
                <w:rFonts w:ascii="Verdana" w:hAnsi="Verdana"/>
                <w:bCs/>
                <w:sz w:val="18"/>
                <w:szCs w:val="18"/>
              </w:rPr>
              <w:t>Uzasadnienie wyboru: Oferta najkorzystniejsza zgodnie z kryterium oceny ofert.</w:t>
            </w:r>
          </w:p>
        </w:tc>
      </w:tr>
    </w:tbl>
    <w:p w14:paraId="4690B788" w14:textId="77777777" w:rsidR="003A0AFC" w:rsidRPr="008B630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B630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561D27C8" w14:textId="77777777" w:rsidR="00E85D70" w:rsidRPr="008B630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0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266"/>
        <w:gridCol w:w="850"/>
        <w:gridCol w:w="1133"/>
        <w:gridCol w:w="991"/>
      </w:tblGrid>
      <w:tr w:rsidR="0061671E" w14:paraId="0F5F14F7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F6FE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2E0A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FF36" w14:textId="77777777" w:rsidR="0061671E" w:rsidRDefault="0061671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A2B2" w14:textId="77777777" w:rsidR="0061671E" w:rsidRDefault="0061671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459B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61671E" w14:paraId="560D4CFE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1069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6D54" w14:textId="77777777" w:rsidR="0061671E" w:rsidRDefault="0061671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Komatech S.C. Tomasz Marszałek, Danuta Marszałek</w:t>
            </w:r>
          </w:p>
          <w:p w14:paraId="15FCF98C" w14:textId="77777777" w:rsidR="0061671E" w:rsidRDefault="0061671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Wojska Polskiego 8 </w:t>
            </w:r>
          </w:p>
          <w:p w14:paraId="24FE3505" w14:textId="77777777" w:rsidR="0061671E" w:rsidRDefault="0061671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43-195 Mikołów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CD65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6798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0C22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61671E" w14:paraId="61E93CAD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F818A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8019" w14:textId="77777777" w:rsidR="0061671E" w:rsidRDefault="0061671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MAK Spółka z ograniczoną odpowiedzialnością</w:t>
            </w:r>
          </w:p>
          <w:p w14:paraId="7324074F" w14:textId="77777777" w:rsidR="0061671E" w:rsidRDefault="0061671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Kozacka 3 </w:t>
            </w:r>
          </w:p>
          <w:p w14:paraId="483965CC" w14:textId="77777777" w:rsidR="0061671E" w:rsidRDefault="0061671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25F0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586E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518C" w14:textId="77777777" w:rsidR="0061671E" w:rsidRDefault="0061671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</w:tbl>
    <w:p w14:paraId="4BC9AA5D" w14:textId="77777777" w:rsidR="0061671E" w:rsidRDefault="0061671E" w:rsidP="0061671E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29992BF" w14:textId="77777777" w:rsidR="0061671E" w:rsidRDefault="0061671E" w:rsidP="0061671E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378C1A1E" w14:textId="77777777" w:rsidR="00F960D7" w:rsidRPr="008B630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4D2D169" w14:textId="77777777" w:rsidR="00F960D7" w:rsidRPr="008B630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8B630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79A88" w14:textId="77777777" w:rsidR="00F73E70" w:rsidRDefault="00F73E70">
      <w:r>
        <w:separator/>
      </w:r>
    </w:p>
  </w:endnote>
  <w:endnote w:type="continuationSeparator" w:id="0">
    <w:p w14:paraId="17BA9D84" w14:textId="77777777" w:rsidR="00F73E70" w:rsidRDefault="00F7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6578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16DA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782B2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1B893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761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5EA34" w14:textId="77777777" w:rsidR="00F73E70" w:rsidRDefault="00F73E70">
      <w:r>
        <w:separator/>
      </w:r>
    </w:p>
  </w:footnote>
  <w:footnote w:type="continuationSeparator" w:id="0">
    <w:p w14:paraId="1D379BFC" w14:textId="77777777" w:rsidR="00F73E70" w:rsidRDefault="00F7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B24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60CA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1E0F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E5A"/>
    <w:rsid w:val="00005838"/>
    <w:rsid w:val="00022322"/>
    <w:rsid w:val="00042497"/>
    <w:rsid w:val="000530F8"/>
    <w:rsid w:val="000B4063"/>
    <w:rsid w:val="000C1E6F"/>
    <w:rsid w:val="000E4E56"/>
    <w:rsid w:val="000F5643"/>
    <w:rsid w:val="001A1468"/>
    <w:rsid w:val="001B7815"/>
    <w:rsid w:val="001C31ED"/>
    <w:rsid w:val="0022492E"/>
    <w:rsid w:val="002B1E4F"/>
    <w:rsid w:val="002B6761"/>
    <w:rsid w:val="003056C8"/>
    <w:rsid w:val="003445A0"/>
    <w:rsid w:val="003A0AFC"/>
    <w:rsid w:val="003A5E5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41C8"/>
    <w:rsid w:val="00596FD7"/>
    <w:rsid w:val="005E5BFF"/>
    <w:rsid w:val="00607F9B"/>
    <w:rsid w:val="0061671E"/>
    <w:rsid w:val="00644DCB"/>
    <w:rsid w:val="00657C1E"/>
    <w:rsid w:val="006B585D"/>
    <w:rsid w:val="006E3089"/>
    <w:rsid w:val="00712C39"/>
    <w:rsid w:val="00721244"/>
    <w:rsid w:val="00727E21"/>
    <w:rsid w:val="0075025B"/>
    <w:rsid w:val="00756CDA"/>
    <w:rsid w:val="007A5F90"/>
    <w:rsid w:val="007E2ACC"/>
    <w:rsid w:val="007E68C5"/>
    <w:rsid w:val="00832144"/>
    <w:rsid w:val="00834A30"/>
    <w:rsid w:val="008567C7"/>
    <w:rsid w:val="008642B3"/>
    <w:rsid w:val="008965AB"/>
    <w:rsid w:val="008A6C10"/>
    <w:rsid w:val="008B6302"/>
    <w:rsid w:val="008D659B"/>
    <w:rsid w:val="008E5102"/>
    <w:rsid w:val="008F1A16"/>
    <w:rsid w:val="00915B9E"/>
    <w:rsid w:val="00952256"/>
    <w:rsid w:val="0097748A"/>
    <w:rsid w:val="009D178C"/>
    <w:rsid w:val="009F0E5C"/>
    <w:rsid w:val="00A029B8"/>
    <w:rsid w:val="00A17CDB"/>
    <w:rsid w:val="00A73445"/>
    <w:rsid w:val="00AA02AC"/>
    <w:rsid w:val="00AA3F4C"/>
    <w:rsid w:val="00B32D12"/>
    <w:rsid w:val="00B464D3"/>
    <w:rsid w:val="00B8185B"/>
    <w:rsid w:val="00B87F26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3F01"/>
    <w:rsid w:val="00E85D70"/>
    <w:rsid w:val="00F33C66"/>
    <w:rsid w:val="00F73E70"/>
    <w:rsid w:val="00F73EA4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7258B"/>
  <w15:chartTrackingRefBased/>
  <w15:docId w15:val="{E88B1ABD-3338-4C49-8630-3EB9B8C07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1671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8</cp:revision>
  <cp:lastPrinted>1899-12-31T23:00:00Z</cp:lastPrinted>
  <dcterms:created xsi:type="dcterms:W3CDTF">2026-04-02T05:55:00Z</dcterms:created>
  <dcterms:modified xsi:type="dcterms:W3CDTF">2026-04-02T06:10:00Z</dcterms:modified>
</cp:coreProperties>
</file>