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97C6B8" w14:textId="185E69CB" w:rsidR="008D2AB8" w:rsidRPr="00E72C0F" w:rsidRDefault="008D2AB8" w:rsidP="00211A82">
      <w:pPr>
        <w:pStyle w:val="Nagwek3"/>
        <w:spacing w:before="0" w:after="0"/>
        <w:jc w:val="right"/>
        <w:rPr>
          <w:rFonts w:ascii="Verdana" w:hAnsi="Verdana"/>
          <w:sz w:val="16"/>
          <w:szCs w:val="16"/>
        </w:rPr>
      </w:pPr>
      <w:r w:rsidRPr="00E72C0F">
        <w:rPr>
          <w:rFonts w:ascii="Verdana" w:hAnsi="Verdana"/>
          <w:b w:val="0"/>
          <w:sz w:val="16"/>
          <w:szCs w:val="16"/>
        </w:rPr>
        <w:tab/>
      </w:r>
      <w:r w:rsidRPr="00E72C0F">
        <w:rPr>
          <w:rFonts w:ascii="Verdana" w:hAnsi="Verdana"/>
          <w:b w:val="0"/>
          <w:sz w:val="16"/>
          <w:szCs w:val="16"/>
        </w:rPr>
        <w:tab/>
      </w:r>
      <w:r w:rsidRPr="00E72C0F">
        <w:rPr>
          <w:rFonts w:ascii="Verdana" w:hAnsi="Verdana"/>
          <w:b w:val="0"/>
          <w:sz w:val="16"/>
          <w:szCs w:val="16"/>
        </w:rPr>
        <w:tab/>
      </w:r>
      <w:r w:rsidRPr="00E72C0F">
        <w:rPr>
          <w:rFonts w:ascii="Verdana" w:hAnsi="Verdana"/>
          <w:b w:val="0"/>
          <w:sz w:val="16"/>
          <w:szCs w:val="16"/>
        </w:rPr>
        <w:tab/>
      </w:r>
      <w:r w:rsidRPr="00E72C0F">
        <w:rPr>
          <w:rFonts w:ascii="Verdana" w:hAnsi="Verdana"/>
          <w:b w:val="0"/>
          <w:sz w:val="16"/>
          <w:szCs w:val="16"/>
        </w:rPr>
        <w:tab/>
      </w:r>
      <w:r w:rsidRPr="00E72C0F">
        <w:rPr>
          <w:rFonts w:ascii="Verdana" w:hAnsi="Verdana"/>
          <w:b w:val="0"/>
          <w:sz w:val="16"/>
          <w:szCs w:val="16"/>
        </w:rPr>
        <w:tab/>
      </w:r>
      <w:r w:rsidRPr="00E72C0F">
        <w:rPr>
          <w:rFonts w:ascii="Verdana" w:hAnsi="Verdana"/>
          <w:b w:val="0"/>
          <w:sz w:val="16"/>
          <w:szCs w:val="16"/>
        </w:rPr>
        <w:tab/>
      </w:r>
      <w:r w:rsidRPr="00E72C0F">
        <w:rPr>
          <w:rFonts w:ascii="Verdana" w:hAnsi="Verdana"/>
          <w:sz w:val="16"/>
          <w:szCs w:val="16"/>
        </w:rPr>
        <w:t xml:space="preserve">Załącznik nr </w:t>
      </w:r>
      <w:r w:rsidR="00012286" w:rsidRPr="00E72C0F">
        <w:rPr>
          <w:rFonts w:ascii="Verdana" w:hAnsi="Verdana"/>
          <w:sz w:val="16"/>
          <w:szCs w:val="16"/>
        </w:rPr>
        <w:t>1</w:t>
      </w:r>
    </w:p>
    <w:p w14:paraId="06AF4841" w14:textId="77777777" w:rsidR="008D2AB8" w:rsidRPr="00E72C0F" w:rsidRDefault="008D2AB8" w:rsidP="00211A82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6"/>
          <w:szCs w:val="16"/>
        </w:rPr>
      </w:pPr>
    </w:p>
    <w:p w14:paraId="0D739D10" w14:textId="77777777" w:rsidR="008D2AB8" w:rsidRPr="00E72C0F" w:rsidRDefault="008D2AB8" w:rsidP="00211A82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6"/>
          <w:szCs w:val="16"/>
        </w:rPr>
      </w:pPr>
      <w:r w:rsidRPr="00E72C0F">
        <w:rPr>
          <w:rFonts w:ascii="Verdana" w:hAnsi="Verdana"/>
          <w:b/>
          <w:sz w:val="16"/>
          <w:szCs w:val="16"/>
        </w:rPr>
        <w:t>FORMULARZ OFERTY</w:t>
      </w:r>
    </w:p>
    <w:p w14:paraId="275D322D" w14:textId="77777777" w:rsidR="008D2AB8" w:rsidRPr="00E72C0F" w:rsidRDefault="008D2AB8" w:rsidP="00211A82">
      <w:pPr>
        <w:tabs>
          <w:tab w:val="left" w:pos="694"/>
          <w:tab w:val="right" w:pos="9000"/>
        </w:tabs>
        <w:rPr>
          <w:rFonts w:ascii="Verdana" w:hAnsi="Verdana"/>
          <w:b/>
          <w:sz w:val="16"/>
          <w:szCs w:val="16"/>
        </w:rPr>
      </w:pPr>
    </w:p>
    <w:p w14:paraId="4B26D323" w14:textId="77777777" w:rsidR="007F789A" w:rsidRPr="007F789A" w:rsidRDefault="007F789A" w:rsidP="007F789A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7F789A">
        <w:rPr>
          <w:rFonts w:ascii="Verdana" w:hAnsi="Verdana"/>
          <w:sz w:val="16"/>
          <w:szCs w:val="16"/>
        </w:rPr>
        <w:t>NAZWA WYKONAWCY:……………………………………………………………………..</w:t>
      </w:r>
    </w:p>
    <w:p w14:paraId="2B7ECF24" w14:textId="77777777" w:rsidR="007F789A" w:rsidRPr="007F789A" w:rsidRDefault="007F789A" w:rsidP="007F789A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7F789A">
        <w:rPr>
          <w:rFonts w:ascii="Verdana" w:hAnsi="Verdana"/>
          <w:sz w:val="16"/>
          <w:szCs w:val="16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</w:t>
      </w:r>
    </w:p>
    <w:p w14:paraId="3ADD615C" w14:textId="77777777" w:rsidR="007F789A" w:rsidRPr="007F789A" w:rsidRDefault="007F789A" w:rsidP="007F789A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7F789A">
        <w:rPr>
          <w:rFonts w:ascii="Verdana" w:hAnsi="Verdana"/>
          <w:sz w:val="16"/>
          <w:szCs w:val="16"/>
        </w:rPr>
        <w:t>ADRES:………………………………………………………………………………………………</w:t>
      </w:r>
    </w:p>
    <w:p w14:paraId="59ECD29F" w14:textId="77777777" w:rsidR="007F789A" w:rsidRPr="007F789A" w:rsidRDefault="007F789A" w:rsidP="007F789A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7F789A">
        <w:rPr>
          <w:rFonts w:ascii="Verdana" w:hAnsi="Verdana"/>
          <w:sz w:val="16"/>
          <w:szCs w:val="16"/>
        </w:rPr>
        <w:t>Adres zamieszkania (dotyczy osób prowadzących działalność gospodarczą):………………………</w:t>
      </w:r>
    </w:p>
    <w:p w14:paraId="6D59138C" w14:textId="77777777" w:rsidR="007F789A" w:rsidRPr="007F789A" w:rsidRDefault="007F789A" w:rsidP="007F789A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7F789A">
        <w:rPr>
          <w:rFonts w:ascii="Verdana" w:hAnsi="Verdana"/>
          <w:sz w:val="16"/>
          <w:szCs w:val="16"/>
        </w:rPr>
        <w:t>POWIAT:…………………………………WOJEWÓDZTWO …………………………….............</w:t>
      </w:r>
    </w:p>
    <w:p w14:paraId="0D4FD062" w14:textId="77777777" w:rsidR="007F789A" w:rsidRPr="007F789A" w:rsidRDefault="007F789A" w:rsidP="007F789A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7F789A">
        <w:rPr>
          <w:rFonts w:ascii="Verdana" w:hAnsi="Verdana"/>
          <w:sz w:val="16"/>
          <w:szCs w:val="16"/>
        </w:rPr>
        <w:t>TEL.…………………………………FAX ………………………………</w:t>
      </w:r>
    </w:p>
    <w:p w14:paraId="49F9F014" w14:textId="77777777" w:rsidR="007F789A" w:rsidRPr="007F789A" w:rsidRDefault="007F789A" w:rsidP="007F789A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7F789A">
        <w:rPr>
          <w:rFonts w:ascii="Verdana" w:hAnsi="Verdana"/>
          <w:sz w:val="16"/>
          <w:szCs w:val="16"/>
        </w:rPr>
        <w:t>E-MAIL………………………………………………………………………………………….</w:t>
      </w:r>
    </w:p>
    <w:p w14:paraId="147C1D1D" w14:textId="77777777" w:rsidR="007F789A" w:rsidRPr="007F789A" w:rsidRDefault="007F789A" w:rsidP="007F789A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7F789A">
        <w:rPr>
          <w:rFonts w:ascii="Verdana" w:hAnsi="Verdana"/>
          <w:sz w:val="16"/>
          <w:szCs w:val="16"/>
        </w:rPr>
        <w:t>NIP…………………………………. REGON:………………………………………………...</w:t>
      </w:r>
    </w:p>
    <w:p w14:paraId="78759FF3" w14:textId="77777777" w:rsidR="007F789A" w:rsidRPr="007F789A" w:rsidRDefault="007F789A" w:rsidP="007F789A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7F789A">
        <w:rPr>
          <w:rFonts w:ascii="Verdana" w:hAnsi="Verdana"/>
          <w:sz w:val="16"/>
          <w:szCs w:val="16"/>
        </w:rPr>
        <w:t>BANK/ NR KONTA ……………………………………………………………………………</w:t>
      </w:r>
    </w:p>
    <w:p w14:paraId="538612E1" w14:textId="77777777" w:rsidR="007F789A" w:rsidRPr="007F789A" w:rsidRDefault="007F789A" w:rsidP="007F789A">
      <w:pPr>
        <w:tabs>
          <w:tab w:val="left" w:pos="694"/>
          <w:tab w:val="right" w:pos="9000"/>
        </w:tabs>
        <w:rPr>
          <w:rFonts w:ascii="Verdana" w:hAnsi="Verdana"/>
          <w:b/>
          <w:sz w:val="16"/>
          <w:szCs w:val="16"/>
        </w:rPr>
      </w:pPr>
    </w:p>
    <w:p w14:paraId="598F2744" w14:textId="77777777" w:rsidR="007F789A" w:rsidRPr="007F789A" w:rsidRDefault="007F789A" w:rsidP="007F789A">
      <w:pPr>
        <w:rPr>
          <w:rFonts w:ascii="Verdana" w:hAnsi="Verdana"/>
          <w:sz w:val="16"/>
          <w:szCs w:val="16"/>
        </w:rPr>
      </w:pPr>
      <w:r w:rsidRPr="007F789A">
        <w:rPr>
          <w:rFonts w:ascii="Verdana" w:hAnsi="Verdana"/>
          <w:sz w:val="16"/>
          <w:szCs w:val="16"/>
        </w:rPr>
        <w:t>Do: Nazwa i siedziba Zamawiającego:</w:t>
      </w:r>
    </w:p>
    <w:p w14:paraId="63E23A43" w14:textId="77777777" w:rsidR="007F789A" w:rsidRPr="007F789A" w:rsidRDefault="007F789A" w:rsidP="007F789A">
      <w:pPr>
        <w:ind w:right="-110"/>
        <w:rPr>
          <w:rFonts w:ascii="Verdana" w:hAnsi="Verdana"/>
          <w:b/>
          <w:sz w:val="16"/>
          <w:szCs w:val="16"/>
        </w:rPr>
      </w:pPr>
      <w:r w:rsidRPr="007F789A">
        <w:rPr>
          <w:rFonts w:ascii="Verdana" w:hAnsi="Verdana"/>
          <w:b/>
          <w:sz w:val="16"/>
          <w:szCs w:val="16"/>
        </w:rPr>
        <w:t>Akademia Górniczo – Hutnicza im. Stanisława Staszica w Krakowie</w:t>
      </w:r>
    </w:p>
    <w:p w14:paraId="78E1FF04" w14:textId="77777777" w:rsidR="007F789A" w:rsidRPr="007F789A" w:rsidRDefault="007F789A" w:rsidP="007F789A">
      <w:pPr>
        <w:ind w:right="-110"/>
        <w:rPr>
          <w:rFonts w:ascii="Verdana" w:hAnsi="Verdana"/>
          <w:b/>
          <w:sz w:val="16"/>
          <w:szCs w:val="16"/>
        </w:rPr>
      </w:pPr>
      <w:r w:rsidRPr="007F789A">
        <w:rPr>
          <w:rFonts w:ascii="Verdana" w:hAnsi="Verdana"/>
          <w:b/>
          <w:sz w:val="16"/>
          <w:szCs w:val="16"/>
        </w:rPr>
        <w:t xml:space="preserve">Dział Zamówień Publicznych  </w:t>
      </w:r>
    </w:p>
    <w:p w14:paraId="11014520" w14:textId="77777777" w:rsidR="007F789A" w:rsidRPr="007F789A" w:rsidRDefault="007F789A" w:rsidP="007F789A">
      <w:pPr>
        <w:ind w:right="-110"/>
        <w:rPr>
          <w:rFonts w:ascii="Verdana" w:hAnsi="Verdana"/>
          <w:b/>
          <w:sz w:val="16"/>
          <w:szCs w:val="16"/>
        </w:rPr>
      </w:pPr>
      <w:r w:rsidRPr="007F789A">
        <w:rPr>
          <w:rFonts w:ascii="Verdana" w:hAnsi="Verdana"/>
          <w:b/>
          <w:sz w:val="16"/>
          <w:szCs w:val="16"/>
        </w:rPr>
        <w:t xml:space="preserve">Al. Mickiewicza 30 </w:t>
      </w:r>
    </w:p>
    <w:p w14:paraId="78C59C16" w14:textId="77777777" w:rsidR="007F789A" w:rsidRPr="007F789A" w:rsidRDefault="007F789A" w:rsidP="007F789A">
      <w:pPr>
        <w:rPr>
          <w:rFonts w:ascii="Verdana" w:hAnsi="Verdana"/>
          <w:b/>
          <w:sz w:val="16"/>
          <w:szCs w:val="16"/>
        </w:rPr>
      </w:pPr>
      <w:r w:rsidRPr="007F789A">
        <w:rPr>
          <w:rFonts w:ascii="Verdana" w:hAnsi="Verdana"/>
          <w:b/>
          <w:sz w:val="16"/>
          <w:szCs w:val="16"/>
        </w:rPr>
        <w:t xml:space="preserve">30-059 Kraków,  </w:t>
      </w:r>
    </w:p>
    <w:p w14:paraId="638868A1" w14:textId="77777777" w:rsidR="008D2AB8" w:rsidRPr="00E72C0F" w:rsidRDefault="008D2AB8" w:rsidP="007F789A">
      <w:pPr>
        <w:ind w:firstLine="3969"/>
        <w:rPr>
          <w:rFonts w:ascii="Verdana" w:hAnsi="Verdana"/>
          <w:b/>
          <w:sz w:val="16"/>
          <w:szCs w:val="16"/>
        </w:rPr>
      </w:pPr>
    </w:p>
    <w:p w14:paraId="0322CC86" w14:textId="14D742AA" w:rsidR="008D2AB8" w:rsidRPr="00E72C0F" w:rsidRDefault="008D2AB8" w:rsidP="007F789A">
      <w:pPr>
        <w:widowControl w:val="0"/>
        <w:ind w:right="1"/>
        <w:jc w:val="both"/>
        <w:rPr>
          <w:rFonts w:ascii="Verdana" w:hAnsi="Verdana"/>
          <w:sz w:val="16"/>
          <w:szCs w:val="16"/>
        </w:rPr>
      </w:pPr>
      <w:r w:rsidRPr="00E72C0F">
        <w:rPr>
          <w:rFonts w:ascii="Verdana" w:hAnsi="Verdana"/>
          <w:sz w:val="16"/>
          <w:szCs w:val="16"/>
        </w:rPr>
        <w:t xml:space="preserve">Przystępując do postępowania o udzielenie zamówienia publicznego, którego przedmiotem jest </w:t>
      </w:r>
      <w:r w:rsidR="00E72C0F" w:rsidRPr="00E72C0F">
        <w:rPr>
          <w:rFonts w:ascii="Verdana" w:hAnsi="Verdana"/>
          <w:b/>
          <w:sz w:val="16"/>
          <w:szCs w:val="16"/>
        </w:rPr>
        <w:t xml:space="preserve">Zabudowa dwóch aneksów kuchennych wraz z </w:t>
      </w:r>
      <w:proofErr w:type="spellStart"/>
      <w:r w:rsidR="00E72C0F" w:rsidRPr="00E72C0F">
        <w:rPr>
          <w:rFonts w:ascii="Verdana" w:hAnsi="Verdana"/>
          <w:b/>
          <w:sz w:val="16"/>
          <w:szCs w:val="16"/>
        </w:rPr>
        <w:t>agd</w:t>
      </w:r>
      <w:proofErr w:type="spellEnd"/>
      <w:r w:rsidR="00E72C0F" w:rsidRPr="00E72C0F">
        <w:rPr>
          <w:rFonts w:ascii="Verdana" w:hAnsi="Verdana"/>
          <w:b/>
          <w:sz w:val="16"/>
          <w:szCs w:val="16"/>
        </w:rPr>
        <w:t xml:space="preserve"> oraz trzech szaf przy ul. Gramatyka 7/7 i ul. Gramatyka 7/7a w Krakowie KC-DE-zp.25.125.2026</w:t>
      </w:r>
      <w:r w:rsidRPr="00E72C0F">
        <w:rPr>
          <w:rFonts w:ascii="Verdana" w:hAnsi="Verdana"/>
          <w:b/>
          <w:sz w:val="16"/>
          <w:szCs w:val="16"/>
        </w:rPr>
        <w:t xml:space="preserve">, </w:t>
      </w:r>
      <w:r w:rsidRPr="00E72C0F">
        <w:rPr>
          <w:rFonts w:ascii="Verdana" w:hAnsi="Verdana"/>
          <w:sz w:val="16"/>
          <w:szCs w:val="16"/>
        </w:rPr>
        <w:t>oferuję realizację przedmiotu zamówienia, zgodnie z zasadami określonymi w specyfikacji warunków zamówienia.</w:t>
      </w:r>
    </w:p>
    <w:p w14:paraId="690CD099" w14:textId="77777777" w:rsidR="008D2AB8" w:rsidRPr="00E72C0F" w:rsidRDefault="008D2AB8" w:rsidP="007F789A">
      <w:pPr>
        <w:tabs>
          <w:tab w:val="right" w:pos="9000"/>
        </w:tabs>
        <w:rPr>
          <w:rFonts w:ascii="Verdana" w:hAnsi="Verdana"/>
          <w:sz w:val="16"/>
          <w:szCs w:val="16"/>
        </w:rPr>
      </w:pPr>
    </w:p>
    <w:tbl>
      <w:tblPr>
        <w:tblW w:w="97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2268"/>
        <w:gridCol w:w="1984"/>
        <w:gridCol w:w="851"/>
        <w:gridCol w:w="1134"/>
        <w:gridCol w:w="1133"/>
        <w:gridCol w:w="851"/>
        <w:gridCol w:w="1133"/>
      </w:tblGrid>
      <w:tr w:rsidR="00211A82" w:rsidRPr="00E72C0F" w14:paraId="488F1C2F" w14:textId="77777777" w:rsidTr="007F789A">
        <w:trPr>
          <w:trHeight w:val="1457"/>
        </w:trPr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D153A24" w14:textId="77777777" w:rsidR="00211A82" w:rsidRPr="00E72C0F" w:rsidRDefault="00211A82" w:rsidP="00211A8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2C0F">
              <w:rPr>
                <w:rFonts w:ascii="Verdana" w:hAnsi="Verdana"/>
                <w:sz w:val="16"/>
                <w:szCs w:val="16"/>
              </w:rPr>
              <w:t>L.p.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264721D" w14:textId="77777777" w:rsidR="00211A82" w:rsidRPr="00E72C0F" w:rsidRDefault="00211A82" w:rsidP="00211A8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72C0F">
              <w:rPr>
                <w:rFonts w:ascii="Verdana" w:hAnsi="Verdana"/>
                <w:b/>
                <w:bCs/>
                <w:sz w:val="16"/>
                <w:szCs w:val="16"/>
              </w:rPr>
              <w:t>Nazwa elementu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27A7FC1" w14:textId="77777777" w:rsidR="00211A82" w:rsidRPr="00E72C0F" w:rsidRDefault="00211A82" w:rsidP="00211A8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72C0F">
              <w:rPr>
                <w:rFonts w:ascii="Verdana" w:hAnsi="Verdana"/>
                <w:b/>
                <w:bCs/>
                <w:sz w:val="16"/>
                <w:szCs w:val="16"/>
              </w:rPr>
              <w:t xml:space="preserve">Nazwa producenta </w:t>
            </w:r>
          </w:p>
          <w:p w14:paraId="2083D1F4" w14:textId="77777777" w:rsidR="00211A82" w:rsidRPr="00E72C0F" w:rsidRDefault="00211A82" w:rsidP="00211A8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72C0F">
              <w:rPr>
                <w:rFonts w:ascii="Verdana" w:hAnsi="Verdana"/>
                <w:b/>
                <w:bCs/>
                <w:sz w:val="16"/>
                <w:szCs w:val="16"/>
              </w:rPr>
              <w:t xml:space="preserve">i model </w:t>
            </w:r>
          </w:p>
          <w:p w14:paraId="7C1A3203" w14:textId="77777777" w:rsidR="00211A82" w:rsidRPr="00E72C0F" w:rsidRDefault="00211A82" w:rsidP="00211A82">
            <w:pPr>
              <w:jc w:val="center"/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</w:pPr>
            <w:r w:rsidRPr="00E72C0F">
              <w:rPr>
                <w:rFonts w:ascii="Verdana" w:hAnsi="Verdana"/>
                <w:b/>
                <w:bCs/>
                <w:color w:val="FF0000"/>
                <w:sz w:val="16"/>
                <w:szCs w:val="16"/>
              </w:rPr>
              <w:t>lub</w:t>
            </w:r>
          </w:p>
          <w:p w14:paraId="13FD9C05" w14:textId="77777777" w:rsidR="00211A82" w:rsidRPr="00E72C0F" w:rsidRDefault="00211A82" w:rsidP="00211A8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72C0F">
              <w:rPr>
                <w:rFonts w:ascii="Verdana" w:hAnsi="Verdana"/>
                <w:b/>
                <w:bCs/>
                <w:sz w:val="16"/>
                <w:szCs w:val="16"/>
              </w:rPr>
              <w:t xml:space="preserve">wyrób własny </w:t>
            </w:r>
          </w:p>
          <w:p w14:paraId="03573A45" w14:textId="77777777" w:rsidR="00211A82" w:rsidRPr="00E72C0F" w:rsidRDefault="00211A82" w:rsidP="00211A8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4463235C" w14:textId="77777777" w:rsidR="00211A82" w:rsidRPr="00E72C0F" w:rsidRDefault="00211A82" w:rsidP="00211A82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506667" w14:textId="77777777" w:rsidR="00211A82" w:rsidRPr="00E72C0F" w:rsidRDefault="00211A82" w:rsidP="00211A8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72C0F">
              <w:rPr>
                <w:rFonts w:ascii="Verdana" w:hAnsi="Verdana"/>
                <w:b/>
                <w:bCs/>
                <w:sz w:val="16"/>
                <w:szCs w:val="16"/>
              </w:rPr>
              <w:t>Ilość</w:t>
            </w:r>
          </w:p>
          <w:p w14:paraId="6975390F" w14:textId="77777777" w:rsidR="00211A82" w:rsidRPr="00E72C0F" w:rsidRDefault="00211A82" w:rsidP="00211A8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72C0F">
              <w:rPr>
                <w:rFonts w:ascii="Verdana" w:hAnsi="Verdana"/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11AE4C4" w14:textId="77777777" w:rsidR="00211A82" w:rsidRPr="00E72C0F" w:rsidRDefault="00211A82" w:rsidP="00211A8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72C0F">
              <w:rPr>
                <w:rFonts w:ascii="Verdana" w:hAnsi="Verdana"/>
                <w:b/>
                <w:bCs/>
                <w:sz w:val="16"/>
                <w:szCs w:val="16"/>
              </w:rPr>
              <w:t>Cena jednostkowa netto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C717C3" w14:textId="77777777" w:rsidR="00211A82" w:rsidRPr="00E72C0F" w:rsidRDefault="00211A82" w:rsidP="00211A8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72C0F">
              <w:rPr>
                <w:rFonts w:ascii="Verdana" w:hAnsi="Verdana"/>
                <w:b/>
                <w:bCs/>
                <w:sz w:val="16"/>
                <w:szCs w:val="16"/>
              </w:rPr>
              <w:t>Wartość netto</w:t>
            </w:r>
          </w:p>
          <w:p w14:paraId="63E73E2C" w14:textId="77777777" w:rsidR="00211A82" w:rsidRPr="00E72C0F" w:rsidRDefault="00211A82" w:rsidP="00211A8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72C0F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9490FE0" w14:textId="77777777" w:rsidR="00211A82" w:rsidRPr="00E72C0F" w:rsidRDefault="00211A82" w:rsidP="00211A8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72C0F">
              <w:rPr>
                <w:rFonts w:ascii="Verdana" w:hAnsi="Verdana"/>
                <w:b/>
                <w:bCs/>
                <w:sz w:val="16"/>
                <w:szCs w:val="16"/>
              </w:rPr>
              <w:t>VAT</w:t>
            </w:r>
          </w:p>
          <w:p w14:paraId="42F2E1D0" w14:textId="77777777" w:rsidR="00211A82" w:rsidRPr="00E72C0F" w:rsidRDefault="00211A82" w:rsidP="00211A8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2C0F">
              <w:rPr>
                <w:rFonts w:ascii="Verdana" w:hAnsi="Verdana"/>
                <w:sz w:val="16"/>
                <w:szCs w:val="16"/>
              </w:rPr>
              <w:t>[%]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ACDAF71" w14:textId="77777777" w:rsidR="00211A82" w:rsidRPr="00E72C0F" w:rsidRDefault="00211A82" w:rsidP="00211A8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72C0F">
              <w:rPr>
                <w:rFonts w:ascii="Verdana" w:hAnsi="Verdana"/>
                <w:b/>
                <w:bCs/>
                <w:sz w:val="16"/>
                <w:szCs w:val="16"/>
              </w:rPr>
              <w:t xml:space="preserve">Wartość brutto </w:t>
            </w:r>
          </w:p>
          <w:p w14:paraId="3FD07BCF" w14:textId="77777777" w:rsidR="00211A82" w:rsidRPr="00E72C0F" w:rsidRDefault="00211A82" w:rsidP="00211A8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72C0F">
              <w:rPr>
                <w:rFonts w:ascii="Verdana" w:hAnsi="Verdana"/>
                <w:sz w:val="16"/>
                <w:szCs w:val="16"/>
              </w:rPr>
              <w:t>[PLN]</w:t>
            </w:r>
          </w:p>
          <w:p w14:paraId="3C2A947C" w14:textId="77777777" w:rsidR="00211A82" w:rsidRPr="00E72C0F" w:rsidRDefault="00211A82" w:rsidP="00211A8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72C0F">
              <w:rPr>
                <w:rFonts w:ascii="Verdana" w:hAnsi="Verdana"/>
                <w:sz w:val="16"/>
                <w:szCs w:val="16"/>
              </w:rPr>
              <w:t xml:space="preserve"> (z doliczonym </w:t>
            </w:r>
            <w:r w:rsidRPr="00E72C0F">
              <w:rPr>
                <w:rFonts w:ascii="Verdana" w:hAnsi="Verdana"/>
                <w:b/>
                <w:bCs/>
                <w:sz w:val="16"/>
                <w:szCs w:val="16"/>
              </w:rPr>
              <w:t>VAT)</w:t>
            </w:r>
          </w:p>
        </w:tc>
      </w:tr>
      <w:tr w:rsidR="00211A82" w:rsidRPr="00E72C0F" w14:paraId="161AF178" w14:textId="77777777" w:rsidTr="007F789A">
        <w:trPr>
          <w:trHeight w:val="242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390753" w14:textId="77777777" w:rsidR="00211A82" w:rsidRPr="00E72C0F" w:rsidRDefault="00211A82" w:rsidP="00211A8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72C0F"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DAC33B" w14:textId="77777777" w:rsidR="00211A82" w:rsidRPr="00E72C0F" w:rsidRDefault="00211A82" w:rsidP="00211A8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72C0F"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E80A498" w14:textId="77777777" w:rsidR="00211A82" w:rsidRPr="00E72C0F" w:rsidRDefault="00211A82" w:rsidP="00211A8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72C0F">
              <w:rPr>
                <w:rFonts w:ascii="Verdana" w:hAnsi="Verdan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8374638" w14:textId="77777777" w:rsidR="00211A82" w:rsidRPr="00E72C0F" w:rsidRDefault="00211A82" w:rsidP="00211A8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72C0F">
              <w:rPr>
                <w:rFonts w:ascii="Verdana" w:hAnsi="Verdan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B8D9482" w14:textId="77777777" w:rsidR="00211A82" w:rsidRPr="00E72C0F" w:rsidRDefault="00211A82" w:rsidP="00211A8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72C0F">
              <w:rPr>
                <w:rFonts w:ascii="Verdana" w:hAnsi="Verdan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187019D" w14:textId="77777777" w:rsidR="00211A82" w:rsidRPr="00E72C0F" w:rsidRDefault="00211A82" w:rsidP="00211A8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72C0F">
              <w:rPr>
                <w:rFonts w:ascii="Verdana" w:hAnsi="Verdana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355BB53" w14:textId="77777777" w:rsidR="00211A82" w:rsidRPr="00E72C0F" w:rsidRDefault="00211A82" w:rsidP="00211A8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72C0F">
              <w:rPr>
                <w:rFonts w:ascii="Verdana" w:hAnsi="Verdan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B005072" w14:textId="77777777" w:rsidR="00211A82" w:rsidRPr="00E72C0F" w:rsidRDefault="00211A82" w:rsidP="00211A8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72C0F">
              <w:rPr>
                <w:rFonts w:ascii="Verdana" w:hAnsi="Verdana"/>
                <w:b/>
                <w:bCs/>
                <w:sz w:val="16"/>
                <w:szCs w:val="16"/>
              </w:rPr>
              <w:t>8</w:t>
            </w:r>
          </w:p>
        </w:tc>
      </w:tr>
      <w:tr w:rsidR="00211A82" w:rsidRPr="00E72C0F" w14:paraId="230C6F4F" w14:textId="77777777" w:rsidTr="007F789A">
        <w:trPr>
          <w:trHeight w:val="168"/>
        </w:trPr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E4A15" w14:textId="77777777" w:rsidR="00211A82" w:rsidRPr="00E72C0F" w:rsidRDefault="00211A82" w:rsidP="00211A82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2C0F">
              <w:rPr>
                <w:rFonts w:ascii="Verdana" w:hAnsi="Verdana"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5CD808" w14:textId="18D4A54F" w:rsidR="00211A82" w:rsidRPr="00E72C0F" w:rsidRDefault="00211A82" w:rsidP="00211A82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6"/>
                <w:szCs w:val="16"/>
                <w:lang w:eastAsia="zh-CN" w:bidi="hi-IN"/>
              </w:rPr>
            </w:pPr>
            <w:r w:rsidRPr="00E72C0F">
              <w:rPr>
                <w:rFonts w:ascii="Verdana" w:hAnsi="Verdana" w:cs="Arial"/>
                <w:color w:val="000000"/>
                <w:sz w:val="16"/>
                <w:szCs w:val="16"/>
              </w:rPr>
              <w:t>Szafa ubraniowa Sz1 zgodnie z rys. A_01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85A8F" w14:textId="77777777" w:rsidR="00211A82" w:rsidRPr="00E72C0F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170DDE" w14:textId="77777777" w:rsidR="00211A82" w:rsidRPr="00E72C0F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6"/>
                <w:szCs w:val="16"/>
              </w:rPr>
            </w:pPr>
            <w:r w:rsidRPr="00E72C0F">
              <w:rPr>
                <w:rFonts w:ascii="Verdana" w:hAnsi="Verdana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BE979" w14:textId="77777777" w:rsidR="00211A82" w:rsidRPr="00E72C0F" w:rsidRDefault="00211A82" w:rsidP="00211A82">
            <w:pPr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8890B" w14:textId="77777777" w:rsidR="00211A82" w:rsidRPr="00E72C0F" w:rsidRDefault="00211A82" w:rsidP="00211A82">
            <w:pPr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36E4CC8" w14:textId="77777777" w:rsidR="00211A82" w:rsidRPr="00E72C0F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98449B5" w14:textId="77777777" w:rsidR="00211A82" w:rsidRPr="00E72C0F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</w:tr>
      <w:tr w:rsidR="00211A82" w:rsidRPr="00E72C0F" w14:paraId="4C09DDCD" w14:textId="77777777" w:rsidTr="007F789A">
        <w:trPr>
          <w:trHeight w:val="168"/>
        </w:trPr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6F946" w14:textId="77777777" w:rsidR="00211A82" w:rsidRPr="00E72C0F" w:rsidRDefault="00211A82" w:rsidP="00211A82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2C0F">
              <w:rPr>
                <w:rFonts w:ascii="Verdana" w:hAnsi="Verdan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65C886" w14:textId="5EF31016" w:rsidR="00211A82" w:rsidRPr="00E72C0F" w:rsidRDefault="00211A82" w:rsidP="00211A82">
            <w:pPr>
              <w:rPr>
                <w:rFonts w:ascii="Verdana" w:hAnsi="Verdana"/>
                <w:b/>
                <w:color w:val="FF0000"/>
                <w:sz w:val="16"/>
                <w:szCs w:val="16"/>
              </w:rPr>
            </w:pPr>
            <w:r w:rsidRPr="00E72C0F">
              <w:rPr>
                <w:rFonts w:ascii="Verdana" w:hAnsi="Verdana" w:cs="Arial"/>
                <w:color w:val="000000"/>
                <w:sz w:val="16"/>
                <w:szCs w:val="16"/>
              </w:rPr>
              <w:t xml:space="preserve">Szafa gospodarcza w łazience zgodnie z rys. A_02 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A8B35" w14:textId="77777777" w:rsidR="00211A82" w:rsidRPr="00E72C0F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4B3184" w14:textId="77777777" w:rsidR="00211A82" w:rsidRPr="00E72C0F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6"/>
                <w:szCs w:val="16"/>
              </w:rPr>
            </w:pPr>
            <w:r w:rsidRPr="00E72C0F">
              <w:rPr>
                <w:rFonts w:ascii="Verdana" w:hAnsi="Verdana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776CF" w14:textId="77777777" w:rsidR="00211A82" w:rsidRPr="00E72C0F" w:rsidRDefault="00211A82" w:rsidP="00211A82">
            <w:pPr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5C595" w14:textId="77777777" w:rsidR="00211A82" w:rsidRPr="00E72C0F" w:rsidRDefault="00211A82" w:rsidP="00211A82">
            <w:pPr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89ABA2" w14:textId="77777777" w:rsidR="00211A82" w:rsidRPr="00E72C0F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8A6323" w14:textId="77777777" w:rsidR="00211A82" w:rsidRPr="00E72C0F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</w:tr>
      <w:tr w:rsidR="00211A82" w:rsidRPr="00E72C0F" w14:paraId="280A4B3B" w14:textId="77777777" w:rsidTr="007F789A">
        <w:trPr>
          <w:trHeight w:val="532"/>
        </w:trPr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EE222" w14:textId="77777777" w:rsidR="00211A82" w:rsidRPr="00E72C0F" w:rsidRDefault="00211A82" w:rsidP="00211A82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2C0F">
              <w:rPr>
                <w:rFonts w:ascii="Verdana" w:hAnsi="Verdana"/>
                <w:color w:val="000000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85F1F7" w14:textId="3B4A1AD5" w:rsidR="00211A82" w:rsidRPr="00E72C0F" w:rsidRDefault="00211A82" w:rsidP="00211A82">
            <w:pPr>
              <w:rPr>
                <w:rFonts w:ascii="Verdana" w:hAnsi="Verdana"/>
                <w:b/>
                <w:color w:val="FF0000"/>
                <w:sz w:val="16"/>
                <w:szCs w:val="16"/>
              </w:rPr>
            </w:pPr>
            <w:r w:rsidRPr="00E72C0F">
              <w:rPr>
                <w:rFonts w:ascii="Verdana" w:hAnsi="Verdana" w:cs="Arial"/>
                <w:color w:val="000000"/>
                <w:sz w:val="16"/>
                <w:szCs w:val="16"/>
              </w:rPr>
              <w:t xml:space="preserve">Zabudowa aneksu kuchennego M1 zgodnie z rysunkiem A_03 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072BD" w14:textId="77777777" w:rsidR="00211A82" w:rsidRPr="00E72C0F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5E869E" w14:textId="507997D6" w:rsidR="00211A82" w:rsidRPr="00E72C0F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6"/>
                <w:szCs w:val="16"/>
              </w:rPr>
            </w:pPr>
            <w:r w:rsidRPr="00E72C0F">
              <w:rPr>
                <w:rFonts w:ascii="Verdana" w:hAnsi="Verdana" w:cs="Arial"/>
                <w:color w:val="000000"/>
                <w:sz w:val="16"/>
                <w:szCs w:val="16"/>
              </w:rPr>
              <w:t>1 zestaw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F1996" w14:textId="77777777" w:rsidR="00211A82" w:rsidRPr="00E72C0F" w:rsidRDefault="00211A82" w:rsidP="00211A82">
            <w:pPr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5868E" w14:textId="77777777" w:rsidR="00211A82" w:rsidRPr="00E72C0F" w:rsidRDefault="00211A82" w:rsidP="00211A82">
            <w:pPr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5E7C131" w14:textId="77777777" w:rsidR="00211A82" w:rsidRPr="00E72C0F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6EB32D8" w14:textId="77777777" w:rsidR="00211A82" w:rsidRPr="00E72C0F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</w:tr>
      <w:tr w:rsidR="00211A82" w:rsidRPr="00E72C0F" w14:paraId="5365F210" w14:textId="77777777" w:rsidTr="007F789A">
        <w:trPr>
          <w:trHeight w:val="532"/>
        </w:trPr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4EA34" w14:textId="77777777" w:rsidR="00211A82" w:rsidRPr="00E72C0F" w:rsidRDefault="00211A82" w:rsidP="00211A82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2C0F">
              <w:rPr>
                <w:rFonts w:ascii="Verdana" w:hAnsi="Verdana"/>
                <w:color w:val="000000"/>
                <w:sz w:val="16"/>
                <w:szCs w:val="16"/>
              </w:rPr>
              <w:t>4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C9A994" w14:textId="055EE0C9" w:rsidR="00211A82" w:rsidRPr="00E72C0F" w:rsidRDefault="00211A82" w:rsidP="00211A82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hAnsi="Verdana"/>
                <w:color w:val="FF0000"/>
                <w:sz w:val="16"/>
                <w:szCs w:val="16"/>
              </w:rPr>
            </w:pPr>
            <w:r w:rsidRPr="00E72C0F">
              <w:rPr>
                <w:rFonts w:ascii="Verdana" w:hAnsi="Verdana" w:cs="Arial"/>
                <w:color w:val="000000"/>
                <w:sz w:val="16"/>
                <w:szCs w:val="16"/>
              </w:rPr>
              <w:t>Szafa ubraniowa Sz2 zgodnie z rys. A_04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B60B0" w14:textId="77777777" w:rsidR="00211A82" w:rsidRPr="00E72C0F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393C8B" w14:textId="77777777" w:rsidR="00211A82" w:rsidRPr="00E72C0F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6"/>
                <w:szCs w:val="16"/>
              </w:rPr>
            </w:pPr>
            <w:r w:rsidRPr="00E72C0F">
              <w:rPr>
                <w:rFonts w:ascii="Verdana" w:hAnsi="Verdana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47D08" w14:textId="77777777" w:rsidR="00211A82" w:rsidRPr="00E72C0F" w:rsidRDefault="00211A82" w:rsidP="00211A82">
            <w:pPr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D8241" w14:textId="77777777" w:rsidR="00211A82" w:rsidRPr="00E72C0F" w:rsidRDefault="00211A82" w:rsidP="00211A82">
            <w:pPr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50AFC76" w14:textId="77777777" w:rsidR="00211A82" w:rsidRPr="00E72C0F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8416A7" w14:textId="77777777" w:rsidR="00211A82" w:rsidRPr="00E72C0F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</w:tr>
      <w:tr w:rsidR="00211A82" w:rsidRPr="00E72C0F" w14:paraId="398DC395" w14:textId="77777777" w:rsidTr="007F789A">
        <w:trPr>
          <w:trHeight w:val="532"/>
        </w:trPr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43126" w14:textId="77777777" w:rsidR="00211A82" w:rsidRPr="00E72C0F" w:rsidRDefault="00211A82" w:rsidP="00211A82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2C0F">
              <w:rPr>
                <w:rFonts w:ascii="Verdana" w:hAnsi="Verdana"/>
                <w:color w:val="000000"/>
                <w:sz w:val="16"/>
                <w:szCs w:val="16"/>
              </w:rPr>
              <w:t>5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DE3069" w14:textId="04204DFC" w:rsidR="00211A82" w:rsidRPr="00E72C0F" w:rsidRDefault="00211A82" w:rsidP="00211A82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6"/>
                <w:szCs w:val="16"/>
                <w:lang w:eastAsia="zh-CN" w:bidi="hi-IN"/>
              </w:rPr>
            </w:pPr>
            <w:r w:rsidRPr="00E72C0F">
              <w:rPr>
                <w:rFonts w:ascii="Verdana" w:hAnsi="Verdana" w:cs="Arial"/>
                <w:color w:val="000000"/>
                <w:sz w:val="16"/>
                <w:szCs w:val="16"/>
              </w:rPr>
              <w:t>Zabudowa aneksu kuchennego M2 zgodnie z rysunkiem A_05, A_06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3E90F" w14:textId="77777777" w:rsidR="00211A82" w:rsidRPr="00E72C0F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40D824" w14:textId="3A256B0C" w:rsidR="00211A82" w:rsidRPr="00E72C0F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6"/>
                <w:szCs w:val="16"/>
              </w:rPr>
            </w:pPr>
            <w:r w:rsidRPr="00E72C0F">
              <w:rPr>
                <w:rFonts w:ascii="Verdana" w:hAnsi="Verdana" w:cs="Arial"/>
                <w:color w:val="000000"/>
                <w:sz w:val="16"/>
                <w:szCs w:val="16"/>
              </w:rPr>
              <w:t>1</w:t>
            </w:r>
            <w:r w:rsidR="00844A8A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zestaw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0AD66" w14:textId="77777777" w:rsidR="00211A82" w:rsidRPr="00E72C0F" w:rsidRDefault="00211A82" w:rsidP="00211A82">
            <w:pPr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91778" w14:textId="77777777" w:rsidR="00211A82" w:rsidRPr="00E72C0F" w:rsidRDefault="00211A82" w:rsidP="00211A82">
            <w:pPr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062259" w14:textId="77777777" w:rsidR="00211A82" w:rsidRPr="00E72C0F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607C4F" w14:textId="77777777" w:rsidR="00211A82" w:rsidRPr="00E72C0F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</w:tr>
      <w:tr w:rsidR="00211A82" w:rsidRPr="00E72C0F" w14:paraId="0A39F755" w14:textId="77777777" w:rsidTr="007F789A">
        <w:trPr>
          <w:trHeight w:val="532"/>
        </w:trPr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92D073C" w14:textId="77777777" w:rsidR="00211A82" w:rsidRPr="00E72C0F" w:rsidRDefault="00211A82" w:rsidP="00211A82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7B852D" w14:textId="77777777" w:rsidR="00211A82" w:rsidRPr="00E72C0F" w:rsidRDefault="00211A82" w:rsidP="00211A82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hAnsi="Verdana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8FD60" w14:textId="77777777" w:rsidR="00211A82" w:rsidRPr="00E72C0F" w:rsidRDefault="00211A82" w:rsidP="00211A8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72C0F">
              <w:rPr>
                <w:rFonts w:ascii="Verdana" w:hAnsi="Verdana"/>
                <w:b/>
                <w:bCs/>
                <w:sz w:val="16"/>
                <w:szCs w:val="16"/>
              </w:rPr>
              <w:t xml:space="preserve">Nazwa producenta </w:t>
            </w:r>
          </w:p>
          <w:p w14:paraId="50B0FD44" w14:textId="27150F57" w:rsidR="00211A82" w:rsidRPr="00E72C0F" w:rsidRDefault="00211A82" w:rsidP="003F5E5B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72C0F">
              <w:rPr>
                <w:rFonts w:ascii="Verdana" w:hAnsi="Verdana"/>
                <w:b/>
                <w:bCs/>
                <w:sz w:val="16"/>
                <w:szCs w:val="16"/>
              </w:rPr>
              <w:t xml:space="preserve">i model 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F10574" w14:textId="77777777" w:rsidR="00211A82" w:rsidRPr="00E72C0F" w:rsidRDefault="00211A82" w:rsidP="00211A82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AEE43" w14:textId="77777777" w:rsidR="00211A82" w:rsidRPr="00E72C0F" w:rsidRDefault="00211A82" w:rsidP="00211A82">
            <w:pPr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33FE2" w14:textId="77777777" w:rsidR="00211A82" w:rsidRPr="00E72C0F" w:rsidRDefault="00211A82" w:rsidP="00211A82">
            <w:pPr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F675C6" w14:textId="77777777" w:rsidR="00211A82" w:rsidRPr="00E72C0F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11215E" w14:textId="77777777" w:rsidR="00211A82" w:rsidRPr="00E72C0F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</w:tr>
      <w:tr w:rsidR="00211A82" w:rsidRPr="00E72C0F" w14:paraId="5821A4EF" w14:textId="77777777" w:rsidTr="007F789A">
        <w:trPr>
          <w:trHeight w:val="532"/>
        </w:trPr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4FFA7" w14:textId="77777777" w:rsidR="00211A82" w:rsidRPr="00E72C0F" w:rsidRDefault="00211A82" w:rsidP="00211A82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2C0F">
              <w:rPr>
                <w:rFonts w:ascii="Verdana" w:hAnsi="Verdana"/>
                <w:color w:val="000000"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2058F4" w14:textId="24988E34" w:rsidR="00211A82" w:rsidRPr="00E72C0F" w:rsidRDefault="00211A82" w:rsidP="00211A82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6"/>
                <w:szCs w:val="16"/>
                <w:lang w:eastAsia="zh-CN" w:bidi="hi-IN"/>
              </w:rPr>
            </w:pPr>
            <w:r w:rsidRPr="00E72C0F">
              <w:rPr>
                <w:rFonts w:ascii="Verdana" w:hAnsi="Verdana" w:cs="Arial"/>
                <w:color w:val="000000"/>
                <w:sz w:val="16"/>
                <w:szCs w:val="16"/>
              </w:rPr>
              <w:t xml:space="preserve">Lodówka z zamrażarką do zabudowy 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12D5B" w14:textId="77777777" w:rsidR="00211A82" w:rsidRPr="00E72C0F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35D60C" w14:textId="4EA1207F" w:rsidR="00211A82" w:rsidRPr="00E72C0F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6"/>
                <w:szCs w:val="16"/>
              </w:rPr>
            </w:pPr>
            <w:r w:rsidRPr="00E72C0F">
              <w:rPr>
                <w:rFonts w:ascii="Verdana" w:hAnsi="Verdana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169F9" w14:textId="77777777" w:rsidR="00211A82" w:rsidRPr="00E72C0F" w:rsidRDefault="00211A82" w:rsidP="00211A82">
            <w:pPr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B203F" w14:textId="77777777" w:rsidR="00211A82" w:rsidRPr="00E72C0F" w:rsidRDefault="00211A82" w:rsidP="00211A82">
            <w:pPr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80B980" w14:textId="77777777" w:rsidR="00211A82" w:rsidRPr="00E72C0F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5933B5" w14:textId="77777777" w:rsidR="00211A82" w:rsidRPr="00E72C0F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</w:tr>
      <w:tr w:rsidR="00211A82" w:rsidRPr="00E72C0F" w14:paraId="5AC6C178" w14:textId="77777777" w:rsidTr="007F789A">
        <w:trPr>
          <w:trHeight w:val="215"/>
        </w:trPr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13A2C" w14:textId="77777777" w:rsidR="00211A82" w:rsidRPr="00E72C0F" w:rsidRDefault="00211A82" w:rsidP="00211A82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2C0F">
              <w:rPr>
                <w:rFonts w:ascii="Verdana" w:hAnsi="Verdana"/>
                <w:color w:val="000000"/>
                <w:sz w:val="16"/>
                <w:szCs w:val="16"/>
              </w:rPr>
              <w:t>7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E15931" w14:textId="2F60A41C" w:rsidR="00211A82" w:rsidRPr="00E72C0F" w:rsidRDefault="00211A82" w:rsidP="00211A82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6"/>
                <w:szCs w:val="16"/>
                <w:lang w:eastAsia="zh-CN" w:bidi="hi-IN"/>
              </w:rPr>
            </w:pPr>
            <w:r w:rsidRPr="00E72C0F">
              <w:rPr>
                <w:rFonts w:ascii="Verdana" w:hAnsi="Verdana" w:cs="Arial"/>
                <w:color w:val="000000"/>
                <w:sz w:val="16"/>
                <w:szCs w:val="16"/>
              </w:rPr>
              <w:t xml:space="preserve">Zlew jednokomorowy 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770EA" w14:textId="77777777" w:rsidR="00211A82" w:rsidRPr="00E72C0F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2378C1" w14:textId="77777777" w:rsidR="00211A82" w:rsidRPr="00E72C0F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6"/>
                <w:szCs w:val="16"/>
              </w:rPr>
            </w:pPr>
            <w:r w:rsidRPr="00E72C0F">
              <w:rPr>
                <w:rFonts w:ascii="Verdana" w:hAnsi="Verdana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C6359" w14:textId="77777777" w:rsidR="00211A82" w:rsidRPr="00E72C0F" w:rsidRDefault="00211A82" w:rsidP="00211A82">
            <w:pPr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C2201" w14:textId="77777777" w:rsidR="00211A82" w:rsidRPr="00E72C0F" w:rsidRDefault="00211A82" w:rsidP="00211A82">
            <w:pPr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4113D94" w14:textId="77777777" w:rsidR="00211A82" w:rsidRPr="00E72C0F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4743FF7" w14:textId="77777777" w:rsidR="00211A82" w:rsidRPr="00E72C0F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</w:tr>
      <w:tr w:rsidR="00211A82" w:rsidRPr="00E72C0F" w14:paraId="6794A1AB" w14:textId="77777777" w:rsidTr="007F789A">
        <w:trPr>
          <w:trHeight w:val="209"/>
        </w:trPr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8F129" w14:textId="77777777" w:rsidR="00211A82" w:rsidRPr="00E72C0F" w:rsidRDefault="00211A82" w:rsidP="00211A82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2C0F">
              <w:rPr>
                <w:rFonts w:ascii="Verdana" w:hAnsi="Verdana"/>
                <w:color w:val="000000"/>
                <w:sz w:val="16"/>
                <w:szCs w:val="16"/>
              </w:rPr>
              <w:t>8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488033" w14:textId="058897A9" w:rsidR="00211A82" w:rsidRPr="00E72C0F" w:rsidRDefault="00211A82" w:rsidP="00211A82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6"/>
                <w:szCs w:val="16"/>
                <w:lang w:eastAsia="zh-CN" w:bidi="hi-IN"/>
              </w:rPr>
            </w:pPr>
            <w:r w:rsidRPr="00E72C0F">
              <w:rPr>
                <w:rFonts w:ascii="Verdana" w:hAnsi="Verdana" w:cs="Arial"/>
                <w:color w:val="000000"/>
                <w:sz w:val="16"/>
                <w:szCs w:val="16"/>
              </w:rPr>
              <w:t xml:space="preserve">Bateria kuchenna 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AD0E3" w14:textId="77777777" w:rsidR="00211A82" w:rsidRPr="00E72C0F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DC5C53" w14:textId="77777777" w:rsidR="00211A82" w:rsidRPr="00E72C0F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6"/>
                <w:szCs w:val="16"/>
              </w:rPr>
            </w:pPr>
            <w:r w:rsidRPr="00E72C0F">
              <w:rPr>
                <w:rFonts w:ascii="Verdana" w:hAnsi="Verdana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E970C" w14:textId="77777777" w:rsidR="00211A82" w:rsidRPr="00E72C0F" w:rsidRDefault="00211A82" w:rsidP="00211A82">
            <w:pPr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5785C" w14:textId="77777777" w:rsidR="00211A82" w:rsidRPr="00E72C0F" w:rsidRDefault="00211A82" w:rsidP="00211A82">
            <w:pPr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672275" w14:textId="77777777" w:rsidR="00211A82" w:rsidRPr="00E72C0F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CA1D5D1" w14:textId="77777777" w:rsidR="00211A82" w:rsidRPr="00E72C0F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</w:tr>
      <w:tr w:rsidR="00211A82" w:rsidRPr="00E72C0F" w14:paraId="7DED2B9D" w14:textId="77777777" w:rsidTr="007F789A">
        <w:trPr>
          <w:trHeight w:val="532"/>
        </w:trPr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B08F1" w14:textId="77777777" w:rsidR="00211A82" w:rsidRPr="00E72C0F" w:rsidRDefault="00211A82" w:rsidP="00211A82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2C0F">
              <w:rPr>
                <w:rFonts w:ascii="Verdana" w:hAnsi="Verdana"/>
                <w:color w:val="000000"/>
                <w:sz w:val="16"/>
                <w:szCs w:val="16"/>
              </w:rPr>
              <w:t>9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62EE00" w14:textId="2BA1D112" w:rsidR="00211A82" w:rsidRPr="00E72C0F" w:rsidRDefault="00211A82" w:rsidP="00211A82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6"/>
                <w:szCs w:val="16"/>
                <w:lang w:eastAsia="zh-CN" w:bidi="hi-IN"/>
              </w:rPr>
            </w:pPr>
            <w:r w:rsidRPr="00E72C0F">
              <w:rPr>
                <w:rFonts w:ascii="Verdana" w:hAnsi="Verdana" w:cs="Arial"/>
                <w:color w:val="000000"/>
                <w:sz w:val="16"/>
                <w:szCs w:val="16"/>
              </w:rPr>
              <w:t xml:space="preserve">Zmywarka w zabudowie 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157C9" w14:textId="77777777" w:rsidR="00211A82" w:rsidRPr="00E72C0F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A16F12" w14:textId="77777777" w:rsidR="00211A82" w:rsidRPr="00E72C0F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6"/>
                <w:szCs w:val="16"/>
              </w:rPr>
            </w:pPr>
            <w:r w:rsidRPr="00E72C0F">
              <w:rPr>
                <w:rFonts w:ascii="Verdana" w:hAnsi="Verdana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ED018" w14:textId="77777777" w:rsidR="00211A82" w:rsidRPr="00E72C0F" w:rsidRDefault="00211A82" w:rsidP="00211A82">
            <w:pPr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1F84C" w14:textId="77777777" w:rsidR="00211A82" w:rsidRPr="00E72C0F" w:rsidRDefault="00211A82" w:rsidP="00211A82">
            <w:pPr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CF2B57" w14:textId="77777777" w:rsidR="00211A82" w:rsidRPr="00E72C0F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BE7722" w14:textId="77777777" w:rsidR="00211A82" w:rsidRPr="00E72C0F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</w:tr>
      <w:tr w:rsidR="00211A82" w:rsidRPr="00E72C0F" w14:paraId="16A5649E" w14:textId="77777777" w:rsidTr="007F789A">
        <w:trPr>
          <w:trHeight w:val="248"/>
        </w:trPr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F2531" w14:textId="77777777" w:rsidR="00211A82" w:rsidRPr="00E72C0F" w:rsidRDefault="00211A82" w:rsidP="00211A82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2C0F">
              <w:rPr>
                <w:rFonts w:ascii="Verdana" w:hAnsi="Verdan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BED054" w14:textId="77777777" w:rsidR="00211A82" w:rsidRPr="00E72C0F" w:rsidRDefault="00211A82" w:rsidP="00211A82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E72C0F">
              <w:rPr>
                <w:rFonts w:ascii="Verdana" w:hAnsi="Verdana" w:cs="Arial"/>
                <w:color w:val="000000"/>
                <w:sz w:val="16"/>
                <w:szCs w:val="16"/>
              </w:rPr>
              <w:t>Zestaw AGD</w:t>
            </w:r>
          </w:p>
          <w:p w14:paraId="703285B7" w14:textId="0E1CD13B" w:rsidR="00211A82" w:rsidRPr="00E72C0F" w:rsidRDefault="00211A82" w:rsidP="00211A82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6"/>
                <w:szCs w:val="16"/>
                <w:lang w:eastAsia="zh-CN" w:bidi="hi-IN"/>
              </w:rPr>
            </w:pPr>
            <w:r w:rsidRPr="00E72C0F">
              <w:rPr>
                <w:rFonts w:ascii="Verdana" w:hAnsi="Verdana" w:cs="Arial"/>
                <w:color w:val="000000"/>
                <w:sz w:val="16"/>
                <w:szCs w:val="16"/>
              </w:rPr>
              <w:t xml:space="preserve">- Piekarnik i płyta indukcyjna 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0B12B" w14:textId="77777777" w:rsidR="00211A82" w:rsidRPr="00E72C0F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D9A9D9" w14:textId="589C72CF" w:rsidR="00211A82" w:rsidRPr="00E72C0F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6"/>
                <w:szCs w:val="16"/>
              </w:rPr>
            </w:pPr>
            <w:r w:rsidRPr="00E72C0F">
              <w:rPr>
                <w:rFonts w:ascii="Verdana" w:hAnsi="Verdana" w:cs="Arial"/>
                <w:color w:val="000000"/>
                <w:sz w:val="16"/>
                <w:szCs w:val="16"/>
              </w:rPr>
              <w:t>2 zestawy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59A89" w14:textId="77777777" w:rsidR="00211A82" w:rsidRPr="00E72C0F" w:rsidRDefault="00211A82" w:rsidP="00211A82">
            <w:pPr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65629" w14:textId="77777777" w:rsidR="00211A82" w:rsidRPr="00E72C0F" w:rsidRDefault="00211A82" w:rsidP="00211A82">
            <w:pPr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F414F2" w14:textId="77777777" w:rsidR="00211A82" w:rsidRPr="00E72C0F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ED46EA4" w14:textId="77777777" w:rsidR="00211A82" w:rsidRPr="00E72C0F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</w:tr>
      <w:tr w:rsidR="00211A82" w:rsidRPr="00E72C0F" w14:paraId="567D2F87" w14:textId="77777777" w:rsidTr="007F789A">
        <w:trPr>
          <w:trHeight w:val="256"/>
        </w:trPr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1CF79" w14:textId="77777777" w:rsidR="00211A82" w:rsidRPr="00E72C0F" w:rsidRDefault="00211A82" w:rsidP="00211A82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2C0F">
              <w:rPr>
                <w:rFonts w:ascii="Verdana" w:hAnsi="Verdana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513922" w14:textId="5903BEA8" w:rsidR="00211A82" w:rsidRPr="00E72C0F" w:rsidRDefault="00211A82" w:rsidP="00211A82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6"/>
                <w:szCs w:val="16"/>
                <w:lang w:eastAsia="zh-CN" w:bidi="hi-IN"/>
              </w:rPr>
            </w:pPr>
            <w:r w:rsidRPr="00E72C0F">
              <w:rPr>
                <w:rFonts w:ascii="Verdana" w:hAnsi="Verdana" w:cs="Arial"/>
                <w:color w:val="000000"/>
                <w:sz w:val="16"/>
                <w:szCs w:val="16"/>
              </w:rPr>
              <w:t>Okap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9C7F0" w14:textId="77777777" w:rsidR="00211A82" w:rsidRPr="00E72C0F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47FBF5" w14:textId="08AADB12" w:rsidR="00211A82" w:rsidRPr="00E72C0F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6"/>
                <w:szCs w:val="16"/>
              </w:rPr>
            </w:pPr>
            <w:r w:rsidRPr="00E72C0F">
              <w:rPr>
                <w:rFonts w:ascii="Verdana" w:hAnsi="Verdana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9C192" w14:textId="77777777" w:rsidR="00211A82" w:rsidRPr="00E72C0F" w:rsidRDefault="00211A82" w:rsidP="00211A82">
            <w:pPr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3B02A" w14:textId="77777777" w:rsidR="00211A82" w:rsidRPr="00E72C0F" w:rsidRDefault="00211A82" w:rsidP="00211A82">
            <w:pPr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AA28F4" w14:textId="77777777" w:rsidR="00211A82" w:rsidRPr="00E72C0F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2F1EF7C" w14:textId="77777777" w:rsidR="00211A82" w:rsidRPr="00E72C0F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</w:tr>
      <w:tr w:rsidR="00211A82" w:rsidRPr="00E72C0F" w14:paraId="410C980A" w14:textId="77777777" w:rsidTr="007F789A">
        <w:trPr>
          <w:trHeight w:val="250"/>
        </w:trPr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532D3" w14:textId="77777777" w:rsidR="00211A82" w:rsidRPr="00E72C0F" w:rsidRDefault="00211A82" w:rsidP="00211A82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2C0F">
              <w:rPr>
                <w:rFonts w:ascii="Verdana" w:hAnsi="Verdana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CB87E4" w14:textId="1B1D3467" w:rsidR="00211A82" w:rsidRPr="00E72C0F" w:rsidRDefault="00211A82" w:rsidP="00211A82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6"/>
                <w:szCs w:val="16"/>
                <w:lang w:eastAsia="zh-CN" w:bidi="hi-IN"/>
              </w:rPr>
            </w:pPr>
            <w:r w:rsidRPr="00E72C0F">
              <w:rPr>
                <w:rFonts w:ascii="Verdana" w:hAnsi="Verdana" w:cs="Arial"/>
                <w:color w:val="000000"/>
                <w:sz w:val="16"/>
                <w:szCs w:val="16"/>
              </w:rPr>
              <w:t>Pralka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91B5C" w14:textId="77777777" w:rsidR="00211A82" w:rsidRPr="00E72C0F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0B509E" w14:textId="468613B5" w:rsidR="00211A82" w:rsidRPr="00E72C0F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6"/>
                <w:szCs w:val="16"/>
              </w:rPr>
            </w:pPr>
            <w:r w:rsidRPr="00E72C0F">
              <w:rPr>
                <w:rFonts w:ascii="Verdana" w:hAnsi="Verdana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0A015" w14:textId="77777777" w:rsidR="00211A82" w:rsidRPr="00E72C0F" w:rsidRDefault="00211A82" w:rsidP="00211A82">
            <w:pPr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A0193" w14:textId="77777777" w:rsidR="00211A82" w:rsidRPr="00E72C0F" w:rsidRDefault="00211A82" w:rsidP="00211A82">
            <w:pPr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00B23DF" w14:textId="77777777" w:rsidR="00211A82" w:rsidRPr="00E72C0F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66BCFB9" w14:textId="77777777" w:rsidR="00211A82" w:rsidRPr="00E72C0F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</w:p>
        </w:tc>
      </w:tr>
      <w:tr w:rsidR="00211A82" w:rsidRPr="00E72C0F" w14:paraId="69B05560" w14:textId="77777777" w:rsidTr="007F789A">
        <w:trPr>
          <w:trHeight w:val="351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C255137" w14:textId="77777777" w:rsidR="00211A82" w:rsidRPr="00E72C0F" w:rsidRDefault="00211A82" w:rsidP="00211A82">
            <w:pPr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82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97FA5" w14:textId="77777777" w:rsidR="00211A82" w:rsidRPr="00E72C0F" w:rsidRDefault="00211A82" w:rsidP="00211A82">
            <w:pPr>
              <w:ind w:right="425"/>
              <w:jc w:val="right"/>
              <w:rPr>
                <w:rFonts w:ascii="Verdana" w:hAnsi="Verdana"/>
                <w:color w:val="000000"/>
                <w:sz w:val="16"/>
                <w:szCs w:val="16"/>
              </w:rPr>
            </w:pPr>
            <w:r w:rsidRPr="00E72C0F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RAZEM (netto)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92E6E2" w14:textId="77777777" w:rsidR="00211A82" w:rsidRPr="00E72C0F" w:rsidRDefault="00211A82" w:rsidP="00211A82">
            <w:pPr>
              <w:ind w:right="425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</w:tr>
      <w:tr w:rsidR="00211A82" w:rsidRPr="00E72C0F" w14:paraId="796EAD76" w14:textId="77777777" w:rsidTr="007F789A">
        <w:trPr>
          <w:trHeight w:val="351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CC82595" w14:textId="77777777" w:rsidR="00211A82" w:rsidRPr="00E72C0F" w:rsidRDefault="00211A82" w:rsidP="00211A82">
            <w:pPr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82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69993" w14:textId="77777777" w:rsidR="00211A82" w:rsidRPr="00E72C0F" w:rsidRDefault="00211A82" w:rsidP="00211A82">
            <w:pPr>
              <w:ind w:right="425"/>
              <w:jc w:val="right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E72C0F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VAT (23%)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4E6B14" w14:textId="77777777" w:rsidR="00211A82" w:rsidRPr="00E72C0F" w:rsidRDefault="00211A82" w:rsidP="00211A82">
            <w:pPr>
              <w:ind w:right="425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</w:tr>
      <w:tr w:rsidR="00211A82" w:rsidRPr="00E72C0F" w14:paraId="7AE1BDFB" w14:textId="77777777" w:rsidTr="007F789A">
        <w:trPr>
          <w:trHeight w:val="351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0187D9" w14:textId="77777777" w:rsidR="00211A82" w:rsidRPr="00E72C0F" w:rsidRDefault="00211A82" w:rsidP="00211A82">
            <w:pPr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82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54C9A" w14:textId="77777777" w:rsidR="00211A82" w:rsidRPr="00E72C0F" w:rsidRDefault="00211A82" w:rsidP="00211A82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E72C0F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RAZEM (brutto)</w:t>
            </w:r>
          </w:p>
          <w:p w14:paraId="6CB11D49" w14:textId="76DD6914" w:rsidR="00211A82" w:rsidRPr="00E72C0F" w:rsidRDefault="00211A82" w:rsidP="003F5E5B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E72C0F">
              <w:rPr>
                <w:rFonts w:ascii="Verdana" w:hAnsi="Verdana"/>
                <w:color w:val="000000"/>
                <w:sz w:val="16"/>
                <w:szCs w:val="16"/>
              </w:rPr>
              <w:t xml:space="preserve"> Słownie brutto: ……………………………………………………/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BD5CF3" w14:textId="77777777" w:rsidR="00211A82" w:rsidRPr="00E72C0F" w:rsidRDefault="00211A82" w:rsidP="00211A82">
            <w:pPr>
              <w:ind w:right="425"/>
              <w:rPr>
                <w:rFonts w:ascii="Verdana" w:hAnsi="Verdana"/>
                <w:color w:val="000000"/>
                <w:sz w:val="16"/>
                <w:szCs w:val="16"/>
              </w:rPr>
            </w:pPr>
          </w:p>
          <w:p w14:paraId="38A3B19E" w14:textId="77777777" w:rsidR="00211A82" w:rsidRPr="00E72C0F" w:rsidRDefault="00211A82" w:rsidP="00211A82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E72C0F">
              <w:rPr>
                <w:rFonts w:ascii="Verdana" w:hAnsi="Verdana"/>
                <w:color w:val="000000"/>
                <w:sz w:val="16"/>
                <w:szCs w:val="16"/>
              </w:rPr>
              <w:t>…………….</w:t>
            </w:r>
          </w:p>
        </w:tc>
      </w:tr>
    </w:tbl>
    <w:p w14:paraId="5A4325FD" w14:textId="77777777" w:rsidR="00211A82" w:rsidRPr="00E72C0F" w:rsidRDefault="00211A82" w:rsidP="00211A82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</w:p>
    <w:p w14:paraId="696C2E51" w14:textId="7F28223D" w:rsidR="00211A82" w:rsidRPr="00E72C0F" w:rsidRDefault="00211A82" w:rsidP="00211A82">
      <w:pPr>
        <w:widowControl w:val="0"/>
        <w:ind w:right="1"/>
        <w:jc w:val="both"/>
        <w:rPr>
          <w:rFonts w:ascii="Verdana" w:hAnsi="Verdana"/>
          <w:b/>
          <w:bCs/>
          <w:color w:val="FF0000"/>
          <w:sz w:val="16"/>
          <w:szCs w:val="16"/>
        </w:rPr>
      </w:pPr>
      <w:r w:rsidRPr="00E72C0F">
        <w:rPr>
          <w:rFonts w:ascii="Verdana" w:hAnsi="Verdana"/>
          <w:b/>
          <w:sz w:val="16"/>
          <w:szCs w:val="16"/>
        </w:rPr>
        <w:t xml:space="preserve">Termin realizacji umowy: </w:t>
      </w:r>
      <w:r w:rsidRPr="00E72C0F">
        <w:rPr>
          <w:rFonts w:ascii="Verdana" w:hAnsi="Verdana"/>
          <w:b/>
          <w:bCs/>
          <w:sz w:val="16"/>
          <w:szCs w:val="16"/>
        </w:rPr>
        <w:t>……. dni od daty podpisania umowy*</w:t>
      </w:r>
      <w:r w:rsidRPr="00E72C0F">
        <w:rPr>
          <w:rFonts w:ascii="Verdana" w:hAnsi="Verdana"/>
          <w:color w:val="FF0000"/>
          <w:sz w:val="16"/>
          <w:szCs w:val="16"/>
        </w:rPr>
        <w:t xml:space="preserve"> </w:t>
      </w:r>
      <w:r w:rsidRPr="00E72C0F">
        <w:rPr>
          <w:rFonts w:ascii="Verdana" w:hAnsi="Verdana"/>
          <w:b/>
          <w:bCs/>
          <w:color w:val="FF0000"/>
          <w:sz w:val="16"/>
          <w:szCs w:val="16"/>
        </w:rPr>
        <w:t>/kryterium oceny ofert/</w:t>
      </w:r>
    </w:p>
    <w:p w14:paraId="7639C3E5" w14:textId="77777777" w:rsidR="00211A82" w:rsidRDefault="00211A82" w:rsidP="00211A82">
      <w:pPr>
        <w:widowControl w:val="0"/>
        <w:ind w:right="1"/>
        <w:jc w:val="both"/>
        <w:rPr>
          <w:rFonts w:ascii="Verdana" w:hAnsi="Verdana"/>
          <w:bCs/>
          <w:i/>
          <w:iCs/>
          <w:sz w:val="16"/>
          <w:szCs w:val="16"/>
          <w:lang w:eastAsia="zh-CN"/>
        </w:rPr>
      </w:pPr>
      <w:r w:rsidRPr="00E72C0F">
        <w:rPr>
          <w:rFonts w:ascii="Verdana" w:hAnsi="Verdana"/>
          <w:bCs/>
          <w:i/>
          <w:iCs/>
          <w:sz w:val="16"/>
          <w:szCs w:val="16"/>
          <w:lang w:eastAsia="zh-CN"/>
        </w:rPr>
        <w:t>*W przypadku nie podania terminu realizacji, Zamawiający przyjmie maksymalny termin realizacji wskazany w SWZ</w:t>
      </w:r>
    </w:p>
    <w:p w14:paraId="3B7D7737" w14:textId="77777777" w:rsidR="007F789A" w:rsidRPr="00E72C0F" w:rsidRDefault="007F789A" w:rsidP="00211A82">
      <w:pPr>
        <w:widowControl w:val="0"/>
        <w:ind w:right="1"/>
        <w:jc w:val="both"/>
        <w:rPr>
          <w:rFonts w:ascii="Verdana" w:hAnsi="Verdana"/>
          <w:color w:val="FF0000"/>
          <w:sz w:val="16"/>
          <w:szCs w:val="16"/>
        </w:rPr>
      </w:pPr>
    </w:p>
    <w:p w14:paraId="211D2CAB" w14:textId="2BD3A826" w:rsidR="00211A82" w:rsidRPr="00E72C0F" w:rsidRDefault="00211A82" w:rsidP="00211A82">
      <w:pPr>
        <w:widowControl w:val="0"/>
        <w:jc w:val="both"/>
        <w:rPr>
          <w:rFonts w:ascii="Verdana" w:hAnsi="Verdana"/>
          <w:b/>
          <w:color w:val="FF0000"/>
          <w:sz w:val="16"/>
          <w:szCs w:val="16"/>
        </w:rPr>
      </w:pPr>
      <w:r w:rsidRPr="00E72C0F">
        <w:rPr>
          <w:rFonts w:ascii="Verdana" w:hAnsi="Verdana" w:cs="Aptos"/>
          <w:b/>
          <w:bCs/>
          <w:sz w:val="16"/>
          <w:szCs w:val="16"/>
        </w:rPr>
        <w:t>Okres udzielonej gwarancji</w:t>
      </w:r>
      <w:r w:rsidR="00E72C0F" w:rsidRPr="00E72C0F">
        <w:rPr>
          <w:rFonts w:ascii="Verdana" w:hAnsi="Verdana"/>
          <w:b/>
          <w:bCs/>
          <w:sz w:val="16"/>
          <w:szCs w:val="16"/>
        </w:rPr>
        <w:t>: 24 m-ce na meble, 12 m-</w:t>
      </w:r>
      <w:proofErr w:type="spellStart"/>
      <w:r w:rsidR="00E72C0F" w:rsidRPr="00E72C0F">
        <w:rPr>
          <w:rFonts w:ascii="Verdana" w:hAnsi="Verdana"/>
          <w:b/>
          <w:bCs/>
          <w:sz w:val="16"/>
          <w:szCs w:val="16"/>
        </w:rPr>
        <w:t>cy</w:t>
      </w:r>
      <w:proofErr w:type="spellEnd"/>
      <w:r w:rsidR="00E72C0F" w:rsidRPr="00E72C0F">
        <w:rPr>
          <w:rFonts w:ascii="Verdana" w:hAnsi="Verdana"/>
          <w:b/>
          <w:bCs/>
          <w:sz w:val="16"/>
          <w:szCs w:val="16"/>
        </w:rPr>
        <w:t xml:space="preserve"> na sprzęt </w:t>
      </w:r>
      <w:proofErr w:type="spellStart"/>
      <w:r w:rsidR="00E72C0F" w:rsidRPr="00E72C0F">
        <w:rPr>
          <w:rFonts w:ascii="Verdana" w:hAnsi="Verdana"/>
          <w:b/>
          <w:bCs/>
          <w:sz w:val="16"/>
          <w:szCs w:val="16"/>
        </w:rPr>
        <w:t>agd</w:t>
      </w:r>
      <w:proofErr w:type="spellEnd"/>
    </w:p>
    <w:p w14:paraId="069468F2" w14:textId="77777777" w:rsidR="00211A82" w:rsidRPr="00E72C0F" w:rsidRDefault="00211A82" w:rsidP="00211A82">
      <w:pPr>
        <w:widowControl w:val="0"/>
        <w:jc w:val="both"/>
        <w:rPr>
          <w:rFonts w:ascii="Verdana" w:hAnsi="Verdana" w:cs="Aptos"/>
          <w:b/>
          <w:sz w:val="16"/>
          <w:szCs w:val="16"/>
        </w:rPr>
      </w:pPr>
    </w:p>
    <w:p w14:paraId="068AC949" w14:textId="77777777" w:rsidR="00211A82" w:rsidRPr="00E72C0F" w:rsidRDefault="00211A82" w:rsidP="00211A82">
      <w:pPr>
        <w:tabs>
          <w:tab w:val="left" w:pos="426"/>
        </w:tabs>
        <w:jc w:val="both"/>
        <w:rPr>
          <w:rFonts w:ascii="Verdana" w:hAnsi="Verdana"/>
          <w:b/>
          <w:sz w:val="16"/>
          <w:szCs w:val="16"/>
        </w:rPr>
      </w:pPr>
      <w:r w:rsidRPr="00E72C0F">
        <w:rPr>
          <w:rFonts w:ascii="Verdana" w:hAnsi="Verdana"/>
          <w:sz w:val="16"/>
          <w:szCs w:val="16"/>
        </w:rPr>
        <w:t>Oświadczamy, że zgodnie z ustawą z dnia 6 marca 2018 r. Prawo przedsiębiorców, należymy do małych lub średnich przedsiębiorców:</w:t>
      </w:r>
      <w:r w:rsidRPr="00E72C0F">
        <w:rPr>
          <w:rFonts w:ascii="Verdana" w:hAnsi="Verdana"/>
          <w:b/>
          <w:sz w:val="16"/>
          <w:szCs w:val="16"/>
        </w:rPr>
        <w:t xml:space="preserve"> TAK/NIE</w:t>
      </w:r>
    </w:p>
    <w:p w14:paraId="15589FEF" w14:textId="77777777" w:rsidR="00211A82" w:rsidRPr="00E72C0F" w:rsidRDefault="00211A82" w:rsidP="00211A82">
      <w:pPr>
        <w:ind w:right="-47"/>
        <w:jc w:val="both"/>
        <w:rPr>
          <w:rFonts w:ascii="Verdana" w:hAnsi="Verdana"/>
          <w:bCs/>
          <w:sz w:val="16"/>
          <w:szCs w:val="16"/>
        </w:rPr>
      </w:pPr>
      <w:r w:rsidRPr="00E72C0F">
        <w:rPr>
          <w:rFonts w:ascii="Verdana" w:hAnsi="Verdana"/>
          <w:b/>
          <w:sz w:val="16"/>
          <w:szCs w:val="16"/>
        </w:rPr>
        <w:t xml:space="preserve">Termin płatności: </w:t>
      </w:r>
      <w:r w:rsidRPr="00E72C0F">
        <w:rPr>
          <w:rFonts w:ascii="Verdana" w:hAnsi="Verdana"/>
          <w:bCs/>
          <w:sz w:val="16"/>
          <w:szCs w:val="16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3FC3FF6" w14:textId="77777777" w:rsidR="00211A82" w:rsidRPr="00E72C0F" w:rsidRDefault="00211A82" w:rsidP="00211A82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</w:p>
    <w:p w14:paraId="7F2E7351" w14:textId="77777777" w:rsidR="00211A82" w:rsidRPr="00E72C0F" w:rsidRDefault="00211A82" w:rsidP="00211A82">
      <w:pPr>
        <w:rPr>
          <w:rFonts w:ascii="Verdana" w:hAnsi="Verdana"/>
          <w:b/>
          <w:sz w:val="16"/>
          <w:szCs w:val="16"/>
          <w:u w:val="single"/>
        </w:rPr>
      </w:pPr>
      <w:r w:rsidRPr="00E72C0F">
        <w:rPr>
          <w:rFonts w:ascii="Verdana" w:hAnsi="Verdana"/>
          <w:b/>
          <w:sz w:val="16"/>
          <w:szCs w:val="16"/>
          <w:u w:val="single"/>
        </w:rPr>
        <w:t>Jednocześnie oświadczamy, że:</w:t>
      </w:r>
    </w:p>
    <w:p w14:paraId="340AD80C" w14:textId="77777777" w:rsidR="00211A82" w:rsidRPr="00E72C0F" w:rsidRDefault="00211A82" w:rsidP="00211A82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6"/>
          <w:szCs w:val="16"/>
        </w:rPr>
      </w:pPr>
      <w:r w:rsidRPr="00E72C0F">
        <w:rPr>
          <w:rFonts w:ascii="Verdana" w:hAnsi="Verdana"/>
          <w:color w:val="000000"/>
          <w:sz w:val="16"/>
          <w:szCs w:val="16"/>
          <w:lang w:eastAsia="ar-SA"/>
        </w:rPr>
        <w:t>Oświadczamy, że jesteśmy związani niniejszą ofertą przez okres wskazany w SWZ.</w:t>
      </w:r>
    </w:p>
    <w:p w14:paraId="1F0F144F" w14:textId="77777777" w:rsidR="00211A82" w:rsidRPr="00E72C0F" w:rsidRDefault="00211A82" w:rsidP="00211A8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6"/>
          <w:szCs w:val="16"/>
        </w:rPr>
      </w:pPr>
      <w:r w:rsidRPr="00E72C0F">
        <w:rPr>
          <w:rFonts w:ascii="Verdana" w:hAnsi="Verdana"/>
          <w:color w:val="000000"/>
          <w:sz w:val="16"/>
          <w:szCs w:val="16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E72C0F">
        <w:rPr>
          <w:rFonts w:ascii="Verdana" w:hAnsi="Verdana"/>
          <w:color w:val="000000"/>
          <w:sz w:val="16"/>
          <w:szCs w:val="16"/>
        </w:rPr>
        <w:t xml:space="preserve"> i nie wnosimy do nich żadnych zastrzeżeń.</w:t>
      </w:r>
    </w:p>
    <w:p w14:paraId="208AED46" w14:textId="77777777" w:rsidR="00211A82" w:rsidRPr="00E72C0F" w:rsidRDefault="00211A82" w:rsidP="00211A82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E72C0F">
        <w:rPr>
          <w:rFonts w:ascii="Verdana" w:hAnsi="Verdana"/>
          <w:sz w:val="16"/>
          <w:szCs w:val="16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CBD505A" w14:textId="77777777" w:rsidR="00211A82" w:rsidRPr="00E72C0F" w:rsidRDefault="00211A82" w:rsidP="00211A82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E72C0F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5C04FD4" w14:textId="77777777" w:rsidR="00211A82" w:rsidRPr="00E72C0F" w:rsidRDefault="00211A82" w:rsidP="00211A82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E72C0F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DC36EA0" w14:textId="77777777" w:rsidR="00211A82" w:rsidRPr="00E72C0F" w:rsidRDefault="00211A82" w:rsidP="00211A82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E72C0F">
        <w:rPr>
          <w:rFonts w:ascii="Verdana" w:hAnsi="Verdana"/>
          <w:sz w:val="16"/>
          <w:szCs w:val="16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11A82" w:rsidRPr="00E72C0F" w14:paraId="2289ECD3" w14:textId="77777777" w:rsidTr="00947E6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77DE91" w14:textId="77777777" w:rsidR="00211A82" w:rsidRPr="00E72C0F" w:rsidRDefault="00211A82" w:rsidP="00211A8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E72C0F">
              <w:rPr>
                <w:rFonts w:ascii="Verdana" w:hAnsi="Verdana"/>
                <w:sz w:val="16"/>
                <w:szCs w:val="16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A256D6" w14:textId="77777777" w:rsidR="00211A82" w:rsidRPr="00E72C0F" w:rsidRDefault="00211A82" w:rsidP="00211A8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E72C0F">
              <w:rPr>
                <w:rFonts w:ascii="Verdana" w:hAnsi="Verdana"/>
                <w:sz w:val="16"/>
                <w:szCs w:val="16"/>
              </w:rPr>
              <w:t xml:space="preserve">Opis części zamówienia, którą wykonawca </w:t>
            </w:r>
          </w:p>
          <w:p w14:paraId="20EA3ABE" w14:textId="77777777" w:rsidR="00211A82" w:rsidRPr="00E72C0F" w:rsidRDefault="00211A82" w:rsidP="00211A8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E72C0F">
              <w:rPr>
                <w:rFonts w:ascii="Verdana" w:hAnsi="Verdana"/>
                <w:sz w:val="16"/>
                <w:szCs w:val="16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DC4D2F" w14:textId="77777777" w:rsidR="00211A82" w:rsidRPr="00E72C0F" w:rsidRDefault="00211A82" w:rsidP="00211A8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E72C0F">
              <w:rPr>
                <w:rFonts w:ascii="Verdana" w:hAnsi="Verdana"/>
                <w:sz w:val="16"/>
                <w:szCs w:val="16"/>
              </w:rPr>
              <w:t>Nazwa podwykonawcy</w:t>
            </w:r>
            <w:r w:rsidRPr="00E72C0F">
              <w:rPr>
                <w:rFonts w:ascii="Verdana" w:hAnsi="Verdana"/>
                <w:sz w:val="16"/>
                <w:szCs w:val="16"/>
              </w:rPr>
              <w:br/>
              <w:t>(o ile jest znana)</w:t>
            </w:r>
          </w:p>
        </w:tc>
      </w:tr>
      <w:tr w:rsidR="00211A82" w:rsidRPr="00E72C0F" w14:paraId="14730B2C" w14:textId="77777777" w:rsidTr="00947E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F31F2" w14:textId="77777777" w:rsidR="00211A82" w:rsidRPr="00E72C0F" w:rsidRDefault="00211A82" w:rsidP="00211A82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3BDBD8" w14:textId="77777777" w:rsidR="00211A82" w:rsidRPr="00E72C0F" w:rsidRDefault="00211A82" w:rsidP="00211A82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DB986" w14:textId="77777777" w:rsidR="00211A82" w:rsidRPr="00E72C0F" w:rsidRDefault="00211A82" w:rsidP="00211A82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</w:p>
        </w:tc>
      </w:tr>
      <w:tr w:rsidR="00211A82" w:rsidRPr="00E72C0F" w14:paraId="668D666E" w14:textId="77777777" w:rsidTr="00947E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04106" w14:textId="77777777" w:rsidR="00211A82" w:rsidRPr="00E72C0F" w:rsidRDefault="00211A82" w:rsidP="00211A82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4B32D5" w14:textId="77777777" w:rsidR="00211A82" w:rsidRPr="00E72C0F" w:rsidRDefault="00211A82" w:rsidP="00211A82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EA034E" w14:textId="77777777" w:rsidR="00211A82" w:rsidRPr="00E72C0F" w:rsidRDefault="00211A82" w:rsidP="00211A82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599F7269" w14:textId="77777777" w:rsidR="00211A82" w:rsidRPr="00E72C0F" w:rsidRDefault="00211A82" w:rsidP="00211A82">
      <w:pPr>
        <w:jc w:val="both"/>
        <w:rPr>
          <w:rFonts w:ascii="Verdana" w:hAnsi="Verdana"/>
          <w:sz w:val="16"/>
          <w:szCs w:val="16"/>
        </w:rPr>
      </w:pPr>
    </w:p>
    <w:p w14:paraId="54F51EEE" w14:textId="77777777" w:rsidR="00211A82" w:rsidRPr="00E72C0F" w:rsidRDefault="00211A82" w:rsidP="00211A82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E72C0F">
        <w:rPr>
          <w:rFonts w:ascii="Verdana" w:hAnsi="Verdana"/>
          <w:sz w:val="16"/>
          <w:szCs w:val="16"/>
        </w:rPr>
        <w:t>Upoważnionymi do reprezentowania naszej firmy są następujące osoby:</w:t>
      </w:r>
    </w:p>
    <w:p w14:paraId="5AB062CE" w14:textId="77777777" w:rsidR="00211A82" w:rsidRPr="00E72C0F" w:rsidRDefault="00211A82" w:rsidP="00211A82">
      <w:pPr>
        <w:keepNext/>
        <w:outlineLvl w:val="0"/>
        <w:rPr>
          <w:rFonts w:ascii="Verdana" w:hAnsi="Verdana"/>
          <w:b/>
          <w:bCs/>
          <w:kern w:val="32"/>
          <w:sz w:val="16"/>
          <w:szCs w:val="16"/>
        </w:rPr>
      </w:pPr>
      <w:r w:rsidRPr="00E72C0F">
        <w:rPr>
          <w:rFonts w:ascii="Verdana" w:hAnsi="Verdana"/>
          <w:b/>
          <w:bCs/>
          <w:kern w:val="32"/>
          <w:sz w:val="16"/>
          <w:szCs w:val="16"/>
        </w:rPr>
        <w:tab/>
        <w:t>Imię i Nazwisko</w:t>
      </w:r>
      <w:r w:rsidRPr="00E72C0F">
        <w:rPr>
          <w:rFonts w:ascii="Verdana" w:hAnsi="Verdana"/>
          <w:b/>
          <w:bCs/>
          <w:kern w:val="32"/>
          <w:sz w:val="16"/>
          <w:szCs w:val="16"/>
        </w:rPr>
        <w:tab/>
      </w:r>
      <w:r w:rsidRPr="00E72C0F">
        <w:rPr>
          <w:rFonts w:ascii="Verdana" w:hAnsi="Verdana"/>
          <w:b/>
          <w:bCs/>
          <w:kern w:val="32"/>
          <w:sz w:val="16"/>
          <w:szCs w:val="16"/>
        </w:rPr>
        <w:tab/>
      </w:r>
      <w:r w:rsidRPr="00E72C0F">
        <w:rPr>
          <w:rFonts w:ascii="Verdana" w:hAnsi="Verdana"/>
          <w:b/>
          <w:bCs/>
          <w:kern w:val="32"/>
          <w:sz w:val="16"/>
          <w:szCs w:val="16"/>
        </w:rPr>
        <w:tab/>
      </w:r>
      <w:r w:rsidRPr="00E72C0F">
        <w:rPr>
          <w:rFonts w:ascii="Verdana" w:hAnsi="Verdana"/>
          <w:b/>
          <w:bCs/>
          <w:kern w:val="32"/>
          <w:sz w:val="16"/>
          <w:szCs w:val="16"/>
        </w:rPr>
        <w:tab/>
      </w:r>
      <w:r w:rsidRPr="00E72C0F">
        <w:rPr>
          <w:rFonts w:ascii="Verdana" w:hAnsi="Verdana"/>
          <w:b/>
          <w:bCs/>
          <w:kern w:val="32"/>
          <w:sz w:val="16"/>
          <w:szCs w:val="16"/>
        </w:rPr>
        <w:tab/>
      </w:r>
      <w:r w:rsidRPr="00E72C0F">
        <w:rPr>
          <w:rFonts w:ascii="Verdana" w:hAnsi="Verdana"/>
          <w:b/>
          <w:bCs/>
          <w:kern w:val="32"/>
          <w:sz w:val="16"/>
          <w:szCs w:val="16"/>
        </w:rPr>
        <w:tab/>
      </w:r>
      <w:r w:rsidRPr="00E72C0F">
        <w:rPr>
          <w:rFonts w:ascii="Verdana" w:hAnsi="Verdana"/>
          <w:b/>
          <w:bCs/>
          <w:kern w:val="32"/>
          <w:sz w:val="16"/>
          <w:szCs w:val="16"/>
        </w:rPr>
        <w:tab/>
      </w:r>
    </w:p>
    <w:p w14:paraId="3BCB6A94" w14:textId="77777777" w:rsidR="00211A82" w:rsidRPr="00E72C0F" w:rsidRDefault="00211A82" w:rsidP="00211A82">
      <w:pPr>
        <w:tabs>
          <w:tab w:val="left" w:pos="426"/>
        </w:tabs>
        <w:ind w:left="426" w:right="1"/>
        <w:jc w:val="both"/>
        <w:rPr>
          <w:rFonts w:ascii="Verdana" w:hAnsi="Verdana"/>
          <w:sz w:val="16"/>
          <w:szCs w:val="16"/>
        </w:rPr>
      </w:pPr>
      <w:r w:rsidRPr="00E72C0F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E72C0F">
        <w:rPr>
          <w:rFonts w:ascii="Verdana" w:hAnsi="Verdana"/>
          <w:sz w:val="16"/>
          <w:szCs w:val="16"/>
        </w:rPr>
        <w:tab/>
      </w:r>
      <w:r w:rsidRPr="00E72C0F">
        <w:rPr>
          <w:rFonts w:ascii="Verdana" w:hAnsi="Verdana"/>
          <w:sz w:val="16"/>
          <w:szCs w:val="16"/>
        </w:rPr>
        <w:tab/>
        <w:t xml:space="preserve"> </w:t>
      </w:r>
      <w:r w:rsidRPr="00E72C0F">
        <w:rPr>
          <w:rFonts w:ascii="Verdana" w:hAnsi="Verdana"/>
          <w:sz w:val="16"/>
          <w:szCs w:val="16"/>
        </w:rPr>
        <w:tab/>
        <w:t xml:space="preserve"> </w:t>
      </w:r>
    </w:p>
    <w:p w14:paraId="05C47F45" w14:textId="77777777" w:rsidR="00211A82" w:rsidRPr="00E72C0F" w:rsidRDefault="00211A82" w:rsidP="00211A82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E72C0F">
        <w:rPr>
          <w:rFonts w:ascii="Verdana" w:hAnsi="Verdana"/>
          <w:sz w:val="16"/>
          <w:szCs w:val="16"/>
        </w:rPr>
        <w:t>upoważnienie dla powyżej wskazanych osób wynika z następującego (</w:t>
      </w:r>
      <w:proofErr w:type="spellStart"/>
      <w:r w:rsidRPr="00E72C0F">
        <w:rPr>
          <w:rFonts w:ascii="Verdana" w:hAnsi="Verdana"/>
          <w:sz w:val="16"/>
          <w:szCs w:val="16"/>
        </w:rPr>
        <w:t>ych</w:t>
      </w:r>
      <w:proofErr w:type="spellEnd"/>
      <w:r w:rsidRPr="00E72C0F">
        <w:rPr>
          <w:rFonts w:ascii="Verdana" w:hAnsi="Verdana"/>
          <w:sz w:val="16"/>
          <w:szCs w:val="16"/>
        </w:rPr>
        <w:t>) dokumentu(ów)   …………………………………………………, które dołączamy do oferty.</w:t>
      </w:r>
    </w:p>
    <w:p w14:paraId="5E5322D3" w14:textId="77777777" w:rsidR="00211A82" w:rsidRPr="00E72C0F" w:rsidRDefault="00211A82" w:rsidP="00211A82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E72C0F">
        <w:rPr>
          <w:rFonts w:ascii="Verdana" w:hAnsi="Verdana"/>
          <w:sz w:val="16"/>
          <w:szCs w:val="16"/>
        </w:rPr>
        <w:t>załącznikami do niniejszej oferty są:</w:t>
      </w:r>
    </w:p>
    <w:p w14:paraId="366BF1AA" w14:textId="77777777" w:rsidR="00211A82" w:rsidRPr="00E72C0F" w:rsidRDefault="00211A82" w:rsidP="00211A82">
      <w:pPr>
        <w:numPr>
          <w:ilvl w:val="1"/>
          <w:numId w:val="2"/>
        </w:numPr>
        <w:jc w:val="both"/>
        <w:rPr>
          <w:rFonts w:ascii="Verdana" w:hAnsi="Verdana"/>
          <w:sz w:val="16"/>
          <w:szCs w:val="16"/>
        </w:rPr>
      </w:pPr>
      <w:r w:rsidRPr="00E72C0F">
        <w:rPr>
          <w:rFonts w:ascii="Verdana" w:hAnsi="Verdana"/>
          <w:sz w:val="16"/>
          <w:szCs w:val="16"/>
        </w:rPr>
        <w:t>………………………………………………………………………………………….</w:t>
      </w:r>
    </w:p>
    <w:p w14:paraId="6622C7A5" w14:textId="77777777" w:rsidR="00211A82" w:rsidRPr="00E72C0F" w:rsidRDefault="00211A82" w:rsidP="00211A82">
      <w:pPr>
        <w:numPr>
          <w:ilvl w:val="1"/>
          <w:numId w:val="2"/>
        </w:numPr>
        <w:jc w:val="both"/>
        <w:rPr>
          <w:rFonts w:ascii="Verdana" w:hAnsi="Verdana"/>
          <w:sz w:val="16"/>
          <w:szCs w:val="16"/>
        </w:rPr>
      </w:pPr>
      <w:r w:rsidRPr="00E72C0F">
        <w:rPr>
          <w:rFonts w:ascii="Verdana" w:hAnsi="Verdana"/>
          <w:sz w:val="16"/>
          <w:szCs w:val="16"/>
        </w:rPr>
        <w:t>……………………………………………..……………………………………………</w:t>
      </w:r>
    </w:p>
    <w:p w14:paraId="5F51EA51" w14:textId="77777777" w:rsidR="00211A82" w:rsidRPr="00E72C0F" w:rsidRDefault="00211A82" w:rsidP="00211A82">
      <w:pPr>
        <w:numPr>
          <w:ilvl w:val="1"/>
          <w:numId w:val="2"/>
        </w:numPr>
        <w:jc w:val="both"/>
        <w:rPr>
          <w:rFonts w:ascii="Verdana" w:hAnsi="Verdana"/>
          <w:sz w:val="16"/>
          <w:szCs w:val="16"/>
        </w:rPr>
      </w:pPr>
      <w:r w:rsidRPr="00E72C0F">
        <w:rPr>
          <w:rFonts w:ascii="Verdana" w:hAnsi="Verdana"/>
          <w:sz w:val="16"/>
          <w:szCs w:val="16"/>
        </w:rPr>
        <w:t>..............................................................................</w:t>
      </w:r>
    </w:p>
    <w:p w14:paraId="64971C69" w14:textId="77777777" w:rsidR="00211A82" w:rsidRPr="00E72C0F" w:rsidRDefault="00211A82" w:rsidP="00211A82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b/>
          <w:color w:val="FF0000"/>
          <w:sz w:val="16"/>
          <w:szCs w:val="16"/>
          <w:lang w:eastAsia="zh-CN"/>
        </w:rPr>
      </w:pPr>
    </w:p>
    <w:p w14:paraId="4682351D" w14:textId="77777777" w:rsidR="00E72C0F" w:rsidRPr="00E72C0F" w:rsidRDefault="00E72C0F" w:rsidP="00211A82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b/>
          <w:color w:val="FF0000"/>
          <w:sz w:val="16"/>
          <w:szCs w:val="16"/>
          <w:lang w:eastAsia="zh-CN"/>
        </w:rPr>
      </w:pPr>
    </w:p>
    <w:p w14:paraId="04E9A9A6" w14:textId="77777777" w:rsidR="00E72C0F" w:rsidRPr="00E72C0F" w:rsidRDefault="00E72C0F" w:rsidP="00211A82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b/>
          <w:color w:val="FF0000"/>
          <w:sz w:val="16"/>
          <w:szCs w:val="16"/>
          <w:lang w:eastAsia="zh-CN"/>
        </w:rPr>
      </w:pPr>
    </w:p>
    <w:p w14:paraId="6B0E6064" w14:textId="36A9A5DC" w:rsidR="00FE545C" w:rsidRPr="00E72C0F" w:rsidRDefault="00E72C0F" w:rsidP="00E72C0F">
      <w:pPr>
        <w:jc w:val="center"/>
        <w:rPr>
          <w:rFonts w:ascii="Verdana" w:hAnsi="Verdana"/>
          <w:sz w:val="16"/>
          <w:szCs w:val="16"/>
        </w:rPr>
      </w:pPr>
      <w:r w:rsidRPr="00E72C0F">
        <w:rPr>
          <w:rFonts w:ascii="Verdana" w:eastAsia="Calibri" w:hAnsi="Verdana"/>
          <w:b/>
          <w:i/>
          <w:iCs/>
          <w:color w:val="FF0000"/>
          <w:sz w:val="16"/>
          <w:szCs w:val="16"/>
          <w:lang w:eastAsia="zh-CN"/>
        </w:rPr>
        <w:t>Oferta</w:t>
      </w:r>
      <w:r w:rsidRPr="00E72C0F">
        <w:rPr>
          <w:rFonts w:ascii="Verdana" w:eastAsia="Calibri" w:hAnsi="Verdana"/>
          <w:i/>
          <w:iCs/>
          <w:color w:val="FF0000"/>
          <w:sz w:val="16"/>
          <w:szCs w:val="16"/>
          <w:lang w:eastAsia="zh-CN"/>
        </w:rPr>
        <w:t xml:space="preserve"> </w:t>
      </w:r>
      <w:r w:rsidRPr="00E72C0F">
        <w:rPr>
          <w:rFonts w:ascii="Verdana" w:eastAsia="Calibri" w:hAnsi="Verdana"/>
          <w:b/>
          <w:i/>
          <w:iCs/>
          <w:color w:val="FF0000"/>
          <w:sz w:val="16"/>
          <w:szCs w:val="16"/>
          <w:lang w:eastAsia="zh-CN"/>
        </w:rPr>
        <w:t>powinna</w:t>
      </w:r>
      <w:r w:rsidRPr="00E72C0F">
        <w:rPr>
          <w:rFonts w:ascii="Verdana" w:eastAsia="Calibri" w:hAnsi="Verdana"/>
          <w:i/>
          <w:iCs/>
          <w:color w:val="FF0000"/>
          <w:sz w:val="16"/>
          <w:szCs w:val="16"/>
          <w:lang w:eastAsia="zh-CN"/>
        </w:rPr>
        <w:t xml:space="preserve"> </w:t>
      </w:r>
      <w:r w:rsidRPr="00E72C0F">
        <w:rPr>
          <w:rFonts w:ascii="Verdana" w:eastAsia="Calibri" w:hAnsi="Verdana"/>
          <w:b/>
          <w:i/>
          <w:iCs/>
          <w:color w:val="FF0000"/>
          <w:sz w:val="16"/>
          <w:szCs w:val="16"/>
          <w:lang w:eastAsia="zh-CN"/>
        </w:rPr>
        <w:t>być sporządzona</w:t>
      </w:r>
      <w:r w:rsidRPr="00E72C0F">
        <w:rPr>
          <w:rFonts w:ascii="Verdana" w:eastAsia="Calibri" w:hAnsi="Verdana"/>
          <w:i/>
          <w:iCs/>
          <w:color w:val="FF0000"/>
          <w:sz w:val="16"/>
          <w:szCs w:val="16"/>
          <w:lang w:eastAsia="zh-CN"/>
        </w:rPr>
        <w:t xml:space="preserve"> </w:t>
      </w:r>
      <w:r w:rsidRPr="00E72C0F">
        <w:rPr>
          <w:rFonts w:ascii="Verdana" w:eastAsia="Calibri" w:hAnsi="Verdana"/>
          <w:b/>
          <w:i/>
          <w:iCs/>
          <w:color w:val="FF0000"/>
          <w:sz w:val="16"/>
          <w:szCs w:val="16"/>
          <w:lang w:eastAsia="zh-CN"/>
        </w:rPr>
        <w:t>w języku polskim, z zachowaniem postaci elektronicznej i podpisana kwalifikowanym podpisem elektronicznym, podpisem zaufanym lub elektronicznym podpisem osobistym</w:t>
      </w:r>
    </w:p>
    <w:sectPr w:rsidR="00FE545C" w:rsidRPr="00E72C0F" w:rsidSect="007F78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76E6B1" w14:textId="77777777" w:rsidR="00512F22" w:rsidRDefault="00512F22">
      <w:r>
        <w:separator/>
      </w:r>
    </w:p>
  </w:endnote>
  <w:endnote w:type="continuationSeparator" w:id="0">
    <w:p w14:paraId="3B1E3AE8" w14:textId="77777777" w:rsidR="00512F22" w:rsidRDefault="00512F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40AE3" w14:textId="77777777" w:rsidR="008654AF" w:rsidRDefault="008654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E2C8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BDFFC" w14:textId="77777777" w:rsidR="008654AF" w:rsidRDefault="008654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51A8AA" w14:textId="77777777" w:rsidR="00512F22" w:rsidRDefault="00512F22">
      <w:r>
        <w:separator/>
      </w:r>
    </w:p>
  </w:footnote>
  <w:footnote w:type="continuationSeparator" w:id="0">
    <w:p w14:paraId="692512A6" w14:textId="77777777" w:rsidR="00512F22" w:rsidRDefault="00512F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C6DE2" w14:textId="77777777" w:rsidR="008654AF" w:rsidRDefault="008654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FB4AD" w14:textId="790D4664" w:rsidR="00F53146" w:rsidRPr="00211A82" w:rsidRDefault="00F53146" w:rsidP="00211A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CAEC9" w14:textId="77777777" w:rsidR="008654AF" w:rsidRDefault="008654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89024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851100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31307771">
    <w:abstractNumId w:val="0"/>
  </w:num>
  <w:num w:numId="4" w16cid:durableId="16420785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45A1"/>
    <w:rsid w:val="00012286"/>
    <w:rsid w:val="000704FC"/>
    <w:rsid w:val="00071088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11A82"/>
    <w:rsid w:val="002723B0"/>
    <w:rsid w:val="002E29D2"/>
    <w:rsid w:val="00315A4A"/>
    <w:rsid w:val="00332E95"/>
    <w:rsid w:val="003867C5"/>
    <w:rsid w:val="003F5E5B"/>
    <w:rsid w:val="004733EF"/>
    <w:rsid w:val="004B7300"/>
    <w:rsid w:val="004C6753"/>
    <w:rsid w:val="00512F22"/>
    <w:rsid w:val="00575971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910B5"/>
    <w:rsid w:val="007A4321"/>
    <w:rsid w:val="007C2762"/>
    <w:rsid w:val="007F789A"/>
    <w:rsid w:val="00833933"/>
    <w:rsid w:val="00844A8A"/>
    <w:rsid w:val="00853083"/>
    <w:rsid w:val="008654AF"/>
    <w:rsid w:val="008845A1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A2834"/>
    <w:rsid w:val="00BA5AF3"/>
    <w:rsid w:val="00C969A6"/>
    <w:rsid w:val="00CA7D36"/>
    <w:rsid w:val="00CE0BAE"/>
    <w:rsid w:val="00D24208"/>
    <w:rsid w:val="00D60C38"/>
    <w:rsid w:val="00D66893"/>
    <w:rsid w:val="00D90ACB"/>
    <w:rsid w:val="00DC1500"/>
    <w:rsid w:val="00E071F3"/>
    <w:rsid w:val="00E44371"/>
    <w:rsid w:val="00E72C0F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C89C58"/>
  <w15:chartTrackingRefBased/>
  <w15:docId w15:val="{2A8D1CF1-632C-449B-81A8-B6B06DB95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730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2</cp:revision>
  <cp:lastPrinted>2026-04-01T06:55:00Z</cp:lastPrinted>
  <dcterms:created xsi:type="dcterms:W3CDTF">2026-04-01T06:55:00Z</dcterms:created>
  <dcterms:modified xsi:type="dcterms:W3CDTF">2026-04-01T06:55:00Z</dcterms:modified>
</cp:coreProperties>
</file>