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C21CD" w14:textId="77777777" w:rsidR="00DB2C7D" w:rsidRPr="00DB2C7D" w:rsidRDefault="00DB2C7D" w:rsidP="00DB2C7D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DB2C7D">
        <w:rPr>
          <w:rFonts w:ascii="Verdana" w:hAnsi="Verdana"/>
          <w:bCs/>
          <w:sz w:val="20"/>
          <w:szCs w:val="20"/>
        </w:rPr>
        <w:tab/>
      </w:r>
      <w:r w:rsidRPr="00DB2C7D">
        <w:rPr>
          <w:rFonts w:ascii="Verdana" w:hAnsi="Verdana"/>
          <w:bCs/>
          <w:sz w:val="20"/>
          <w:szCs w:val="20"/>
        </w:rPr>
        <w:tab/>
      </w:r>
      <w:r w:rsidRPr="00DB2C7D">
        <w:rPr>
          <w:rFonts w:ascii="Verdana" w:hAnsi="Verdana"/>
          <w:bCs/>
          <w:sz w:val="20"/>
          <w:szCs w:val="20"/>
        </w:rPr>
        <w:tab/>
      </w:r>
      <w:r w:rsidRPr="00DB2C7D">
        <w:rPr>
          <w:rFonts w:ascii="Verdana" w:hAnsi="Verdana"/>
          <w:bCs/>
          <w:sz w:val="20"/>
          <w:szCs w:val="20"/>
        </w:rPr>
        <w:tab/>
      </w:r>
      <w:r w:rsidRPr="00DB2C7D">
        <w:rPr>
          <w:rFonts w:ascii="Verdana" w:hAnsi="Verdana"/>
          <w:bCs/>
          <w:sz w:val="20"/>
          <w:szCs w:val="20"/>
        </w:rPr>
        <w:tab/>
      </w:r>
      <w:r w:rsidRPr="00DB2C7D">
        <w:rPr>
          <w:rFonts w:ascii="Verdana" w:hAnsi="Verdana"/>
          <w:bCs/>
          <w:sz w:val="20"/>
          <w:szCs w:val="20"/>
        </w:rPr>
        <w:tab/>
      </w:r>
      <w:r w:rsidRPr="00DB2C7D">
        <w:rPr>
          <w:rFonts w:ascii="Verdana" w:hAnsi="Verdana"/>
          <w:bCs/>
          <w:sz w:val="20"/>
          <w:szCs w:val="20"/>
        </w:rPr>
        <w:tab/>
      </w:r>
      <w:r w:rsidRPr="00DB2C7D">
        <w:rPr>
          <w:rFonts w:ascii="Verdana" w:hAnsi="Verdana"/>
          <w:b/>
          <w:bCs/>
          <w:sz w:val="20"/>
          <w:szCs w:val="20"/>
        </w:rPr>
        <w:t>Załącznik nr 1</w:t>
      </w:r>
    </w:p>
    <w:p w14:paraId="2599831A" w14:textId="77777777" w:rsidR="00DB2C7D" w:rsidRPr="00DB2C7D" w:rsidRDefault="00DB2C7D" w:rsidP="00DB2C7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0D4736D1" w14:textId="77777777" w:rsidR="00DB2C7D" w:rsidRPr="00DB2C7D" w:rsidRDefault="00DB2C7D" w:rsidP="00DB2C7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DB2C7D">
        <w:rPr>
          <w:rFonts w:ascii="Verdana" w:hAnsi="Verdana"/>
          <w:b/>
          <w:sz w:val="20"/>
          <w:szCs w:val="20"/>
        </w:rPr>
        <w:t>FORMULARZ OFERTY</w:t>
      </w:r>
    </w:p>
    <w:p w14:paraId="000EB683" w14:textId="77777777" w:rsidR="00DB2C7D" w:rsidRPr="00DB2C7D" w:rsidRDefault="00DB2C7D" w:rsidP="00DB2C7D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F7C771C" w14:textId="77777777" w:rsidR="00DB2C7D" w:rsidRPr="00DB2C7D" w:rsidRDefault="00DB2C7D" w:rsidP="00DB2C7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4F25DDD" w14:textId="77777777" w:rsidR="00DB2C7D" w:rsidRPr="00DB2C7D" w:rsidRDefault="00DB2C7D" w:rsidP="00DB2C7D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107D5F5" w14:textId="77777777" w:rsidR="00DB2C7D" w:rsidRPr="00DB2C7D" w:rsidRDefault="00DB2C7D" w:rsidP="00DB2C7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4A7D66B" w14:textId="77777777" w:rsidR="00DB2C7D" w:rsidRPr="00DB2C7D" w:rsidRDefault="00DB2C7D" w:rsidP="00DB2C7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WOJEWÓDZTWO …………………………….....</w:t>
      </w:r>
    </w:p>
    <w:p w14:paraId="65D9AC79" w14:textId="77777777" w:rsidR="00DB2C7D" w:rsidRPr="00DB2C7D" w:rsidRDefault="00DB2C7D" w:rsidP="00DB2C7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B2C7D">
        <w:rPr>
          <w:rFonts w:ascii="Verdana" w:hAnsi="Verdana"/>
          <w:sz w:val="20"/>
          <w:szCs w:val="20"/>
          <w:lang w:val="de-DE"/>
        </w:rPr>
        <w:t>TEL.</w:t>
      </w:r>
      <w:r w:rsidRPr="00DB2C7D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6ABA837C" w14:textId="77777777" w:rsidR="00DB2C7D" w:rsidRPr="00DB2C7D" w:rsidRDefault="00DB2C7D" w:rsidP="00DB2C7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B2C7D">
        <w:rPr>
          <w:rFonts w:ascii="Verdana" w:hAnsi="Verdana"/>
          <w:sz w:val="20"/>
          <w:szCs w:val="20"/>
          <w:lang w:val="de-DE"/>
        </w:rPr>
        <w:t xml:space="preserve">FAX </w:t>
      </w:r>
      <w:r w:rsidRPr="00DB2C7D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10530A9C" w14:textId="77777777" w:rsidR="00DB2C7D" w:rsidRPr="00DB2C7D" w:rsidRDefault="00DB2C7D" w:rsidP="00DB2C7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B2C7D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5CCABEFD" w14:textId="77777777" w:rsidR="00DB2C7D" w:rsidRPr="00DB2C7D" w:rsidRDefault="00DB2C7D" w:rsidP="00DB2C7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DB2C7D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90DD237" w14:textId="77777777" w:rsidR="00DB2C7D" w:rsidRPr="00DB2C7D" w:rsidRDefault="00DB2C7D" w:rsidP="00DB2C7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D41DBED" w14:textId="77777777" w:rsidR="00DB2C7D" w:rsidRDefault="00DB2C7D" w:rsidP="00DB2C7D">
      <w:pPr>
        <w:rPr>
          <w:rFonts w:ascii="Verdana" w:hAnsi="Verdana"/>
          <w:sz w:val="20"/>
          <w:szCs w:val="20"/>
        </w:rPr>
      </w:pPr>
    </w:p>
    <w:p w14:paraId="52466DCF" w14:textId="5E5F68BC" w:rsidR="00DB2C7D" w:rsidRPr="00DB2C7D" w:rsidRDefault="00DB2C7D" w:rsidP="00DB2C7D">
      <w:pPr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Do: Nazwa i siedziba Zamawiającego:</w:t>
      </w:r>
    </w:p>
    <w:p w14:paraId="72EF7244" w14:textId="77777777" w:rsidR="00DB2C7D" w:rsidRPr="00DB2C7D" w:rsidRDefault="00DB2C7D" w:rsidP="00DB2C7D">
      <w:pPr>
        <w:ind w:right="-110"/>
        <w:rPr>
          <w:rFonts w:ascii="Verdana" w:hAnsi="Verdana"/>
          <w:b/>
          <w:sz w:val="20"/>
          <w:szCs w:val="20"/>
        </w:rPr>
      </w:pPr>
      <w:r w:rsidRPr="00DB2C7D">
        <w:rPr>
          <w:rFonts w:ascii="Verdana" w:hAnsi="Verdana"/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14:paraId="66FF9343" w14:textId="77777777" w:rsidR="00DB2C7D" w:rsidRPr="00DB2C7D" w:rsidRDefault="00DB2C7D" w:rsidP="00DB2C7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75C15537" w14:textId="16D4F394" w:rsidR="00DB2C7D" w:rsidRPr="00DB2C7D" w:rsidRDefault="00DB2C7D" w:rsidP="00DB2C7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 xml:space="preserve">W odpowiedzi na ogłoszenie o zamówieniu dotyczące przetargu, którego przedmiotem jest </w:t>
      </w:r>
      <w:r w:rsidRPr="00DB2C7D">
        <w:rPr>
          <w:rFonts w:ascii="Verdana" w:hAnsi="Verdana"/>
          <w:b/>
          <w:sz w:val="20"/>
          <w:szCs w:val="20"/>
        </w:rPr>
        <w:t>usługa sprzątania pomieszczeń mieszkalnych w Ośrodku AGH w Łukęcinie, ul. Leśna 3, woj. zachodniopomorskie – KC-DE-zp</w:t>
      </w:r>
      <w:r>
        <w:rPr>
          <w:rFonts w:ascii="Verdana" w:hAnsi="Verdana"/>
          <w:b/>
          <w:sz w:val="20"/>
          <w:szCs w:val="20"/>
        </w:rPr>
        <w:t>.25.105.2026</w:t>
      </w:r>
      <w:r w:rsidRPr="00DB2C7D">
        <w:rPr>
          <w:rFonts w:ascii="Verdana" w:hAnsi="Verdana"/>
          <w:b/>
          <w:sz w:val="20"/>
          <w:szCs w:val="20"/>
        </w:rPr>
        <w:t xml:space="preserve">, </w:t>
      </w:r>
      <w:r w:rsidRPr="00DB2C7D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14EF240E" w14:textId="77777777" w:rsidR="00DB2C7D" w:rsidRPr="00DB2C7D" w:rsidRDefault="00DB2C7D" w:rsidP="00DB2C7D">
      <w:pPr>
        <w:widowControl w:val="0"/>
        <w:ind w:right="1"/>
        <w:rPr>
          <w:rFonts w:ascii="Verdana" w:hAnsi="Verdana"/>
          <w:b/>
          <w:sz w:val="20"/>
          <w:szCs w:val="20"/>
        </w:rPr>
      </w:pPr>
      <w:bookmarkStart w:id="0" w:name="_Hlk67054875"/>
    </w:p>
    <w:p w14:paraId="3546F757" w14:textId="77777777" w:rsidR="00DB2C7D" w:rsidRPr="00DB2C7D" w:rsidRDefault="00DB2C7D" w:rsidP="00DB2C7D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DB2C7D">
        <w:rPr>
          <w:rFonts w:ascii="Verdana" w:hAnsi="Verdana"/>
          <w:b/>
          <w:sz w:val="20"/>
          <w:szCs w:val="20"/>
        </w:rPr>
        <w:t>Cena brutto za całość przedmiotu zamówienia tj. sprzątanie w sezonie + sprzątanie przed sezonem + prawo opcji: ..........................................PLN</w:t>
      </w:r>
    </w:p>
    <w:p w14:paraId="7E8B9EAA" w14:textId="02912D1E" w:rsidR="00DB2C7D" w:rsidRPr="00DB2C7D" w:rsidRDefault="00DB2C7D" w:rsidP="00DB2C7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Słownie brutto: ..............................................</w:t>
      </w:r>
    </w:p>
    <w:p w14:paraId="014F5C22" w14:textId="77777777" w:rsidR="00DB2C7D" w:rsidRPr="00DB2C7D" w:rsidRDefault="00DB2C7D" w:rsidP="00DB2C7D">
      <w:pPr>
        <w:widowControl w:val="0"/>
        <w:ind w:right="1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5C8E344E" w14:textId="77777777" w:rsidR="00DB2C7D" w:rsidRPr="00DB2C7D" w:rsidRDefault="00DB2C7D" w:rsidP="00DB2C7D">
      <w:pPr>
        <w:widowControl w:val="0"/>
        <w:ind w:right="1"/>
        <w:jc w:val="center"/>
        <w:rPr>
          <w:rFonts w:ascii="Verdana" w:hAnsi="Verdana"/>
          <w:b/>
          <w:sz w:val="20"/>
          <w:szCs w:val="20"/>
          <w:u w:val="single"/>
        </w:rPr>
      </w:pPr>
      <w:r w:rsidRPr="00DB2C7D">
        <w:rPr>
          <w:rFonts w:ascii="Verdana" w:hAnsi="Verdana"/>
          <w:b/>
          <w:sz w:val="20"/>
          <w:szCs w:val="20"/>
          <w:highlight w:val="yellow"/>
          <w:u w:val="single"/>
        </w:rPr>
        <w:t>Sprzątanie w sezonie (pomiędzy turnusami)</w:t>
      </w:r>
    </w:p>
    <w:tbl>
      <w:tblPr>
        <w:tblStyle w:val="Tabela-Siatka"/>
        <w:tblW w:w="8910" w:type="dxa"/>
        <w:tblInd w:w="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1701"/>
        <w:gridCol w:w="992"/>
        <w:gridCol w:w="1417"/>
        <w:gridCol w:w="851"/>
        <w:gridCol w:w="2411"/>
      </w:tblGrid>
      <w:tr w:rsidR="00DB2C7D" w:rsidRPr="00DB2C7D" w14:paraId="643ABCC5" w14:textId="77777777" w:rsidTr="00DB2C7D">
        <w:trPr>
          <w:trHeight w:val="798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bookmarkEnd w:id="0"/>
          <w:p w14:paraId="567977C4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Rodzaj domku/pokoju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0CF480EF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 xml:space="preserve">Cena netto </w:t>
            </w: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br/>
              <w:t xml:space="preserve">za sprzątanie jednego domku/pokoju </w:t>
            </w:r>
          </w:p>
          <w:p w14:paraId="1B03056D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 xml:space="preserve">(PLN) 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5DF3EDB4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Ilość domków/ pokoi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71F2FAB0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Ilość sprzątań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11882C2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Stawka VAT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30126B2C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 xml:space="preserve">Cena brutto PLN  </w:t>
            </w: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br/>
              <w:t>za sprzątanie wszystkich domków/ pokoi danego rodzaju</w:t>
            </w:r>
          </w:p>
          <w:p w14:paraId="4DA647C2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 xml:space="preserve">(kol. 2 x kol. 3 x kol. 4 </w:t>
            </w:r>
          </w:p>
          <w:p w14:paraId="7F1BAFF8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+ kol. 5)</w:t>
            </w:r>
          </w:p>
        </w:tc>
      </w:tr>
      <w:tr w:rsidR="00DB2C7D" w:rsidRPr="00DB2C7D" w14:paraId="77BE6E2D" w14:textId="77777777" w:rsidTr="00DB2C7D">
        <w:trPr>
          <w:trHeight w:val="206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3C68BF30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197B6450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2DC41CAB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578C8A29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459D3005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3A48039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6</w:t>
            </w:r>
          </w:p>
        </w:tc>
      </w:tr>
      <w:tr w:rsidR="00DB2C7D" w:rsidRPr="00DB2C7D" w14:paraId="20B31933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95A8A2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 xml:space="preserve">domek typu BRDA </w:t>
            </w:r>
          </w:p>
          <w:p w14:paraId="0B734B7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16"/>
                <w:szCs w:val="16"/>
                <w:lang w:eastAsia="zh-CN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6-osobowy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22A3F7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F91A1E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76BAD24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8DE196A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B81E174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60FA1F58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DA8F40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 xml:space="preserve">domek typu BRDA </w:t>
            </w:r>
          </w:p>
          <w:p w14:paraId="08B635F0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16"/>
                <w:szCs w:val="16"/>
                <w:lang w:eastAsia="zh-CN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4-osobowy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FE7B1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A85149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32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3432B2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2DB0B2C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84883EF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35BB443F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9163A8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 xml:space="preserve">domek typu BRDA </w:t>
            </w:r>
          </w:p>
          <w:p w14:paraId="42A92B6D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16"/>
                <w:szCs w:val="16"/>
                <w:lang w:eastAsia="zh-CN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2-osobowy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3D720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90E15C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0224E48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F21DB0C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0DD52B9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094EECCA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35F1D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16"/>
                <w:szCs w:val="16"/>
                <w:lang w:eastAsia="zh-CN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domek typu „Tramwaj”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8B8D7C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BFB9DE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64A622D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EA51ABC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EFF759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46721269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DEA713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 xml:space="preserve">pokój </w:t>
            </w:r>
          </w:p>
          <w:p w14:paraId="7FBC4563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 xml:space="preserve">z łazienką </w:t>
            </w:r>
          </w:p>
          <w:p w14:paraId="74BEDDB9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16"/>
                <w:szCs w:val="16"/>
                <w:lang w:eastAsia="zh-CN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– 16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CFEA9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D28E5B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DAC27A8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07A0F67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5ADC52D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26F6C0FF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390F6D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 xml:space="preserve">pokój </w:t>
            </w:r>
          </w:p>
          <w:p w14:paraId="251194CD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 xml:space="preserve">z łazienką </w:t>
            </w:r>
          </w:p>
          <w:p w14:paraId="2E864BE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16"/>
                <w:szCs w:val="16"/>
                <w:lang w:eastAsia="zh-CN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– 27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A7EB5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7BE2E3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BBBDF21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16BC577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E831CDB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5FFA26CA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56C7E5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 xml:space="preserve">apartament 3 pokojowy </w:t>
            </w: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br/>
              <w:t xml:space="preserve">z łazienką i </w:t>
            </w: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lastRenderedPageBreak/>
              <w:t xml:space="preserve">korytarzami </w:t>
            </w: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br/>
              <w:t>– 54,33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F88CE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6FF22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6CA94ED4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6420F9B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F5D7910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43E4F134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AEF445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Pomieszczenie świetlicy – 70,00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DA939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B1C55B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6CECD8C5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544FDEB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2CE000E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3FC6B49E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0622BF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Pomieszczenie recepcji wraz z toaletą i zapleczem socjalnym – 73,00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FBE79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EAED92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FA8A3B4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39CE392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4D30DD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4F3E9652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0BDE20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Pomieszczenie pralni – 50,00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54B7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3CE5E7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D4CA874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0E76CAB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9409FC8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780E517F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F19A4DA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right"/>
              <w:rPr>
                <w:rFonts w:ascii="Verdana" w:eastAsia="Calibri" w:hAnsi="Verdana"/>
                <w:b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170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05D6099A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right"/>
              <w:rPr>
                <w:rFonts w:ascii="Verdana" w:eastAsia="Calibri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  <w:tl2br w:val="single" w:sz="4" w:space="0" w:color="auto"/>
              <w:tr2bl w:val="single" w:sz="4" w:space="0" w:color="auto"/>
            </w:tcBorders>
          </w:tcPr>
          <w:p w14:paraId="7F3B1A94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right"/>
              <w:rPr>
                <w:rFonts w:ascii="Verdana" w:eastAsia="Calibri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977A477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right"/>
              <w:rPr>
                <w:rFonts w:ascii="Verdana" w:eastAsia="Calibri" w:hAnsi="Verdana"/>
                <w:b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85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  <w:tl2br w:val="single" w:sz="4" w:space="0" w:color="auto"/>
              <w:tr2bl w:val="single" w:sz="4" w:space="0" w:color="auto"/>
            </w:tcBorders>
          </w:tcPr>
          <w:p w14:paraId="1DED3715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right"/>
              <w:rPr>
                <w:rFonts w:ascii="Verdana" w:eastAsia="Calibri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066EFE8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</w:tbl>
    <w:p w14:paraId="58597A82" w14:textId="77777777" w:rsidR="00DB2C7D" w:rsidRPr="00DB2C7D" w:rsidRDefault="00DB2C7D" w:rsidP="00DB2C7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BBDB35A" w14:textId="77777777" w:rsidR="00DB2C7D" w:rsidRPr="00DB2C7D" w:rsidRDefault="00DB2C7D" w:rsidP="00DB2C7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79673A4" w14:textId="77777777" w:rsidR="00DB2C7D" w:rsidRPr="00DB2C7D" w:rsidRDefault="00DB2C7D" w:rsidP="00DB2C7D">
      <w:pPr>
        <w:widowControl w:val="0"/>
        <w:ind w:right="1"/>
        <w:jc w:val="center"/>
        <w:rPr>
          <w:rFonts w:ascii="Verdana" w:hAnsi="Verdana"/>
          <w:b/>
          <w:sz w:val="20"/>
          <w:szCs w:val="20"/>
          <w:u w:val="single"/>
        </w:rPr>
      </w:pPr>
      <w:r w:rsidRPr="00DB2C7D">
        <w:rPr>
          <w:rFonts w:ascii="Verdana" w:hAnsi="Verdana"/>
          <w:b/>
          <w:sz w:val="20"/>
          <w:szCs w:val="20"/>
          <w:highlight w:val="yellow"/>
          <w:u w:val="single"/>
        </w:rPr>
        <w:t>Sprzątanie przed sezonem</w:t>
      </w:r>
    </w:p>
    <w:tbl>
      <w:tblPr>
        <w:tblStyle w:val="Tabela-Siatka"/>
        <w:tblW w:w="8910" w:type="dxa"/>
        <w:tblInd w:w="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1701"/>
        <w:gridCol w:w="992"/>
        <w:gridCol w:w="1417"/>
        <w:gridCol w:w="851"/>
        <w:gridCol w:w="2411"/>
      </w:tblGrid>
      <w:tr w:rsidR="00DB2C7D" w:rsidRPr="00DB2C7D" w14:paraId="338467E3" w14:textId="77777777" w:rsidTr="00DB2C7D">
        <w:trPr>
          <w:trHeight w:val="798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21DF1C71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Rodzaj domku/pokoju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0752E7EE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 xml:space="preserve">Cena netto </w:t>
            </w: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br/>
              <w:t xml:space="preserve">za sprzątanie jednego domku/pokoju </w:t>
            </w:r>
          </w:p>
          <w:p w14:paraId="129856E0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(PLN)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794998CD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Ilość domków/ pokoi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1777F0FA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Ilość sprzątań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6F646E13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Stawka VAT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7ADFC523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 xml:space="preserve">Cena brutto PLN  </w:t>
            </w: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br/>
              <w:t>za sprzątanie wszystkich domków/ pokoi danego rodzaju</w:t>
            </w:r>
          </w:p>
          <w:p w14:paraId="759AC1D4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 xml:space="preserve">(kol. 2 x kol. 3 x kol. 4 </w:t>
            </w:r>
          </w:p>
          <w:p w14:paraId="4D0AD46E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+ kol. 5)</w:t>
            </w:r>
          </w:p>
        </w:tc>
      </w:tr>
      <w:tr w:rsidR="00DB2C7D" w:rsidRPr="00DB2C7D" w14:paraId="5071F369" w14:textId="77777777" w:rsidTr="00DB2C7D">
        <w:trPr>
          <w:trHeight w:val="206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799246D4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7BB42B4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49ED0ACC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25C42361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708E0FF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1507346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6</w:t>
            </w:r>
          </w:p>
        </w:tc>
      </w:tr>
      <w:tr w:rsidR="00DB2C7D" w:rsidRPr="00DB2C7D" w14:paraId="1DD5EF03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93F27D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 xml:space="preserve">domek typu BRDA </w:t>
            </w:r>
          </w:p>
          <w:p w14:paraId="4CCA7C1A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16"/>
                <w:szCs w:val="16"/>
                <w:lang w:eastAsia="zh-CN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6-osobowy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7D15B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F756B7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60C68F55" w14:textId="5564AF95" w:rsidR="00DB2C7D" w:rsidRPr="00DB2C7D" w:rsidRDefault="002349EF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C759C73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6FFC930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2C842EA0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3EFEE3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 xml:space="preserve">domek typu BRDA </w:t>
            </w:r>
          </w:p>
          <w:p w14:paraId="12C5182B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16"/>
                <w:szCs w:val="16"/>
                <w:lang w:eastAsia="zh-CN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4-osobowy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CEAF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0EA1D3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  <w:t>32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6632047" w14:textId="22AB32F9" w:rsidR="00DB2C7D" w:rsidRPr="00DB2C7D" w:rsidRDefault="002349EF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3DA0AC1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EDB421D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5E2AEAEF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FD6CAA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 xml:space="preserve">domek typu BRDA </w:t>
            </w:r>
          </w:p>
          <w:p w14:paraId="463EACF8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16"/>
                <w:szCs w:val="16"/>
                <w:lang w:eastAsia="zh-CN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2-osobowy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E7F8E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F06625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98B6126" w14:textId="57100E3B" w:rsidR="00DB2C7D" w:rsidRPr="00DB2C7D" w:rsidRDefault="002349EF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31AC220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4961EDE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130B990E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83CD2F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16"/>
                <w:szCs w:val="16"/>
                <w:lang w:eastAsia="zh-CN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domek typu „Tramwaj”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34F4D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E624E5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2226300" w14:textId="546E803C" w:rsidR="00DB2C7D" w:rsidRPr="00DB2C7D" w:rsidRDefault="002349EF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C3CA993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E425D8C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1922179B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FB75B8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 xml:space="preserve">pokój </w:t>
            </w:r>
          </w:p>
          <w:p w14:paraId="4FDFE032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 xml:space="preserve">z łazienką </w:t>
            </w:r>
          </w:p>
          <w:p w14:paraId="5AA8BB8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16"/>
                <w:szCs w:val="16"/>
                <w:lang w:eastAsia="zh-CN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– 16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EE9F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D2338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B0F5526" w14:textId="12267886" w:rsidR="00DB2C7D" w:rsidRPr="00DB2C7D" w:rsidRDefault="002349EF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64278DB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F235288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04B7B0A5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F053E0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 xml:space="preserve">pokój </w:t>
            </w:r>
          </w:p>
          <w:p w14:paraId="5DCE858D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 xml:space="preserve">z łazienką </w:t>
            </w:r>
          </w:p>
          <w:p w14:paraId="56E64F82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16"/>
                <w:szCs w:val="16"/>
                <w:lang w:eastAsia="zh-CN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– 27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50D89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651C67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CFFA13D" w14:textId="040A1E1A" w:rsidR="00DB2C7D" w:rsidRPr="00DB2C7D" w:rsidRDefault="002349EF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5D98AE2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5B1E555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78C94B2E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00575A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 xml:space="preserve">apartament 3 pokojowy </w:t>
            </w: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br/>
              <w:t xml:space="preserve">z łazienką i korytarzami </w:t>
            </w: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br/>
              <w:t>– 54,33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3CE05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A363BE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5364645" w14:textId="6C9438C4" w:rsidR="00DB2C7D" w:rsidRPr="00DB2C7D" w:rsidRDefault="002349EF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E327B2B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1ABD9A4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4D01F018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562569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Pomieszczenie świetlicy – 70,00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6172B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13A749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7056D1E" w14:textId="3810F103" w:rsidR="00DB2C7D" w:rsidRPr="00DB2C7D" w:rsidRDefault="002349EF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637EA51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A251E24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36D682E5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649837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Pomieszczenie recepcji wraz z toaletą i zapleczem socjalnym – 73,00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06B78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97AD3D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5DDE46A" w14:textId="3FAF63D0" w:rsidR="00DB2C7D" w:rsidRPr="00DB2C7D" w:rsidRDefault="002349EF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C90758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CF9664D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13B17618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686CD2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2C7D">
              <w:rPr>
                <w:rFonts w:ascii="Verdana" w:hAnsi="Verdana"/>
                <w:b/>
                <w:bCs/>
                <w:sz w:val="16"/>
                <w:szCs w:val="16"/>
              </w:rPr>
              <w:t>Pomieszczenie pralni – 50,00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3A820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F5CCC8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9BE09D8" w14:textId="5C369201" w:rsidR="00DB2C7D" w:rsidRPr="00DB2C7D" w:rsidRDefault="002349EF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A8C809B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B2E8BAF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  <w:tr w:rsidR="00DB2C7D" w:rsidRPr="00DB2C7D" w14:paraId="1D8A912C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A0C2F11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right"/>
              <w:rPr>
                <w:rFonts w:ascii="Verdana" w:eastAsia="Calibri" w:hAnsi="Verdana"/>
                <w:b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170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6076696E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right"/>
              <w:rPr>
                <w:rFonts w:ascii="Verdana" w:eastAsia="Calibri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  <w:tl2br w:val="single" w:sz="4" w:space="0" w:color="auto"/>
              <w:tr2bl w:val="single" w:sz="4" w:space="0" w:color="auto"/>
            </w:tcBorders>
          </w:tcPr>
          <w:p w14:paraId="39B77B07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right"/>
              <w:rPr>
                <w:rFonts w:ascii="Verdana" w:eastAsia="Calibri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EF77BC2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right"/>
              <w:rPr>
                <w:rFonts w:ascii="Verdana" w:eastAsia="Calibri" w:hAnsi="Verdana"/>
                <w:b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85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  <w:tl2br w:val="single" w:sz="4" w:space="0" w:color="auto"/>
              <w:tr2bl w:val="single" w:sz="4" w:space="0" w:color="auto"/>
            </w:tcBorders>
          </w:tcPr>
          <w:p w14:paraId="07538E82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right"/>
              <w:rPr>
                <w:rFonts w:ascii="Verdana" w:eastAsia="Calibri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B8EBA37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</w:tbl>
    <w:p w14:paraId="67EFF982" w14:textId="77777777" w:rsidR="00DB2C7D" w:rsidRPr="00DB2C7D" w:rsidRDefault="00DB2C7D" w:rsidP="00DB2C7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6C71C82" w14:textId="77777777" w:rsidR="00DB2C7D" w:rsidRDefault="00DB2C7D" w:rsidP="00DB2C7D">
      <w:pPr>
        <w:widowControl w:val="0"/>
        <w:ind w:right="1"/>
        <w:jc w:val="center"/>
        <w:rPr>
          <w:rFonts w:ascii="Verdana" w:hAnsi="Verdana"/>
          <w:b/>
          <w:color w:val="FF0000"/>
          <w:sz w:val="20"/>
          <w:szCs w:val="20"/>
          <w:u w:val="single"/>
        </w:rPr>
      </w:pPr>
    </w:p>
    <w:p w14:paraId="4A6A03F5" w14:textId="77777777" w:rsidR="00DB2C7D" w:rsidRDefault="00DB2C7D" w:rsidP="00DB2C7D">
      <w:pPr>
        <w:widowControl w:val="0"/>
        <w:ind w:right="1"/>
        <w:jc w:val="center"/>
        <w:rPr>
          <w:rFonts w:ascii="Verdana" w:hAnsi="Verdana"/>
          <w:b/>
          <w:color w:val="FF0000"/>
          <w:sz w:val="20"/>
          <w:szCs w:val="20"/>
          <w:u w:val="single"/>
        </w:rPr>
      </w:pPr>
    </w:p>
    <w:p w14:paraId="7C43D6BA" w14:textId="2F9D8E54" w:rsidR="00DB2C7D" w:rsidRPr="00DB2C7D" w:rsidRDefault="00DB2C7D" w:rsidP="00DB2C7D">
      <w:pPr>
        <w:widowControl w:val="0"/>
        <w:ind w:right="1"/>
        <w:jc w:val="center"/>
        <w:rPr>
          <w:rFonts w:ascii="Verdana" w:hAnsi="Verdana"/>
          <w:b/>
          <w:color w:val="FF0000"/>
          <w:sz w:val="20"/>
          <w:szCs w:val="20"/>
          <w:u w:val="single"/>
        </w:rPr>
      </w:pPr>
      <w:r w:rsidRPr="00DB2C7D">
        <w:rPr>
          <w:rFonts w:ascii="Verdana" w:hAnsi="Verdana"/>
          <w:b/>
          <w:color w:val="FF0000"/>
          <w:sz w:val="20"/>
          <w:szCs w:val="20"/>
          <w:u w:val="single"/>
        </w:rPr>
        <w:lastRenderedPageBreak/>
        <w:t>Prawo Opcji</w:t>
      </w:r>
    </w:p>
    <w:tbl>
      <w:tblPr>
        <w:tblStyle w:val="Tabela-Siatka"/>
        <w:tblW w:w="8910" w:type="dxa"/>
        <w:tblInd w:w="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1701"/>
        <w:gridCol w:w="1559"/>
        <w:gridCol w:w="850"/>
        <w:gridCol w:w="3262"/>
      </w:tblGrid>
      <w:tr w:rsidR="00DB2C7D" w:rsidRPr="00DB2C7D" w14:paraId="30C84561" w14:textId="77777777" w:rsidTr="00DB2C7D">
        <w:trPr>
          <w:trHeight w:val="798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519189FE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 xml:space="preserve">Ilość godzin 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5767A8D1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Stawka za 1 h</w:t>
            </w:r>
          </w:p>
        </w:tc>
        <w:tc>
          <w:tcPr>
            <w:tcW w:w="1559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3EC44812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Cena netto PLN            (kol.1 x kol. 2)</w:t>
            </w:r>
          </w:p>
        </w:tc>
        <w:tc>
          <w:tcPr>
            <w:tcW w:w="85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0B0DB4D5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Stawka VAT</w:t>
            </w:r>
          </w:p>
        </w:tc>
        <w:tc>
          <w:tcPr>
            <w:tcW w:w="326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27DEFE23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Cena brutto PLN  (kol. 3 + kol. 4)</w:t>
            </w:r>
          </w:p>
        </w:tc>
      </w:tr>
      <w:tr w:rsidR="00DB2C7D" w:rsidRPr="00DB2C7D" w14:paraId="78C17036" w14:textId="77777777" w:rsidTr="00DB2C7D">
        <w:trPr>
          <w:trHeight w:val="206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0E1A6AB7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267CA51B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16D6C03F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85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4799F6A5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326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/>
            <w:hideMark/>
          </w:tcPr>
          <w:p w14:paraId="7897F5E6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5</w:t>
            </w:r>
          </w:p>
        </w:tc>
      </w:tr>
      <w:tr w:rsidR="00DB2C7D" w:rsidRPr="00DB2C7D" w14:paraId="7D6BDBBA" w14:textId="77777777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FACAF8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</w:pPr>
            <w:r w:rsidRPr="00DB2C7D">
              <w:rPr>
                <w:rFonts w:ascii="Verdana" w:eastAsia="Calibri" w:hAnsi="Verdana"/>
                <w:b/>
                <w:bCs/>
                <w:sz w:val="20"/>
                <w:szCs w:val="20"/>
                <w:lang w:eastAsia="zh-CN"/>
              </w:rPr>
              <w:t>160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94F9B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E7FBA08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510C51C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F6694EB" w14:textId="77777777" w:rsidR="00DB2C7D" w:rsidRPr="00DB2C7D" w:rsidRDefault="00DB2C7D" w:rsidP="00DB2C7D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ascii="Verdana" w:eastAsia="Calibri" w:hAnsi="Verdana"/>
                <w:sz w:val="20"/>
                <w:szCs w:val="20"/>
                <w:lang w:eastAsia="zh-CN"/>
              </w:rPr>
            </w:pPr>
          </w:p>
        </w:tc>
      </w:tr>
    </w:tbl>
    <w:p w14:paraId="2DD95F0A" w14:textId="77777777" w:rsidR="00DB2C7D" w:rsidRPr="00DB2C7D" w:rsidRDefault="00DB2C7D" w:rsidP="00DB2C7D">
      <w:pPr>
        <w:widowControl w:val="0"/>
        <w:ind w:right="1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071FCED7" w14:textId="77777777" w:rsidR="00DB2C7D" w:rsidRPr="00DB2C7D" w:rsidRDefault="00DB2C7D" w:rsidP="00DB2C7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DB2C7D">
        <w:rPr>
          <w:rFonts w:ascii="Verdana" w:hAnsi="Verdana"/>
          <w:b/>
          <w:sz w:val="20"/>
          <w:szCs w:val="20"/>
        </w:rPr>
        <w:t>Termin realizacji umowy: od daty podpisania umowy do 30.09.2026 r.</w:t>
      </w:r>
    </w:p>
    <w:p w14:paraId="45DC7CD2" w14:textId="77777777" w:rsidR="00DB2C7D" w:rsidRDefault="00DB2C7D" w:rsidP="00DB2C7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6A4EB72A" w14:textId="6026A6DE" w:rsidR="00DB2C7D" w:rsidRPr="00DB2C7D" w:rsidRDefault="00DB2C7D" w:rsidP="00DB2C7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b/>
          <w:sz w:val="20"/>
          <w:szCs w:val="20"/>
        </w:rPr>
        <w:t xml:space="preserve">Termin płatności: </w:t>
      </w:r>
      <w:r w:rsidRPr="00DB2C7D">
        <w:rPr>
          <w:rFonts w:ascii="Verdana" w:hAnsi="Verdana"/>
          <w:sz w:val="20"/>
          <w:szCs w:val="20"/>
        </w:rPr>
        <w:t>Płatność nastąpi przelewem w terminie do 21 dni od daty otrzymania faktury przez Zamawiającego, na rachunek Wykonawcy zawarty na dzień zlecenia przelewu w wykazie podmiotów, o których mowa w art. 96b ust. 1) Ustawy o podatku od towarów i usług, po każdorazowym sprzątaniu za faktyczną ilość posprzątanych pomieszczeń w trakcie sezonu letniego,  za faktyczne wykonanie usługi sprzątania przedsezonowego oraz faktycznie zrealizowanych godzin z prawa opcji.</w:t>
      </w:r>
    </w:p>
    <w:p w14:paraId="68D5B4C6" w14:textId="77777777" w:rsidR="00DB2C7D" w:rsidRPr="00DB2C7D" w:rsidRDefault="00DB2C7D" w:rsidP="00DB2C7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3052DF54" w14:textId="36AD6CE4" w:rsidR="00DB2C7D" w:rsidRPr="00DB2C7D" w:rsidRDefault="00DB2C7D" w:rsidP="00DB2C7D">
      <w:pPr>
        <w:jc w:val="both"/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b/>
          <w:sz w:val="20"/>
          <w:szCs w:val="20"/>
        </w:rPr>
        <w:t>ZOBOWIĄZUJEMY</w:t>
      </w:r>
      <w:r w:rsidRPr="00DB2C7D">
        <w:rPr>
          <w:rFonts w:ascii="Verdana" w:hAnsi="Verdana"/>
          <w:sz w:val="20"/>
          <w:szCs w:val="20"/>
        </w:rPr>
        <w:t xml:space="preserve"> </w:t>
      </w:r>
      <w:r w:rsidRPr="00DB2C7D">
        <w:rPr>
          <w:rFonts w:ascii="Verdana" w:hAnsi="Verdana"/>
          <w:b/>
          <w:sz w:val="20"/>
          <w:szCs w:val="20"/>
        </w:rPr>
        <w:t>SIĘ</w:t>
      </w:r>
      <w:r w:rsidRPr="00DB2C7D">
        <w:rPr>
          <w:rFonts w:ascii="Verdana" w:hAnsi="Verdana"/>
          <w:sz w:val="20"/>
          <w:szCs w:val="20"/>
        </w:rPr>
        <w:t xml:space="preserve"> 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72E43F4" w14:textId="77777777" w:rsidR="00DB2C7D" w:rsidRPr="00DB2C7D" w:rsidRDefault="00DB2C7D" w:rsidP="00DB2C7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4F1AA68" w14:textId="77777777" w:rsidR="00DB2C7D" w:rsidRPr="00DB2C7D" w:rsidRDefault="00DB2C7D" w:rsidP="00DB2C7D">
      <w:pPr>
        <w:rPr>
          <w:rFonts w:ascii="Verdana" w:hAnsi="Verdana"/>
          <w:b/>
          <w:sz w:val="20"/>
          <w:szCs w:val="20"/>
          <w:u w:val="single"/>
        </w:rPr>
      </w:pPr>
      <w:r w:rsidRPr="00DB2C7D">
        <w:rPr>
          <w:rFonts w:ascii="Verdana" w:hAnsi="Verdana"/>
          <w:b/>
          <w:sz w:val="20"/>
          <w:szCs w:val="20"/>
          <w:u w:val="single"/>
        </w:rPr>
        <w:t>Jednocześnie oświadczam/my, że:</w:t>
      </w:r>
    </w:p>
    <w:p w14:paraId="46230530" w14:textId="77777777" w:rsidR="00DB2C7D" w:rsidRPr="00DB2C7D" w:rsidRDefault="00DB2C7D" w:rsidP="00DB2C7D">
      <w:pPr>
        <w:numPr>
          <w:ilvl w:val="0"/>
          <w:numId w:val="1"/>
        </w:numPr>
        <w:contextualSpacing/>
        <w:rPr>
          <w:rFonts w:ascii="Verdana" w:hAnsi="Verdana"/>
          <w:sz w:val="20"/>
          <w:szCs w:val="20"/>
          <w:lang w:eastAsia="ar-SA"/>
        </w:rPr>
      </w:pPr>
      <w:r w:rsidRPr="00DB2C7D">
        <w:rPr>
          <w:rFonts w:ascii="Verdana" w:hAnsi="Verdana"/>
          <w:color w:val="000000"/>
          <w:sz w:val="20"/>
          <w:szCs w:val="20"/>
          <w:lang w:eastAsia="ar-SA"/>
        </w:rPr>
        <w:t xml:space="preserve">Jesteśmy </w:t>
      </w:r>
      <w:r w:rsidRPr="00DB2C7D">
        <w:rPr>
          <w:rFonts w:ascii="Verdana" w:hAnsi="Verdana"/>
          <w:sz w:val="20"/>
          <w:szCs w:val="20"/>
          <w:lang w:eastAsia="ar-SA"/>
        </w:rPr>
        <w:t>związani niniejszą ofertą przez okres wskazany w SWZ.</w:t>
      </w:r>
    </w:p>
    <w:p w14:paraId="488ADF20" w14:textId="77777777" w:rsidR="00DB2C7D" w:rsidRPr="00DB2C7D" w:rsidRDefault="00DB2C7D" w:rsidP="00DB2C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DB2C7D">
        <w:rPr>
          <w:rFonts w:ascii="Verdana" w:hAnsi="Verdana"/>
          <w:sz w:val="20"/>
          <w:szCs w:val="20"/>
        </w:rPr>
        <w:t xml:space="preserve"> i nie wnosimy</w:t>
      </w:r>
      <w:r w:rsidRPr="00DB2C7D">
        <w:rPr>
          <w:rFonts w:ascii="Verdana" w:hAnsi="Verdana"/>
          <w:color w:val="000000"/>
          <w:sz w:val="20"/>
          <w:szCs w:val="20"/>
        </w:rPr>
        <w:t xml:space="preserve"> do nich żadnych </w:t>
      </w:r>
      <w:r w:rsidRPr="00DB2C7D">
        <w:rPr>
          <w:rFonts w:ascii="Verdana" w:hAnsi="Verdana"/>
          <w:sz w:val="20"/>
          <w:szCs w:val="20"/>
        </w:rPr>
        <w:t>zastrzeżeń.</w:t>
      </w:r>
    </w:p>
    <w:p w14:paraId="129E9C8E" w14:textId="77777777" w:rsidR="00DB2C7D" w:rsidRPr="00DB2C7D" w:rsidRDefault="00DB2C7D" w:rsidP="00DB2C7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DB2C7D">
        <w:rPr>
          <w:rFonts w:ascii="Verdana" w:hAnsi="Verdana"/>
          <w:sz w:val="20"/>
          <w:szCs w:val="20"/>
          <w:vertAlign w:val="superscript"/>
        </w:rPr>
        <w:t>1</w:t>
      </w:r>
      <w:r w:rsidRPr="00DB2C7D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DB2C7D">
        <w:rPr>
          <w:rFonts w:ascii="Verdana" w:hAnsi="Verdana"/>
          <w:sz w:val="20"/>
          <w:szCs w:val="20"/>
          <w:vertAlign w:val="superscript"/>
        </w:rPr>
        <w:t>2</w:t>
      </w:r>
      <w:r w:rsidRPr="00DB2C7D">
        <w:rPr>
          <w:rFonts w:ascii="Verdana" w:hAnsi="Verdana"/>
          <w:sz w:val="20"/>
          <w:szCs w:val="20"/>
        </w:rPr>
        <w:t xml:space="preserve"> </w:t>
      </w:r>
    </w:p>
    <w:p w14:paraId="69E8A376" w14:textId="77777777" w:rsidR="00DB2C7D" w:rsidRPr="00DB2C7D" w:rsidRDefault="00DB2C7D" w:rsidP="00DB2C7D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B2C7D">
        <w:rPr>
          <w:rFonts w:ascii="Verdana" w:hAnsi="Verdana"/>
          <w:i/>
          <w:sz w:val="16"/>
          <w:szCs w:val="16"/>
          <w:vertAlign w:val="superscript"/>
        </w:rPr>
        <w:t>1</w:t>
      </w:r>
      <w:r w:rsidRPr="00DB2C7D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D3E8B2" w14:textId="77777777" w:rsidR="00DB2C7D" w:rsidRPr="00DB2C7D" w:rsidRDefault="00DB2C7D" w:rsidP="00DB2C7D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B2C7D">
        <w:rPr>
          <w:rFonts w:ascii="Verdana" w:hAnsi="Verdana"/>
          <w:i/>
          <w:sz w:val="16"/>
          <w:szCs w:val="16"/>
          <w:vertAlign w:val="superscript"/>
        </w:rPr>
        <w:t>2</w:t>
      </w:r>
      <w:r w:rsidRPr="00DB2C7D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892ADB0" w14:textId="77777777" w:rsidR="00DB2C7D" w:rsidRPr="00DB2C7D" w:rsidRDefault="00DB2C7D" w:rsidP="00DB2C7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2C7D" w:rsidRPr="00DB2C7D" w14:paraId="48E9CF4D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DF52D" w14:textId="77777777" w:rsidR="00DB2C7D" w:rsidRPr="00DB2C7D" w:rsidRDefault="00DB2C7D" w:rsidP="00DB2C7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B2C7D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3C10C" w14:textId="77777777" w:rsidR="00DB2C7D" w:rsidRPr="00DB2C7D" w:rsidRDefault="00DB2C7D" w:rsidP="00DB2C7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B2C7D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E21D362" w14:textId="77777777" w:rsidR="00DB2C7D" w:rsidRPr="00DB2C7D" w:rsidRDefault="00DB2C7D" w:rsidP="00DB2C7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B2C7D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B73145" w14:textId="77777777" w:rsidR="00DB2C7D" w:rsidRPr="00DB2C7D" w:rsidRDefault="00DB2C7D" w:rsidP="00DB2C7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B2C7D">
              <w:rPr>
                <w:rFonts w:ascii="Verdana" w:hAnsi="Verdana"/>
                <w:sz w:val="20"/>
                <w:szCs w:val="20"/>
              </w:rPr>
              <w:t>Nazwa podwykonawcy</w:t>
            </w:r>
            <w:r w:rsidRPr="00DB2C7D">
              <w:rPr>
                <w:rFonts w:ascii="Verdana" w:hAnsi="Verdana"/>
                <w:sz w:val="20"/>
                <w:szCs w:val="20"/>
              </w:rPr>
              <w:br/>
              <w:t xml:space="preserve">(o ile jest znana) </w:t>
            </w:r>
          </w:p>
        </w:tc>
      </w:tr>
      <w:tr w:rsidR="00DB2C7D" w:rsidRPr="00DB2C7D" w14:paraId="612AA605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28F65" w14:textId="77777777" w:rsidR="00DB2C7D" w:rsidRPr="00DB2C7D" w:rsidRDefault="00DB2C7D" w:rsidP="00DB2C7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3FF0A" w14:textId="77777777" w:rsidR="00DB2C7D" w:rsidRPr="00DB2C7D" w:rsidRDefault="00DB2C7D" w:rsidP="00DB2C7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C0B4F" w14:textId="77777777" w:rsidR="00DB2C7D" w:rsidRPr="00DB2C7D" w:rsidRDefault="00DB2C7D" w:rsidP="00DB2C7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DB2C7D" w:rsidRPr="00DB2C7D" w14:paraId="7D434C7F" w14:textId="7777777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0033B" w14:textId="77777777" w:rsidR="00DB2C7D" w:rsidRPr="00DB2C7D" w:rsidRDefault="00DB2C7D" w:rsidP="00DB2C7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8BA1D" w14:textId="77777777" w:rsidR="00DB2C7D" w:rsidRPr="00DB2C7D" w:rsidRDefault="00DB2C7D" w:rsidP="00DB2C7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8AF8C" w14:textId="77777777" w:rsidR="00DB2C7D" w:rsidRPr="00DB2C7D" w:rsidRDefault="00DB2C7D" w:rsidP="00DB2C7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9DA9EA6" w14:textId="77777777" w:rsidR="00DB2C7D" w:rsidRPr="00DB2C7D" w:rsidRDefault="00DB2C7D" w:rsidP="00DB2C7D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DB2C7D">
        <w:rPr>
          <w:rFonts w:ascii="Verdana" w:hAnsi="Verdana"/>
          <w:b/>
          <w:sz w:val="20"/>
          <w:szCs w:val="20"/>
        </w:rPr>
        <w:t xml:space="preserve">Oświadczenie, w przypadku </w:t>
      </w:r>
      <w:r w:rsidRPr="00DB2C7D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7"/>
        <w:gridCol w:w="6238"/>
      </w:tblGrid>
      <w:tr w:rsidR="00DB2C7D" w:rsidRPr="00DB2C7D" w14:paraId="1DE59AA1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304F92E" w14:textId="77777777" w:rsidR="00DB2C7D" w:rsidRPr="00DB2C7D" w:rsidRDefault="00DB2C7D" w:rsidP="00DB2C7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B2C7D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0D8405D" w14:textId="77777777" w:rsidR="00DB2C7D" w:rsidRPr="00DB2C7D" w:rsidRDefault="00DB2C7D" w:rsidP="00DB2C7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B2C7D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A03EF" w14:textId="77777777" w:rsidR="00DB2C7D" w:rsidRPr="00DB2C7D" w:rsidRDefault="00DB2C7D" w:rsidP="00DB2C7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B2C7D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DB2C7D" w:rsidRPr="00DB2C7D" w14:paraId="76BC813D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69CBD0" w14:textId="77777777" w:rsidR="00DB2C7D" w:rsidRPr="00DB2C7D" w:rsidRDefault="00DB2C7D" w:rsidP="00DB2C7D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B2C7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BC9C50" w14:textId="77777777" w:rsidR="00DB2C7D" w:rsidRPr="00DB2C7D" w:rsidRDefault="00DB2C7D" w:rsidP="00DB2C7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59A47" w14:textId="77777777" w:rsidR="00DB2C7D" w:rsidRPr="00DB2C7D" w:rsidRDefault="00DB2C7D" w:rsidP="00DB2C7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DB2C7D" w:rsidRPr="00DB2C7D" w14:paraId="5A41BD8F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B6ED22" w14:textId="77777777" w:rsidR="00DB2C7D" w:rsidRPr="00DB2C7D" w:rsidRDefault="00DB2C7D" w:rsidP="00DB2C7D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B2C7D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B40173" w14:textId="77777777" w:rsidR="00DB2C7D" w:rsidRPr="00DB2C7D" w:rsidRDefault="00DB2C7D" w:rsidP="00DB2C7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8794A" w14:textId="77777777" w:rsidR="00DB2C7D" w:rsidRPr="00DB2C7D" w:rsidRDefault="00DB2C7D" w:rsidP="00DB2C7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7120133" w14:textId="77777777" w:rsidR="00DB2C7D" w:rsidRPr="00DB2C7D" w:rsidRDefault="00DB2C7D" w:rsidP="00DB2C7D">
      <w:pPr>
        <w:jc w:val="both"/>
        <w:rPr>
          <w:rFonts w:ascii="Verdana" w:hAnsi="Verdana"/>
          <w:sz w:val="20"/>
          <w:szCs w:val="20"/>
        </w:rPr>
      </w:pPr>
    </w:p>
    <w:p w14:paraId="78C4D631" w14:textId="77777777" w:rsidR="00DB2C7D" w:rsidRPr="00DB2C7D" w:rsidRDefault="00DB2C7D" w:rsidP="00DB2C7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Umocowanymi do reprezentowania naszej firmy są następujące osoby:</w:t>
      </w:r>
    </w:p>
    <w:p w14:paraId="325A1FBF" w14:textId="77777777" w:rsidR="00DB2C7D" w:rsidRPr="00DB2C7D" w:rsidRDefault="00DB2C7D" w:rsidP="00DB2C7D">
      <w:pPr>
        <w:keepNext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DB2C7D">
        <w:rPr>
          <w:rFonts w:ascii="Verdana" w:hAnsi="Verdana" w:cs="Arial"/>
          <w:b/>
          <w:bCs/>
          <w:kern w:val="32"/>
          <w:sz w:val="20"/>
          <w:szCs w:val="20"/>
        </w:rPr>
        <w:lastRenderedPageBreak/>
        <w:t>Imię i Nazwisko</w:t>
      </w:r>
      <w:r w:rsidRPr="00DB2C7D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DB2C7D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DB2C7D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DB2C7D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DB2C7D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DB2C7D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DB2C7D">
        <w:rPr>
          <w:rFonts w:ascii="Verdana" w:hAnsi="Verdana" w:cs="Arial"/>
          <w:b/>
          <w:bCs/>
          <w:kern w:val="32"/>
          <w:sz w:val="20"/>
          <w:szCs w:val="20"/>
        </w:rPr>
        <w:tab/>
      </w:r>
    </w:p>
    <w:p w14:paraId="4680A54C" w14:textId="77777777" w:rsidR="00DB2C7D" w:rsidRPr="00DB2C7D" w:rsidRDefault="00DB2C7D" w:rsidP="00DB2C7D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50523651" w14:textId="77777777" w:rsidR="00DB2C7D" w:rsidRPr="00DB2C7D" w:rsidRDefault="00DB2C7D" w:rsidP="00DB2C7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DB2C7D">
        <w:rPr>
          <w:rFonts w:ascii="Verdana" w:hAnsi="Verdana"/>
          <w:sz w:val="20"/>
          <w:szCs w:val="20"/>
        </w:rPr>
        <w:tab/>
      </w:r>
      <w:r w:rsidRPr="00DB2C7D">
        <w:rPr>
          <w:rFonts w:ascii="Verdana" w:hAnsi="Verdana"/>
          <w:sz w:val="20"/>
          <w:szCs w:val="20"/>
        </w:rPr>
        <w:tab/>
      </w:r>
    </w:p>
    <w:p w14:paraId="7CFA95DE" w14:textId="77777777" w:rsidR="00DB2C7D" w:rsidRPr="00DB2C7D" w:rsidRDefault="00DB2C7D" w:rsidP="00DB2C7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34545AB0" w14:textId="77777777" w:rsidR="00DB2C7D" w:rsidRPr="00DB2C7D" w:rsidRDefault="00DB2C7D" w:rsidP="00DB2C7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DB2C7D">
        <w:rPr>
          <w:rFonts w:ascii="Verdana" w:hAnsi="Verdana"/>
          <w:sz w:val="20"/>
          <w:szCs w:val="20"/>
        </w:rPr>
        <w:tab/>
      </w:r>
      <w:r w:rsidRPr="00DB2C7D">
        <w:rPr>
          <w:rFonts w:ascii="Verdana" w:hAnsi="Verdana"/>
          <w:sz w:val="20"/>
          <w:szCs w:val="20"/>
        </w:rPr>
        <w:tab/>
      </w:r>
    </w:p>
    <w:p w14:paraId="2327E14A" w14:textId="77777777" w:rsidR="00DB2C7D" w:rsidRPr="00DB2C7D" w:rsidRDefault="00DB2C7D" w:rsidP="00DB2C7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4BFA9512" w14:textId="77777777" w:rsidR="00DB2C7D" w:rsidRPr="00DB2C7D" w:rsidRDefault="00DB2C7D" w:rsidP="00DB2C7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Umocowanie dla powyżej wskazanych osób wynika z następującego (</w:t>
      </w:r>
      <w:proofErr w:type="spellStart"/>
      <w:r w:rsidRPr="00DB2C7D">
        <w:rPr>
          <w:rFonts w:ascii="Verdana" w:hAnsi="Verdana"/>
          <w:sz w:val="20"/>
          <w:szCs w:val="20"/>
        </w:rPr>
        <w:t>ych</w:t>
      </w:r>
      <w:proofErr w:type="spellEnd"/>
      <w:r w:rsidRPr="00DB2C7D">
        <w:rPr>
          <w:rFonts w:ascii="Verdana" w:hAnsi="Verdana"/>
          <w:sz w:val="20"/>
          <w:szCs w:val="20"/>
        </w:rPr>
        <w:t>) dokumentu(ów)…………………………………..................……które dołączamy do oferty.</w:t>
      </w:r>
    </w:p>
    <w:p w14:paraId="6735AE6D" w14:textId="77777777" w:rsidR="00DB2C7D" w:rsidRPr="00DB2C7D" w:rsidRDefault="00DB2C7D" w:rsidP="00DB2C7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załącznikami do niniejszej oferty są:</w:t>
      </w:r>
    </w:p>
    <w:p w14:paraId="1171721A" w14:textId="77777777" w:rsidR="00DB2C7D" w:rsidRPr="00DB2C7D" w:rsidRDefault="00DB2C7D" w:rsidP="00DB2C7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8331581" w14:textId="77777777" w:rsidR="00DB2C7D" w:rsidRPr="00DB2C7D" w:rsidRDefault="00DB2C7D" w:rsidP="00DB2C7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ACCC955" w14:textId="77777777" w:rsidR="00DB2C7D" w:rsidRPr="00DB2C7D" w:rsidRDefault="00DB2C7D" w:rsidP="00DB2C7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D54A90E" w14:textId="77777777" w:rsidR="00DB2C7D" w:rsidRPr="00DB2C7D" w:rsidRDefault="00DB2C7D" w:rsidP="00DB2C7D">
      <w:pPr>
        <w:jc w:val="both"/>
        <w:rPr>
          <w:rFonts w:ascii="Verdana" w:hAnsi="Verdana"/>
          <w:sz w:val="20"/>
          <w:szCs w:val="20"/>
        </w:rPr>
      </w:pPr>
    </w:p>
    <w:p w14:paraId="43E65C92" w14:textId="77777777" w:rsidR="00DB2C7D" w:rsidRPr="00DB2C7D" w:rsidRDefault="00DB2C7D" w:rsidP="00DB2C7D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sz w:val="20"/>
          <w:szCs w:val="20"/>
          <w:lang w:eastAsia="zh-CN"/>
        </w:rPr>
      </w:pPr>
      <w:r w:rsidRPr="00DB2C7D">
        <w:rPr>
          <w:rFonts w:ascii="Verdana" w:eastAsia="Calibri" w:hAnsi="Verdana"/>
          <w:b/>
          <w:i/>
          <w:sz w:val="20"/>
          <w:szCs w:val="20"/>
          <w:highlight w:val="yellow"/>
          <w:lang w:eastAsia="zh-CN"/>
        </w:rPr>
        <w:t>Oferta</w:t>
      </w:r>
      <w:r w:rsidRPr="00DB2C7D">
        <w:rPr>
          <w:rFonts w:ascii="Verdana" w:eastAsia="Calibri" w:hAnsi="Verdana"/>
          <w:i/>
          <w:sz w:val="20"/>
          <w:szCs w:val="20"/>
          <w:highlight w:val="yellow"/>
          <w:lang w:eastAsia="zh-CN"/>
        </w:rPr>
        <w:t xml:space="preserve"> </w:t>
      </w:r>
      <w:r w:rsidRPr="00DB2C7D">
        <w:rPr>
          <w:rFonts w:ascii="Verdana" w:eastAsia="Calibri" w:hAnsi="Verdana"/>
          <w:b/>
          <w:i/>
          <w:sz w:val="20"/>
          <w:szCs w:val="20"/>
          <w:highlight w:val="yellow"/>
          <w:lang w:eastAsia="zh-CN"/>
        </w:rPr>
        <w:t>powinna</w:t>
      </w:r>
      <w:r w:rsidRPr="00DB2C7D">
        <w:rPr>
          <w:rFonts w:ascii="Verdana" w:eastAsia="Calibri" w:hAnsi="Verdana"/>
          <w:i/>
          <w:sz w:val="20"/>
          <w:szCs w:val="20"/>
          <w:highlight w:val="yellow"/>
          <w:lang w:eastAsia="zh-CN"/>
        </w:rPr>
        <w:t xml:space="preserve"> </w:t>
      </w:r>
      <w:r w:rsidRPr="00DB2C7D">
        <w:rPr>
          <w:rFonts w:ascii="Verdana" w:eastAsia="Calibri" w:hAnsi="Verdana"/>
          <w:b/>
          <w:i/>
          <w:sz w:val="20"/>
          <w:szCs w:val="20"/>
          <w:highlight w:val="yellow"/>
          <w:lang w:eastAsia="zh-CN"/>
        </w:rPr>
        <w:t>być sporządzona</w:t>
      </w:r>
      <w:r w:rsidRPr="00DB2C7D">
        <w:rPr>
          <w:rFonts w:ascii="Verdana" w:eastAsia="Calibri" w:hAnsi="Verdana"/>
          <w:i/>
          <w:sz w:val="20"/>
          <w:szCs w:val="20"/>
          <w:highlight w:val="yellow"/>
          <w:lang w:eastAsia="zh-CN"/>
        </w:rPr>
        <w:t xml:space="preserve"> </w:t>
      </w:r>
      <w:r w:rsidRPr="00DB2C7D">
        <w:rPr>
          <w:rFonts w:ascii="Verdana" w:eastAsia="Calibri" w:hAnsi="Verdana"/>
          <w:b/>
          <w:i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DB2C7D">
        <w:rPr>
          <w:rFonts w:ascii="Verdana" w:eastAsia="Calibri" w:hAnsi="Verdana"/>
          <w:i/>
          <w:sz w:val="20"/>
          <w:szCs w:val="20"/>
          <w:highlight w:val="yellow"/>
          <w:lang w:eastAsia="zh-CN"/>
        </w:rPr>
        <w:t>.</w:t>
      </w:r>
    </w:p>
    <w:p w14:paraId="777A28C0" w14:textId="77777777" w:rsidR="00DB2C7D" w:rsidRPr="00DB2C7D" w:rsidRDefault="00DB2C7D" w:rsidP="00DB2C7D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247A342E" w14:textId="77777777" w:rsidR="00DB2C7D" w:rsidRPr="00DB2C7D" w:rsidRDefault="00DB2C7D" w:rsidP="00DB2C7D">
      <w:pPr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*niepotrzebne skreślić</w:t>
      </w:r>
    </w:p>
    <w:p w14:paraId="7F3087DF" w14:textId="77777777" w:rsidR="00DB2C7D" w:rsidRPr="00DB2C7D" w:rsidRDefault="00DB2C7D" w:rsidP="00DB2C7D">
      <w:pPr>
        <w:rPr>
          <w:rFonts w:ascii="Verdana" w:hAnsi="Verdana"/>
          <w:sz w:val="20"/>
          <w:szCs w:val="20"/>
        </w:rPr>
      </w:pPr>
      <w:r w:rsidRPr="00DB2C7D">
        <w:rPr>
          <w:rFonts w:ascii="Verdana" w:hAnsi="Verdana"/>
          <w:sz w:val="20"/>
          <w:szCs w:val="20"/>
        </w:rPr>
        <w:t>**jeżeli dotyczy</w:t>
      </w:r>
    </w:p>
    <w:p w14:paraId="03D97AF0" w14:textId="77777777" w:rsidR="00DB2C7D" w:rsidRPr="00DB2C7D" w:rsidRDefault="00DB2C7D" w:rsidP="00DB2C7D">
      <w:pPr>
        <w:rPr>
          <w:rFonts w:ascii="Verdana" w:eastAsia="Calibri" w:hAnsi="Verdana"/>
          <w:sz w:val="20"/>
          <w:szCs w:val="20"/>
        </w:rPr>
      </w:pPr>
    </w:p>
    <w:p w14:paraId="27598E97" w14:textId="77777777" w:rsidR="00FE545C" w:rsidRPr="00DB2C7D" w:rsidRDefault="00FE545C" w:rsidP="00DB2C7D">
      <w:pPr>
        <w:rPr>
          <w:rFonts w:ascii="Verdana" w:hAnsi="Verdana"/>
          <w:sz w:val="20"/>
          <w:szCs w:val="20"/>
        </w:rPr>
      </w:pPr>
    </w:p>
    <w:sectPr w:rsidR="00FE545C" w:rsidRPr="00DB2C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610CB" w14:textId="77777777" w:rsidR="00AC2C0E" w:rsidRDefault="00AC2C0E">
      <w:r>
        <w:separator/>
      </w:r>
    </w:p>
  </w:endnote>
  <w:endnote w:type="continuationSeparator" w:id="0">
    <w:p w14:paraId="135E20E6" w14:textId="77777777" w:rsidR="00AC2C0E" w:rsidRDefault="00AC2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152" w14:textId="77777777" w:rsidR="00AC093C" w:rsidRDefault="00AC09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2DDA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54C02" w14:textId="77777777" w:rsidR="00AC093C" w:rsidRDefault="00AC0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ADA00" w14:textId="77777777" w:rsidR="00AC2C0E" w:rsidRDefault="00AC2C0E">
      <w:r>
        <w:separator/>
      </w:r>
    </w:p>
  </w:footnote>
  <w:footnote w:type="continuationSeparator" w:id="0">
    <w:p w14:paraId="5ECB9BEA" w14:textId="77777777" w:rsidR="00AC2C0E" w:rsidRDefault="00AC2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D550" w14:textId="77777777" w:rsidR="00AC093C" w:rsidRDefault="00AC09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62F72" w14:textId="1E9E2945" w:rsidR="00F53146" w:rsidRPr="00DB2C7D" w:rsidRDefault="00F53146" w:rsidP="00DB2C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A5D0E" w14:textId="77777777" w:rsidR="00AC093C" w:rsidRDefault="00AC09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53412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9510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8800339">
    <w:abstractNumId w:val="0"/>
  </w:num>
  <w:num w:numId="4" w16cid:durableId="19905499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06B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57CE5"/>
    <w:rsid w:val="001801DD"/>
    <w:rsid w:val="001D4612"/>
    <w:rsid w:val="00207E98"/>
    <w:rsid w:val="002349EF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506B1"/>
    <w:rsid w:val="00970FE4"/>
    <w:rsid w:val="009D3C2A"/>
    <w:rsid w:val="00A0022B"/>
    <w:rsid w:val="00A346FE"/>
    <w:rsid w:val="00A47B4D"/>
    <w:rsid w:val="00A83018"/>
    <w:rsid w:val="00AC093C"/>
    <w:rsid w:val="00AC2C0E"/>
    <w:rsid w:val="00B774DC"/>
    <w:rsid w:val="00C969A6"/>
    <w:rsid w:val="00CA7D36"/>
    <w:rsid w:val="00D24208"/>
    <w:rsid w:val="00D60C38"/>
    <w:rsid w:val="00D66893"/>
    <w:rsid w:val="00D90ACB"/>
    <w:rsid w:val="00DB2C7D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583"/>
  <w15:chartTrackingRefBased/>
  <w15:docId w15:val="{A9A6469A-0429-4109-88F2-91F7D3631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DB2C7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934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2026-03-26T08:25:00Z</cp:lastPrinted>
  <dcterms:created xsi:type="dcterms:W3CDTF">2026-03-26T08:25:00Z</dcterms:created>
  <dcterms:modified xsi:type="dcterms:W3CDTF">2026-03-26T08:25:00Z</dcterms:modified>
</cp:coreProperties>
</file>