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03A8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03A8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03A88">
        <w:rPr>
          <w:sz w:val="22"/>
          <w:szCs w:val="22"/>
        </w:rPr>
        <w:t>2026-04-01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03A88" w:rsidRPr="00B03A88" w:rsidRDefault="00B03A88" w:rsidP="00FB7F50">
      <w:pPr>
        <w:spacing w:after="40"/>
        <w:rPr>
          <w:b/>
          <w:bCs/>
          <w:sz w:val="22"/>
          <w:szCs w:val="22"/>
        </w:rPr>
      </w:pPr>
      <w:r w:rsidRPr="00B03A88">
        <w:rPr>
          <w:b/>
          <w:bCs/>
          <w:sz w:val="22"/>
          <w:szCs w:val="22"/>
        </w:rPr>
        <w:t>Akademia Górniczo - Hutnicza</w:t>
      </w:r>
    </w:p>
    <w:p w:rsidR="00B03A88" w:rsidRPr="00B03A88" w:rsidRDefault="00B03A88" w:rsidP="00FB7F50">
      <w:pPr>
        <w:spacing w:after="40"/>
        <w:rPr>
          <w:b/>
          <w:bCs/>
          <w:sz w:val="22"/>
          <w:szCs w:val="22"/>
        </w:rPr>
      </w:pPr>
      <w:r w:rsidRPr="00B03A88">
        <w:rPr>
          <w:b/>
          <w:bCs/>
          <w:sz w:val="22"/>
          <w:szCs w:val="22"/>
        </w:rPr>
        <w:t>im. Stanisława Staszica w Krakowie</w:t>
      </w:r>
    </w:p>
    <w:p w:rsidR="00FB7F50" w:rsidRPr="002245BE" w:rsidRDefault="00B03A88" w:rsidP="00FB7F50">
      <w:pPr>
        <w:spacing w:after="40"/>
        <w:rPr>
          <w:b/>
          <w:bCs/>
          <w:sz w:val="22"/>
          <w:szCs w:val="22"/>
        </w:rPr>
      </w:pPr>
      <w:r w:rsidRPr="00B03A88">
        <w:rPr>
          <w:b/>
          <w:bCs/>
          <w:sz w:val="22"/>
          <w:szCs w:val="22"/>
        </w:rPr>
        <w:t>Dział Zamówień Publicznych</w:t>
      </w:r>
    </w:p>
    <w:p w:rsidR="00FB7F50" w:rsidRPr="002245BE" w:rsidRDefault="00B03A88" w:rsidP="00FB7F50">
      <w:pPr>
        <w:rPr>
          <w:sz w:val="22"/>
          <w:szCs w:val="22"/>
        </w:rPr>
      </w:pPr>
      <w:r w:rsidRPr="00B03A8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03A88">
        <w:rPr>
          <w:sz w:val="22"/>
          <w:szCs w:val="22"/>
        </w:rPr>
        <w:t>30</w:t>
      </w:r>
    </w:p>
    <w:p w:rsidR="00FB7F50" w:rsidRPr="002245BE" w:rsidRDefault="00B03A88" w:rsidP="00FB7F50">
      <w:pPr>
        <w:rPr>
          <w:sz w:val="22"/>
          <w:szCs w:val="22"/>
        </w:rPr>
      </w:pPr>
      <w:r w:rsidRPr="00B03A8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03A8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03A88" w:rsidRPr="00607F9B" w:rsidTr="009D271D">
        <w:trPr>
          <w:trHeight w:val="638"/>
        </w:trPr>
        <w:tc>
          <w:tcPr>
            <w:tcW w:w="959" w:type="dxa"/>
            <w:shd w:val="clear" w:color="auto" w:fill="auto"/>
          </w:tcPr>
          <w:p w:rsidR="00B03A88" w:rsidRPr="00607F9B" w:rsidRDefault="00B03A88" w:rsidP="009D27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3A88" w:rsidRPr="00607F9B" w:rsidRDefault="00B03A88" w:rsidP="009D27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03A8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03A8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03A88">
              <w:rPr>
                <w:b/>
                <w:bCs/>
                <w:sz w:val="22"/>
                <w:szCs w:val="22"/>
              </w:rPr>
              <w:t>Usługi transportowe w kraju dla studentów i pracowników WIMIR AGH w roku 2026 - KC-DE-zp.25.46.2026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03A88">
              <w:rPr>
                <w:b/>
                <w:sz w:val="22"/>
                <w:szCs w:val="22"/>
              </w:rPr>
              <w:t>KC-DE-zp.25.46.2026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03A88" w:rsidTr="009D27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03A88" w:rsidRPr="00D26ED6" w:rsidRDefault="00B03A88" w:rsidP="009D271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03A88">
              <w:rPr>
                <w:b/>
                <w:sz w:val="22"/>
                <w:szCs w:val="22"/>
              </w:rPr>
              <w:t>COGNOR SA Oddział PTS w Krakowie</w:t>
            </w:r>
          </w:p>
          <w:p w:rsidR="00B03A88" w:rsidRPr="009F0E5C" w:rsidRDefault="00B03A88" w:rsidP="009D271D">
            <w:pPr>
              <w:jc w:val="both"/>
              <w:rPr>
                <w:bCs/>
                <w:sz w:val="22"/>
                <w:szCs w:val="22"/>
              </w:rPr>
            </w:pPr>
            <w:r w:rsidRPr="00B03A88">
              <w:rPr>
                <w:bCs/>
                <w:sz w:val="22"/>
                <w:szCs w:val="22"/>
              </w:rPr>
              <w:t>Mrozowa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03A88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03A88" w:rsidRPr="009F0E5C" w:rsidRDefault="00B03A88" w:rsidP="009D271D">
            <w:pPr>
              <w:jc w:val="both"/>
              <w:rPr>
                <w:bCs/>
                <w:sz w:val="22"/>
                <w:szCs w:val="22"/>
              </w:rPr>
            </w:pPr>
            <w:r w:rsidRPr="00B03A88">
              <w:rPr>
                <w:bCs/>
                <w:sz w:val="22"/>
                <w:szCs w:val="22"/>
              </w:rPr>
              <w:t>31-752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03A88">
              <w:rPr>
                <w:bCs/>
                <w:sz w:val="22"/>
                <w:szCs w:val="22"/>
              </w:rPr>
              <w:t>Kraków</w:t>
            </w:r>
          </w:p>
          <w:p w:rsidR="00B03A88" w:rsidRPr="00D26ED6" w:rsidRDefault="00B03A88" w:rsidP="009D27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03A88" w:rsidRDefault="00B03A88" w:rsidP="009D271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03A88">
              <w:rPr>
                <w:sz w:val="22"/>
                <w:szCs w:val="22"/>
              </w:rPr>
              <w:t>Usługi transportowe w kraju dla studentów i pracowników WIMIR AGH w roku 2026 - KC-DE-zp.25.46.2026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B03A88" w:rsidRPr="00D26ED6" w:rsidRDefault="00B03A88" w:rsidP="009D271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03A88">
              <w:rPr>
                <w:b/>
                <w:sz w:val="22"/>
                <w:szCs w:val="22"/>
              </w:rPr>
              <w:t>43 554.24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03A88" w:rsidRDefault="00B03A88" w:rsidP="009D271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701"/>
        <w:gridCol w:w="2268"/>
        <w:gridCol w:w="1843"/>
      </w:tblGrid>
      <w:tr w:rsidR="00462806" w:rsidRPr="008567C7" w:rsidTr="00462806">
        <w:trPr>
          <w:trHeight w:val="510"/>
        </w:trPr>
        <w:tc>
          <w:tcPr>
            <w:tcW w:w="709" w:type="dxa"/>
            <w:vAlign w:val="center"/>
          </w:tcPr>
          <w:p w:rsidR="00462806" w:rsidRPr="008567C7" w:rsidRDefault="004628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462806" w:rsidRPr="008567C7" w:rsidRDefault="004628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462806" w:rsidRPr="008567C7" w:rsidRDefault="0046280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462806" w:rsidRPr="008567C7" w:rsidRDefault="0046280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pojazdów przeznaczonych do realizacji zamówienia</w:t>
            </w:r>
          </w:p>
        </w:tc>
        <w:tc>
          <w:tcPr>
            <w:tcW w:w="1843" w:type="dxa"/>
            <w:vAlign w:val="center"/>
          </w:tcPr>
          <w:p w:rsidR="00462806" w:rsidRPr="008567C7" w:rsidRDefault="004628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62806" w:rsidRPr="008567C7" w:rsidTr="00462806">
        <w:tc>
          <w:tcPr>
            <w:tcW w:w="709" w:type="dxa"/>
            <w:vAlign w:val="center"/>
          </w:tcPr>
          <w:p w:rsidR="00462806" w:rsidRPr="008567C7" w:rsidRDefault="00462806" w:rsidP="009D2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462806" w:rsidRPr="002B6761" w:rsidRDefault="00462806" w:rsidP="009D271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462806" w:rsidRPr="008567C7" w:rsidRDefault="00462806" w:rsidP="009D27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3A8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62806" w:rsidRPr="001B7815" w:rsidRDefault="00462806" w:rsidP="009D27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3A8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462806" w:rsidRPr="008567C7" w:rsidRDefault="00462806" w:rsidP="009D2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462806" w:rsidRPr="008567C7" w:rsidRDefault="00462806" w:rsidP="009D2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462806" w:rsidRPr="008567C7" w:rsidRDefault="00462806" w:rsidP="009D2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62806" w:rsidRPr="008567C7" w:rsidTr="00462806">
        <w:tc>
          <w:tcPr>
            <w:tcW w:w="709" w:type="dxa"/>
            <w:vAlign w:val="center"/>
          </w:tcPr>
          <w:p w:rsidR="00462806" w:rsidRPr="008567C7" w:rsidRDefault="00462806" w:rsidP="009D2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462806" w:rsidRPr="002B6761" w:rsidRDefault="00462806" w:rsidP="009D271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b/>
                <w:sz w:val="18"/>
                <w:szCs w:val="18"/>
              </w:rPr>
              <w:t>"ADAM-TOURS" Sp. z o.o.</w:t>
            </w:r>
          </w:p>
          <w:p w:rsidR="00462806" w:rsidRPr="008567C7" w:rsidRDefault="00462806" w:rsidP="009D27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Stare </w:t>
            </w:r>
            <w:proofErr w:type="spellStart"/>
            <w:r w:rsidRPr="00B03A88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3A88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62806" w:rsidRPr="001B7815" w:rsidRDefault="00462806" w:rsidP="009D27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3A8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462806" w:rsidRPr="008567C7" w:rsidRDefault="00462806" w:rsidP="009D2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sz w:val="18"/>
                <w:szCs w:val="18"/>
              </w:rPr>
              <w:t xml:space="preserve">  40,58</w:t>
            </w:r>
          </w:p>
        </w:tc>
        <w:tc>
          <w:tcPr>
            <w:tcW w:w="2268" w:type="dxa"/>
            <w:vAlign w:val="center"/>
          </w:tcPr>
          <w:p w:rsidR="00462806" w:rsidRPr="008567C7" w:rsidRDefault="00462806" w:rsidP="009D2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843" w:type="dxa"/>
            <w:vAlign w:val="center"/>
          </w:tcPr>
          <w:p w:rsidR="00462806" w:rsidRPr="008567C7" w:rsidRDefault="00462806" w:rsidP="009D2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3A88">
              <w:rPr>
                <w:rFonts w:ascii="Times New Roman" w:hAnsi="Times New Roman" w:cs="Times New Roman"/>
                <w:sz w:val="18"/>
                <w:szCs w:val="18"/>
              </w:rPr>
              <w:t xml:space="preserve">  64,58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2F92" w:rsidRDefault="00C42F92">
      <w:r>
        <w:separator/>
      </w:r>
    </w:p>
  </w:endnote>
  <w:endnote w:type="continuationSeparator" w:id="0">
    <w:p w:rsidR="00C42F92" w:rsidRDefault="00C42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2F92" w:rsidRDefault="00C42F92">
      <w:r>
        <w:separator/>
      </w:r>
    </w:p>
  </w:footnote>
  <w:footnote w:type="continuationSeparator" w:id="0">
    <w:p w:rsidR="00C42F92" w:rsidRDefault="00C42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2F9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2806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3A88"/>
    <w:rsid w:val="00B32D12"/>
    <w:rsid w:val="00B464D3"/>
    <w:rsid w:val="00B8185B"/>
    <w:rsid w:val="00BD2174"/>
    <w:rsid w:val="00C423DD"/>
    <w:rsid w:val="00C42F92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9BACCC-FE03-4A01-8D59-B728BDE35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2026-04-01T13:24:00Z</dcterms:created>
  <dcterms:modified xsi:type="dcterms:W3CDTF">2026-04-01T13:24:00Z</dcterms:modified>
</cp:coreProperties>
</file>