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8DCEB" w14:textId="36DB0DA1" w:rsidR="00EB1359" w:rsidRPr="003261E7" w:rsidRDefault="00A54ACA" w:rsidP="00EB1359">
      <w:pPr>
        <w:spacing w:after="240"/>
        <w:jc w:val="right"/>
        <w:rPr>
          <w:sz w:val="22"/>
          <w:szCs w:val="22"/>
        </w:rPr>
      </w:pPr>
      <w:r w:rsidRPr="00A54AC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282933">
        <w:rPr>
          <w:sz w:val="22"/>
          <w:szCs w:val="22"/>
        </w:rPr>
        <w:t>01.04.2026 r.</w:t>
      </w:r>
    </w:p>
    <w:p w14:paraId="520015A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84AE820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CB812A2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CAF7FC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3C5041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83A3B7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D0954D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A09D1C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5C135A1" w14:textId="56831C18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124B56">
        <w:rPr>
          <w:b/>
          <w:sz w:val="28"/>
          <w:szCs w:val="24"/>
        </w:rPr>
        <w:t>NR 2,4,8,19,21,23,24,25,29.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54ACA" w:rsidRPr="003261E7" w14:paraId="35BDBBFE" w14:textId="77777777" w:rsidTr="00B73217">
        <w:trPr>
          <w:trHeight w:val="638"/>
        </w:trPr>
        <w:tc>
          <w:tcPr>
            <w:tcW w:w="959" w:type="dxa"/>
          </w:tcPr>
          <w:p w14:paraId="30332AC5" w14:textId="77777777" w:rsidR="00A54ACA" w:rsidRPr="003261E7" w:rsidRDefault="00A54ACA" w:rsidP="00B732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5FC93C5" w14:textId="77777777" w:rsidR="00A54ACA" w:rsidRPr="003261E7" w:rsidRDefault="00A54ACA" w:rsidP="00B732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4ACA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54ACA">
              <w:rPr>
                <w:b/>
                <w:bCs/>
                <w:sz w:val="22"/>
                <w:szCs w:val="22"/>
              </w:rPr>
              <w:t>Zakup i dostawa wyrobów medycznych 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54ACA">
              <w:rPr>
                <w:b/>
                <w:sz w:val="22"/>
                <w:szCs w:val="22"/>
              </w:rPr>
              <w:t>ZP/62/2025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AE1C76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2AC9DB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32BCF7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2C23151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4F8DE1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AF4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92E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D38BEB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54ACA" w:rsidRPr="00EB1359" w14:paraId="1CE0FC1F" w14:textId="77777777" w:rsidTr="00B732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55B3" w14:textId="77777777" w:rsidR="00A54ACA" w:rsidRPr="00710915" w:rsidRDefault="00A54ACA" w:rsidP="00B732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AC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8E17" w14:textId="77777777" w:rsidR="00A54ACA" w:rsidRPr="00EB1359" w:rsidRDefault="00A54ACA" w:rsidP="00B732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ACA">
              <w:rPr>
                <w:b/>
                <w:sz w:val="22"/>
                <w:szCs w:val="22"/>
              </w:rPr>
              <w:t>Pakiet 2- Cewniki do ureterostomii</w:t>
            </w:r>
          </w:p>
          <w:p w14:paraId="6EC0EEEE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A9B13D9" w14:textId="77777777" w:rsidR="00A54ACA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A55618C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88BF920" w14:textId="7ED9A6F2" w:rsidR="00A54ACA" w:rsidRPr="00EB1359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Uzasadnienie faktyczne: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Nie złożono żadnej oferty.</w:t>
            </w:r>
          </w:p>
        </w:tc>
      </w:tr>
      <w:tr w:rsidR="00A54ACA" w:rsidRPr="00EB1359" w14:paraId="16D533F7" w14:textId="77777777" w:rsidTr="00B732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ED47" w14:textId="77777777" w:rsidR="00A54ACA" w:rsidRPr="00710915" w:rsidRDefault="00A54ACA" w:rsidP="00B732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ACA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A997" w14:textId="77777777" w:rsidR="00A54ACA" w:rsidRPr="00EB1359" w:rsidRDefault="00A54ACA" w:rsidP="00B732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ACA">
              <w:rPr>
                <w:b/>
                <w:sz w:val="22"/>
                <w:szCs w:val="22"/>
              </w:rPr>
              <w:t>Pakiet 4-Dren typu Pezzer</w:t>
            </w:r>
          </w:p>
          <w:p w14:paraId="6F99D5CD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BAC1267" w14:textId="77777777" w:rsidR="00A54ACA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34B0038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F540F21" w14:textId="7EE69722" w:rsidR="00A54ACA" w:rsidRPr="00EB1359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Uzasadnienie faktyczne: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Nie złożono żadnej oferty.</w:t>
            </w:r>
          </w:p>
        </w:tc>
      </w:tr>
      <w:tr w:rsidR="00A54ACA" w:rsidRPr="00EB1359" w14:paraId="61F3AED1" w14:textId="77777777" w:rsidTr="00B732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4F71" w14:textId="77777777" w:rsidR="00A54ACA" w:rsidRPr="00710915" w:rsidRDefault="00A54ACA" w:rsidP="00B732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ACA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6B2E" w14:textId="77777777" w:rsidR="00A54ACA" w:rsidRPr="00EB1359" w:rsidRDefault="00A54ACA" w:rsidP="00B732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ACA">
              <w:rPr>
                <w:b/>
                <w:sz w:val="22"/>
                <w:szCs w:val="22"/>
              </w:rPr>
              <w:t>Pakiet 8-Kaniule do wkłuć dotętniczych</w:t>
            </w:r>
          </w:p>
          <w:p w14:paraId="3BEFA857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419E945" w14:textId="77777777" w:rsidR="00A54ACA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116E9D7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71594A2" w14:textId="6F40F20E" w:rsidR="00A54ACA" w:rsidRPr="00EB1359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lastRenderedPageBreak/>
              <w:t>Uzasadnienie faktyczne: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Nie złożono żadnej oferty.</w:t>
            </w:r>
          </w:p>
        </w:tc>
      </w:tr>
      <w:tr w:rsidR="00A54ACA" w:rsidRPr="00EB1359" w14:paraId="06FDE338" w14:textId="77777777" w:rsidTr="00B732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68F5" w14:textId="77777777" w:rsidR="00A54ACA" w:rsidRPr="00710915" w:rsidRDefault="00A54ACA" w:rsidP="00B732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ACA">
              <w:rPr>
                <w:b/>
                <w:bCs/>
                <w:sz w:val="22"/>
                <w:szCs w:val="22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6176" w14:textId="77777777" w:rsidR="00A54ACA" w:rsidRPr="00EB1359" w:rsidRDefault="00A54ACA" w:rsidP="00B732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ACA">
              <w:rPr>
                <w:b/>
                <w:sz w:val="22"/>
                <w:szCs w:val="22"/>
              </w:rPr>
              <w:t>Pakiet 19-Rury karbowane do obwodu oddechowego respiratora</w:t>
            </w:r>
          </w:p>
          <w:p w14:paraId="5128B944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25857E5" w14:textId="77777777" w:rsidR="00A54ACA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230BF23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3217E7B" w14:textId="2992E2EC" w:rsidR="00A54ACA" w:rsidRPr="00EB1359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Uzasadnienie faktyczne: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Nie złożono żadnej oferty.</w:t>
            </w:r>
          </w:p>
        </w:tc>
      </w:tr>
      <w:tr w:rsidR="00A54ACA" w:rsidRPr="00EB1359" w14:paraId="12DE4AD9" w14:textId="77777777" w:rsidTr="00B732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871A" w14:textId="77777777" w:rsidR="00A54ACA" w:rsidRPr="00710915" w:rsidRDefault="00A54ACA" w:rsidP="00B732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ACA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CD48" w14:textId="77777777" w:rsidR="00A54ACA" w:rsidRPr="00EB1359" w:rsidRDefault="00A54ACA" w:rsidP="00B732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ACA">
              <w:rPr>
                <w:b/>
                <w:sz w:val="22"/>
                <w:szCs w:val="22"/>
              </w:rPr>
              <w:t>Pakiet 21-Sprzęt endoskopowy</w:t>
            </w:r>
          </w:p>
          <w:p w14:paraId="42A11F05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A2FD0D1" w14:textId="77777777" w:rsidR="00A54ACA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76ABF23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5337A0E" w14:textId="03183781" w:rsidR="00A54ACA" w:rsidRPr="00EB1359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Uzasadnienie faktyczne: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Nie złożono żadnej oferty.</w:t>
            </w:r>
          </w:p>
        </w:tc>
      </w:tr>
      <w:tr w:rsidR="00A54ACA" w:rsidRPr="00EB1359" w14:paraId="12C754C7" w14:textId="77777777" w:rsidTr="00B732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1F8D" w14:textId="77777777" w:rsidR="00A54ACA" w:rsidRPr="00710915" w:rsidRDefault="00A54ACA" w:rsidP="00B732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ACA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5151" w14:textId="77777777" w:rsidR="00A54ACA" w:rsidRPr="00EB1359" w:rsidRDefault="00A54ACA" w:rsidP="00B732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ACA">
              <w:rPr>
                <w:b/>
                <w:sz w:val="22"/>
                <w:szCs w:val="22"/>
              </w:rPr>
              <w:t>Pakiet 23-System wskazany do zastosowania w krzyżowo-kolcowym mocowaniu pochwy</w:t>
            </w:r>
          </w:p>
          <w:p w14:paraId="4A417C3F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D486556" w14:textId="77777777" w:rsidR="00A54ACA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D647605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2109F98" w14:textId="5315F314" w:rsidR="00A54ACA" w:rsidRPr="00EB1359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Uzasadnienie faktyczne: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Nie złożono żadnej oferty.</w:t>
            </w:r>
          </w:p>
        </w:tc>
      </w:tr>
      <w:tr w:rsidR="00A54ACA" w:rsidRPr="00EB1359" w14:paraId="0A2E3754" w14:textId="77777777" w:rsidTr="00B732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FF82" w14:textId="77777777" w:rsidR="00A54ACA" w:rsidRPr="00710915" w:rsidRDefault="00A54ACA" w:rsidP="00B732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ACA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CDF4" w14:textId="77777777" w:rsidR="00A54ACA" w:rsidRPr="00EB1359" w:rsidRDefault="00A54ACA" w:rsidP="00B732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ACA">
              <w:rPr>
                <w:b/>
                <w:sz w:val="22"/>
                <w:szCs w:val="22"/>
              </w:rPr>
              <w:t>Pakiet 25-Układ oddechowy dzieci</w:t>
            </w:r>
          </w:p>
          <w:p w14:paraId="05CAFE88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79368AB" w14:textId="77777777" w:rsidR="00A54ACA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D2349FA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DD9DE33" w14:textId="0C1B2E59" w:rsidR="00A54ACA" w:rsidRPr="00EB1359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Uzasadnienie faktyczne: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Nie złożono żadnej oferty.</w:t>
            </w:r>
          </w:p>
        </w:tc>
      </w:tr>
      <w:tr w:rsidR="00A54ACA" w:rsidRPr="00EB1359" w14:paraId="587010A9" w14:textId="77777777" w:rsidTr="00B732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3B1A" w14:textId="77777777" w:rsidR="00A54ACA" w:rsidRPr="00710915" w:rsidRDefault="00A54ACA" w:rsidP="00B732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ACA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2704" w14:textId="77777777" w:rsidR="00A54ACA" w:rsidRPr="00EB1359" w:rsidRDefault="00A54ACA" w:rsidP="00B732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ACA">
              <w:rPr>
                <w:b/>
                <w:sz w:val="22"/>
                <w:szCs w:val="22"/>
              </w:rPr>
              <w:t>Pakiet 29-Zestaw do bezpiecznej punkcji opłucnej z igłą Veressa z cewnikiem prostym</w:t>
            </w:r>
          </w:p>
          <w:p w14:paraId="3962A4BD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856A9CC" w14:textId="77777777" w:rsidR="00A54ACA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FBCC75B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838DC81" w14:textId="09CDBBEA" w:rsidR="00A54ACA" w:rsidRPr="00EB1359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Uzasadnienie faktyczne: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Nie złożono żadnej oferty.</w:t>
            </w:r>
          </w:p>
        </w:tc>
      </w:tr>
      <w:tr w:rsidR="00A54ACA" w:rsidRPr="00EB1359" w14:paraId="172B667A" w14:textId="77777777" w:rsidTr="00B732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0E64" w14:textId="77777777" w:rsidR="00A54ACA" w:rsidRPr="00710915" w:rsidRDefault="00A54ACA" w:rsidP="00B732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54ACA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FADA" w14:textId="77777777" w:rsidR="00A54ACA" w:rsidRPr="00EB1359" w:rsidRDefault="00A54ACA" w:rsidP="00B732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4ACA">
              <w:rPr>
                <w:b/>
                <w:sz w:val="22"/>
                <w:szCs w:val="22"/>
              </w:rPr>
              <w:t>Pakiet 24-Szpatułki laryngologiczne</w:t>
            </w:r>
          </w:p>
          <w:p w14:paraId="5DA465F2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6E7CC36" w14:textId="77777777" w:rsidR="00A54ACA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591D830" w14:textId="77777777" w:rsidR="00A54ACA" w:rsidRDefault="00A54ACA" w:rsidP="00B7321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71F4F20" w14:textId="2F1F7717" w:rsidR="00A54ACA" w:rsidRPr="00EB1359" w:rsidRDefault="00A54ACA" w:rsidP="00B732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54ACA">
              <w:rPr>
                <w:sz w:val="22"/>
                <w:szCs w:val="22"/>
              </w:rPr>
              <w:t>Uzasadnienie faktyczne: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Nie złożono żadnej oferty niepodlegającej odrzuceniu.</w:t>
            </w:r>
            <w:r w:rsidR="00124B56">
              <w:rPr>
                <w:sz w:val="22"/>
                <w:szCs w:val="22"/>
              </w:rPr>
              <w:t xml:space="preserve"> </w:t>
            </w:r>
            <w:r w:rsidRPr="00A54ACA">
              <w:rPr>
                <w:sz w:val="22"/>
                <w:szCs w:val="22"/>
              </w:rPr>
              <w:t>Oferta Wykonawcy złożona w Pakiecie została odrzucona</w:t>
            </w:r>
            <w:r w:rsidR="00DE281F">
              <w:rPr>
                <w:sz w:val="22"/>
                <w:szCs w:val="22"/>
              </w:rPr>
              <w:t>.</w:t>
            </w:r>
          </w:p>
        </w:tc>
      </w:tr>
    </w:tbl>
    <w:p w14:paraId="770726B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FF641" w14:textId="77777777" w:rsidR="00A54ACA" w:rsidRDefault="00A54ACA" w:rsidP="00A54ACA">
      <w:r>
        <w:separator/>
      </w:r>
    </w:p>
  </w:endnote>
  <w:endnote w:type="continuationSeparator" w:id="0">
    <w:p w14:paraId="4D93E2DA" w14:textId="77777777" w:rsidR="00A54ACA" w:rsidRDefault="00A54ACA" w:rsidP="00A5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55AC1" w14:textId="77777777" w:rsidR="00A54ACA" w:rsidRDefault="00A54A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B8CB3" w14:textId="77777777" w:rsidR="00A54ACA" w:rsidRDefault="00A54AC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C1808" w14:textId="77777777" w:rsidR="00A54ACA" w:rsidRDefault="00A54A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26491" w14:textId="77777777" w:rsidR="00A54ACA" w:rsidRDefault="00A54ACA" w:rsidP="00A54ACA">
      <w:r>
        <w:separator/>
      </w:r>
    </w:p>
  </w:footnote>
  <w:footnote w:type="continuationSeparator" w:id="0">
    <w:p w14:paraId="169A2904" w14:textId="77777777" w:rsidR="00A54ACA" w:rsidRDefault="00A54ACA" w:rsidP="00A54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F2A24" w14:textId="77777777" w:rsidR="00A54ACA" w:rsidRDefault="00A54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69FFA" w14:textId="77777777" w:rsidR="00A54ACA" w:rsidRDefault="00A54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BEB3C" w14:textId="77777777" w:rsidR="00A54ACA" w:rsidRDefault="00A54A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F62"/>
    <w:rsid w:val="00010B31"/>
    <w:rsid w:val="00104963"/>
    <w:rsid w:val="00124B56"/>
    <w:rsid w:val="00150F65"/>
    <w:rsid w:val="00282933"/>
    <w:rsid w:val="00476164"/>
    <w:rsid w:val="00775DAE"/>
    <w:rsid w:val="00820F62"/>
    <w:rsid w:val="00823326"/>
    <w:rsid w:val="00856A3E"/>
    <w:rsid w:val="00894412"/>
    <w:rsid w:val="009462DF"/>
    <w:rsid w:val="009500EB"/>
    <w:rsid w:val="00993EFC"/>
    <w:rsid w:val="00A54ACA"/>
    <w:rsid w:val="00AB3E72"/>
    <w:rsid w:val="00AC1A4B"/>
    <w:rsid w:val="00BB4DC3"/>
    <w:rsid w:val="00D41670"/>
    <w:rsid w:val="00D44D12"/>
    <w:rsid w:val="00DE281F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7078DC"/>
  <w15:chartTrackingRefBased/>
  <w15:docId w15:val="{3AA6340A-373D-4404-A506-F0D2727F5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A54A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4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367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Monika Dziubdziela</cp:lastModifiedBy>
  <cp:revision>5</cp:revision>
  <dcterms:created xsi:type="dcterms:W3CDTF">2026-03-31T06:36:00Z</dcterms:created>
  <dcterms:modified xsi:type="dcterms:W3CDTF">2026-04-01T12:17:00Z</dcterms:modified>
</cp:coreProperties>
</file>