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4A045" w14:textId="5772DD81" w:rsidR="00B36EDA" w:rsidRPr="00211861" w:rsidRDefault="00A47F53" w:rsidP="00B36EDA">
      <w:pPr>
        <w:spacing w:after="600"/>
        <w:jc w:val="right"/>
      </w:pPr>
      <w:bookmarkStart w:id="0" w:name="_Hlk53520193"/>
      <w:r w:rsidRPr="00211861">
        <w:t>Kraków</w:t>
      </w:r>
      <w:r w:rsidR="00B36EDA" w:rsidRPr="00211861">
        <w:t xml:space="preserve"> dnia: </w:t>
      </w:r>
      <w:r w:rsidR="00256E5D">
        <w:t>01.04.2026 r.</w:t>
      </w:r>
    </w:p>
    <w:p w14:paraId="0905606B" w14:textId="77777777" w:rsidR="00A47F53" w:rsidRPr="00211861" w:rsidRDefault="00A47F53" w:rsidP="00B36EDA">
      <w:pPr>
        <w:spacing w:line="360" w:lineRule="auto"/>
        <w:ind w:right="3969"/>
        <w:rPr>
          <w:b/>
          <w:bCs/>
        </w:rPr>
      </w:pPr>
      <w:r w:rsidRPr="00211861">
        <w:rPr>
          <w:b/>
          <w:bCs/>
        </w:rPr>
        <w:t>Szpital Miejski Specjalistyczny</w:t>
      </w:r>
    </w:p>
    <w:p w14:paraId="2E50AB2F" w14:textId="77777777" w:rsidR="00A47F53" w:rsidRPr="00211861" w:rsidRDefault="00A47F53" w:rsidP="00B36EDA">
      <w:pPr>
        <w:spacing w:line="360" w:lineRule="auto"/>
        <w:ind w:right="3969"/>
        <w:rPr>
          <w:b/>
          <w:bCs/>
        </w:rPr>
      </w:pPr>
      <w:r w:rsidRPr="00211861">
        <w:rPr>
          <w:b/>
          <w:bCs/>
        </w:rPr>
        <w:t>im. Gabriela Narutowicza w Krakowie</w:t>
      </w:r>
    </w:p>
    <w:p w14:paraId="6469EA1A" w14:textId="77777777" w:rsidR="00B36EDA" w:rsidRPr="00211861" w:rsidRDefault="00A47F53" w:rsidP="00B36EDA">
      <w:pPr>
        <w:spacing w:line="360" w:lineRule="auto"/>
        <w:ind w:right="3969"/>
      </w:pPr>
      <w:r w:rsidRPr="00211861">
        <w:t>ul. Prądnicka</w:t>
      </w:r>
      <w:r w:rsidR="00B36EDA" w:rsidRPr="00211861">
        <w:t xml:space="preserve"> </w:t>
      </w:r>
      <w:r w:rsidRPr="00211861">
        <w:t>35-37</w:t>
      </w:r>
    </w:p>
    <w:p w14:paraId="4E46D97C" w14:textId="77777777" w:rsidR="00B36EDA" w:rsidRPr="00211861" w:rsidRDefault="00A47F53" w:rsidP="00B36EDA">
      <w:pPr>
        <w:ind w:right="3969"/>
      </w:pPr>
      <w:r w:rsidRPr="00211861">
        <w:t>31-202</w:t>
      </w:r>
      <w:r w:rsidR="00B36EDA" w:rsidRPr="00211861">
        <w:t xml:space="preserve"> </w:t>
      </w:r>
      <w:r w:rsidRPr="00211861">
        <w:t>Kraków</w:t>
      </w:r>
    </w:p>
    <w:p w14:paraId="09043B86" w14:textId="77777777" w:rsidR="00B36EDA" w:rsidRPr="00211861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11861" w14:paraId="2FE2AA45" w14:textId="77777777" w:rsidTr="00B36EDA">
        <w:tc>
          <w:tcPr>
            <w:tcW w:w="9923" w:type="dxa"/>
            <w:shd w:val="clear" w:color="auto" w:fill="F2F2F2"/>
            <w:hideMark/>
          </w:tcPr>
          <w:p w14:paraId="026C367C" w14:textId="0EFB453C" w:rsidR="00B36EDA" w:rsidRPr="00211861" w:rsidRDefault="0021186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211861">
              <w:rPr>
                <w:b/>
                <w:spacing w:val="50"/>
                <w:kern w:val="28"/>
              </w:rPr>
              <w:t>OGŁOSZENIE</w:t>
            </w:r>
          </w:p>
          <w:p w14:paraId="0C72EC5F" w14:textId="77777777" w:rsidR="00B36EDA" w:rsidRPr="0021186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211861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25AAD48D" w14:textId="77777777" w:rsidR="00B36EDA" w:rsidRPr="00211861" w:rsidRDefault="00B36EDA" w:rsidP="00B36EDA">
      <w:pPr>
        <w:keepNext/>
        <w:spacing w:after="240"/>
        <w:outlineLvl w:val="0"/>
        <w:rPr>
          <w:b/>
        </w:rPr>
      </w:pPr>
    </w:p>
    <w:p w14:paraId="25A8F85C" w14:textId="77777777" w:rsidR="00B36EDA" w:rsidRPr="00211861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11861">
        <w:rPr>
          <w:rFonts w:eastAsia="Calibri"/>
          <w:lang w:eastAsia="en-US"/>
        </w:rPr>
        <w:t xml:space="preserve">Dotyczy </w:t>
      </w:r>
      <w:r w:rsidRPr="00211861">
        <w:t>postępowania o udzielenie zamówienia publicznego</w:t>
      </w:r>
      <w:r w:rsidRPr="00211861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11861" w14:paraId="2CC0ACBB" w14:textId="77777777" w:rsidTr="00B36EDA">
        <w:tc>
          <w:tcPr>
            <w:tcW w:w="2269" w:type="dxa"/>
          </w:tcPr>
          <w:p w14:paraId="5E4C960F" w14:textId="77777777" w:rsidR="00B36EDA" w:rsidRPr="0021186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11861">
              <w:t>Nazwa zamówienia:</w:t>
            </w:r>
          </w:p>
        </w:tc>
        <w:tc>
          <w:tcPr>
            <w:tcW w:w="7654" w:type="dxa"/>
          </w:tcPr>
          <w:p w14:paraId="3B259B39" w14:textId="77777777" w:rsidR="00B36EDA" w:rsidRPr="00211861" w:rsidRDefault="00A47F5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Zakup i dostawa wyrobów medycznych V</w:t>
            </w:r>
          </w:p>
        </w:tc>
      </w:tr>
      <w:tr w:rsidR="00A47F53" w:rsidRPr="00211861" w14:paraId="22799B09" w14:textId="77777777" w:rsidTr="00B73217">
        <w:tc>
          <w:tcPr>
            <w:tcW w:w="2269" w:type="dxa"/>
          </w:tcPr>
          <w:p w14:paraId="76AF3F4C" w14:textId="77777777" w:rsidR="00A47F53" w:rsidRPr="00211861" w:rsidRDefault="00A47F53" w:rsidP="00B732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11861">
              <w:t>Numer referencyjny:</w:t>
            </w:r>
          </w:p>
        </w:tc>
        <w:tc>
          <w:tcPr>
            <w:tcW w:w="7654" w:type="dxa"/>
          </w:tcPr>
          <w:p w14:paraId="3C1C3DBF" w14:textId="77777777" w:rsidR="00A47F53" w:rsidRPr="00211861" w:rsidRDefault="00A47F53" w:rsidP="00B732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ZP/62/2025</w:t>
            </w:r>
          </w:p>
        </w:tc>
      </w:tr>
    </w:tbl>
    <w:p w14:paraId="2E3D6929" w14:textId="77777777" w:rsidR="00B36EDA" w:rsidRPr="00211861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0DD652A1" w14:textId="475C15BB" w:rsidR="00B36EDA" w:rsidRPr="007019B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211861">
        <w:t xml:space="preserve">Zamawiający, działając na podstawie art. 253 ust. 1 pkt. 1 i ust. 2 ustawy z dnia 11 września 2019r. Prawo zamówień publicznych </w:t>
      </w:r>
      <w:r w:rsidR="00A47F53" w:rsidRPr="00211861">
        <w:t>(t.j. Dz. U. z 2024 r. poz. 1320 z późn. zm.)</w:t>
      </w:r>
      <w:r w:rsidRPr="00211861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9848"/>
        <w:gridCol w:w="75"/>
      </w:tblGrid>
      <w:tr w:rsidR="00A47F53" w:rsidRPr="00211861" w14:paraId="028D31A8" w14:textId="77777777" w:rsidTr="00A47F53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A5AE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</w:t>
            </w:r>
            <w:r w:rsidRPr="00211861">
              <w:t>: Pakiet 1-Akcesoria do respiratora FABIAN z funkcją N-CPAP</w:t>
            </w:r>
          </w:p>
          <w:p w14:paraId="35DCF11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DUTCHMED PL Spółka z ograniczoną odpowiedzialnością</w:t>
            </w:r>
          </w:p>
          <w:p w14:paraId="7819899E" w14:textId="32BA8438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Szajnochy 14 </w:t>
            </w:r>
          </w:p>
          <w:p w14:paraId="06C16E2F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85-738 Bydgoszcz</w:t>
            </w:r>
          </w:p>
          <w:p w14:paraId="0DFED23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3D44CA6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79C98155" w14:textId="77777777" w:rsidTr="00A47F53">
        <w:trPr>
          <w:gridAfter w:val="1"/>
          <w:wAfter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BA17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</w:t>
            </w:r>
            <w:r w:rsidRPr="00211861">
              <w:t>: Pakiet 3-Dren balonowy</w:t>
            </w:r>
          </w:p>
          <w:p w14:paraId="660E102C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448F56A7" w14:textId="386F37A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49FC295F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522E751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B4ED18A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00F829B1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90CA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5</w:t>
            </w:r>
            <w:r w:rsidRPr="00211861">
              <w:t>: Pakiet 5-Elektrody EKG</w:t>
            </w:r>
          </w:p>
          <w:p w14:paraId="6686796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4FEC9DCA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436E36C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BE7756A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9905421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B39C220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2B84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6</w:t>
            </w:r>
            <w:r w:rsidRPr="00211861">
              <w:t>: Pakiet 6-Ewakuator pęcherzowy</w:t>
            </w:r>
          </w:p>
          <w:p w14:paraId="5CE633FB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SKAMEX Spółka Akcyjna</w:t>
            </w:r>
          </w:p>
          <w:p w14:paraId="0664FF0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Dr Stefana Kopcińskiego 62D </w:t>
            </w:r>
          </w:p>
          <w:p w14:paraId="6B975C2B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90-032 Łódź</w:t>
            </w:r>
          </w:p>
          <w:p w14:paraId="2E6CF481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24ECCB2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3DF5B3D2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9193E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7</w:t>
            </w:r>
            <w:r w:rsidRPr="00211861">
              <w:t>: Pakiet 7- Gąbki biopsyjne do kasetek histopatologicznych</w:t>
            </w:r>
          </w:p>
          <w:p w14:paraId="60AA54A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Elektro Med Grzegorz Pałkowski</w:t>
            </w:r>
          </w:p>
          <w:p w14:paraId="017DC763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Zabierzowska 11 </w:t>
            </w:r>
          </w:p>
          <w:p w14:paraId="5156D01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32-005 Niepołomice</w:t>
            </w:r>
          </w:p>
          <w:p w14:paraId="0733D468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A684A4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5A2FB4C6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641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9</w:t>
            </w:r>
            <w:r w:rsidRPr="00211861">
              <w:t>: Pakiet 9-Klipsy polimerowe</w:t>
            </w:r>
          </w:p>
          <w:p w14:paraId="280BC5C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66AF48D2" w14:textId="1DB6DD4F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6D897ED9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3CE2DCF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64402E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25E4BB90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08DC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10</w:t>
            </w:r>
            <w:r w:rsidRPr="00211861">
              <w:t>: Pakiet 10-Opaski do identyfikacji</w:t>
            </w:r>
          </w:p>
          <w:p w14:paraId="215BE69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5DA9324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3EF9987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24D7D2C3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6BD43F5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Zamawiającego..</w:t>
            </w:r>
          </w:p>
        </w:tc>
      </w:tr>
      <w:tr w:rsidR="00A47F53" w:rsidRPr="00211861" w14:paraId="21CC5C98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479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11</w:t>
            </w:r>
            <w:r w:rsidRPr="00211861">
              <w:t>: Pakiet 11-Opaski identyfikacyjne dla noworodków, dzieci i dorosłych</w:t>
            </w:r>
          </w:p>
          <w:p w14:paraId="3352981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  <w:lang w:val="pt-BR"/>
              </w:rPr>
            </w:pPr>
            <w:r w:rsidRPr="00211861">
              <w:rPr>
                <w:b/>
                <w:lang w:val="pt-BR"/>
              </w:rPr>
              <w:t>Enter P.H.U. Ewa Taranto</w:t>
            </w:r>
          </w:p>
          <w:p w14:paraId="02A15AFD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Biwakowa 26A </w:t>
            </w:r>
          </w:p>
          <w:p w14:paraId="032C4AF8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93-469 Łódź</w:t>
            </w:r>
          </w:p>
          <w:p w14:paraId="49DDA80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784EED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14094A10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8F18F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12</w:t>
            </w:r>
            <w:r w:rsidRPr="00211861">
              <w:t>: Pakiet 12-Ostrza chirurgiczne</w:t>
            </w:r>
          </w:p>
          <w:p w14:paraId="4A27D99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75D312C6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3D843A7A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7EF051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37A36FEB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01D19E0B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0A6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13</w:t>
            </w:r>
            <w:r w:rsidRPr="00211861">
              <w:t>: Pakiet 13-Pętla elektrochirurgiczna, szczypce biopsyjne</w:t>
            </w:r>
          </w:p>
          <w:p w14:paraId="7C7BBD6D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VARIMED Sp. z o.o.</w:t>
            </w:r>
          </w:p>
          <w:p w14:paraId="321F09E4" w14:textId="0B54D8CC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Tadeusza Kościuszki 115 /4U</w:t>
            </w:r>
          </w:p>
          <w:p w14:paraId="6BCB3D14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50-442 Wrocław</w:t>
            </w:r>
          </w:p>
          <w:p w14:paraId="7D3425A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49561B1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6A8E9A52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BE3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14</w:t>
            </w:r>
            <w:r w:rsidRPr="00211861">
              <w:t>: Pakiet 14-Pojemniki chirurgiczne z formaliną</w:t>
            </w:r>
          </w:p>
          <w:p w14:paraId="219578D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Elektro Med Grzegorz Pałkowski</w:t>
            </w:r>
          </w:p>
          <w:p w14:paraId="7E4946BC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Zabierzowska 11 </w:t>
            </w:r>
          </w:p>
          <w:p w14:paraId="5C2BA5D0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32-005 Niepołomice</w:t>
            </w:r>
          </w:p>
          <w:p w14:paraId="362F909B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9CB627F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5EFBE96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231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15</w:t>
            </w:r>
            <w:r w:rsidRPr="00211861">
              <w:t>: Pakiet 15-Pojemniki na kał - posiew</w:t>
            </w:r>
          </w:p>
          <w:p w14:paraId="0826FBE3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INTERGOS Sp. z o.o.</w:t>
            </w:r>
          </w:p>
          <w:p w14:paraId="5A99D9C0" w14:textId="510DCD52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Legionów 55 </w:t>
            </w:r>
          </w:p>
          <w:p w14:paraId="5B4393F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43-300 Bielsko-Biała</w:t>
            </w:r>
          </w:p>
          <w:p w14:paraId="37C6E29F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3F0BF8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567601D2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4A98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16</w:t>
            </w:r>
            <w:r w:rsidRPr="00211861">
              <w:t>: Pakiet 16-Pojemniki na ostre odpady medyczne</w:t>
            </w:r>
          </w:p>
          <w:p w14:paraId="3D8D9BB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INTERGOS Sp. z o.o.</w:t>
            </w:r>
          </w:p>
          <w:p w14:paraId="7C9B5D92" w14:textId="198A9A02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Legionów 55 </w:t>
            </w:r>
          </w:p>
          <w:p w14:paraId="6F619CAD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43-300 Bielsko-Biała</w:t>
            </w:r>
          </w:p>
          <w:p w14:paraId="26B1DF29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10CAFDC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 oferta, spełnia wymogi Zamawiającego.</w:t>
            </w:r>
          </w:p>
        </w:tc>
      </w:tr>
      <w:tr w:rsidR="00A47F53" w:rsidRPr="00211861" w14:paraId="39DB5826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C948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17</w:t>
            </w:r>
            <w:r w:rsidRPr="00211861">
              <w:t>: Pakiet 17-Pojemniki plastikowe na mocz</w:t>
            </w:r>
          </w:p>
          <w:p w14:paraId="52A6898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59F6C6A0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6B2EC60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4FE188E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1A4DE87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2A070DF5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7183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18</w:t>
            </w:r>
            <w:r w:rsidRPr="00211861">
              <w:t>: Pakiet 18-Prowadnica do trudnych intubacji typu Bougie</w:t>
            </w:r>
          </w:p>
          <w:p w14:paraId="33FC81E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7910A0E2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0DF8E4C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00808125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CE721C3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4BA067A5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F4652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20</w:t>
            </w:r>
            <w:r w:rsidRPr="00211861">
              <w:t>: Pakiet 20-Sonda Sengstakena</w:t>
            </w:r>
          </w:p>
          <w:p w14:paraId="3E299B3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5D348EAE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44529329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0A33F994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6FA4E7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 oferta, spełnia wymogi Zamawiającego.</w:t>
            </w:r>
          </w:p>
        </w:tc>
      </w:tr>
      <w:tr w:rsidR="00A47F53" w:rsidRPr="00211861" w14:paraId="596E2F81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04EC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22</w:t>
            </w:r>
            <w:r w:rsidRPr="00211861">
              <w:t>: Pakiet 22-Stapler okrężny</w:t>
            </w:r>
          </w:p>
          <w:p w14:paraId="328AC5B9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Medtronic Poland sp. z o.o.</w:t>
            </w:r>
          </w:p>
          <w:p w14:paraId="10D02AF1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Polna 11 </w:t>
            </w:r>
          </w:p>
          <w:p w14:paraId="1D0C2623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00-633 Warszawa</w:t>
            </w:r>
          </w:p>
          <w:p w14:paraId="3BB8227D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220FF672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3020D491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5BA0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26</w:t>
            </w:r>
            <w:r w:rsidRPr="00211861">
              <w:t>: Pakiet 26-Wielorazowe czujniki saturacji dla dorosłych</w:t>
            </w:r>
          </w:p>
          <w:p w14:paraId="61C4FB50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HEMAB Polska Spółka z ograniczoną odpowiedzialnością</w:t>
            </w:r>
          </w:p>
          <w:p w14:paraId="5CEA255F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 Jagiellońska 78 /4.29</w:t>
            </w:r>
          </w:p>
          <w:p w14:paraId="1DA88A46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03-301 Warszawa</w:t>
            </w:r>
          </w:p>
          <w:p w14:paraId="15F46647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5C04684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6BBA1C46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78CAC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27</w:t>
            </w:r>
            <w:r w:rsidRPr="00211861">
              <w:t>: Pakiet 27-Wkład workowy z drenem i łacznikiem Serres</w:t>
            </w:r>
          </w:p>
          <w:p w14:paraId="492CA60F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50EB65CA" w14:textId="754302AF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71ACD623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2B7FCC11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0C4749A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7BEC97B5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8B96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28</w:t>
            </w:r>
            <w:r w:rsidRPr="00211861">
              <w:t>: Pakiet 28-Wzierniki ginekologiczne</w:t>
            </w:r>
          </w:p>
          <w:p w14:paraId="4A86D188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Zarys International Spółka z ograniczoną odpowiedzialnością</w:t>
            </w:r>
          </w:p>
          <w:p w14:paraId="312138A8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Ziemska 44 </w:t>
            </w:r>
          </w:p>
          <w:p w14:paraId="62874E3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41-803 Zabrze</w:t>
            </w:r>
          </w:p>
          <w:p w14:paraId="2579D93D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4E8FC104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1DA8499B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F21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30</w:t>
            </w:r>
            <w:r w:rsidRPr="00211861">
              <w:t>: Pakiet 30-Zestaw do drenażu</w:t>
            </w:r>
          </w:p>
          <w:p w14:paraId="0D492A04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Balton Sp. z o.o.</w:t>
            </w:r>
          </w:p>
          <w:p w14:paraId="4ADD8902" w14:textId="26CAEA1D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Nowy Świat 7 /14</w:t>
            </w:r>
          </w:p>
          <w:p w14:paraId="2FDDFC5A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00-496 Warszawa</w:t>
            </w:r>
          </w:p>
          <w:p w14:paraId="55C8363B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CD54AE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1C0D4649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C7B2D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31</w:t>
            </w:r>
            <w:r w:rsidRPr="00211861">
              <w:t>: Pakiet 31-Zestaw do zamkniętego systemu zbiórki stolca</w:t>
            </w:r>
          </w:p>
          <w:p w14:paraId="4BAE4C35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SINMED Sp. z o. o.</w:t>
            </w:r>
          </w:p>
          <w:p w14:paraId="78AE6571" w14:textId="51841BCC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Graniczna 32B </w:t>
            </w:r>
          </w:p>
          <w:p w14:paraId="5576983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44-178 Przyszowice</w:t>
            </w:r>
          </w:p>
          <w:p w14:paraId="42591A9C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6F5E9F2C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  <w:tr w:rsidR="00A47F53" w:rsidRPr="00211861" w14:paraId="42575A44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E1631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lastRenderedPageBreak/>
              <w:t>Część nr 32</w:t>
            </w:r>
            <w:r w:rsidRPr="00211861">
              <w:t>: Pakiet 32-Zestaw i igła motylkowa do pobierania krwi na posiew z butelek Biomerieux</w:t>
            </w:r>
          </w:p>
          <w:p w14:paraId="02B62E12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SARSTEDT Spółka z o.o.</w:t>
            </w:r>
          </w:p>
          <w:p w14:paraId="22121AF8" w14:textId="542B42F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 xml:space="preserve">Grzybowska 87 </w:t>
            </w:r>
          </w:p>
          <w:p w14:paraId="2BA158F0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00-844 Warszawa</w:t>
            </w:r>
          </w:p>
          <w:p w14:paraId="42FCFD23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E87FF3A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047F5133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EC8D5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33</w:t>
            </w:r>
            <w:r w:rsidRPr="00211861">
              <w:t>: Pakiet 33-Zestawy do ssania</w:t>
            </w:r>
          </w:p>
          <w:p w14:paraId="19DB5CF6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Beryl Med Poland Sp. z o.o.</w:t>
            </w:r>
          </w:p>
          <w:p w14:paraId="0F8A0B15" w14:textId="1AB4E01D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>ul.</w:t>
            </w:r>
            <w:r w:rsidR="007019B0">
              <w:rPr>
                <w:bCs/>
              </w:rPr>
              <w:t xml:space="preserve"> </w:t>
            </w:r>
            <w:r w:rsidRPr="00211861">
              <w:rPr>
                <w:bCs/>
              </w:rPr>
              <w:t>rtm. Witolda Pileckiego 59 /151</w:t>
            </w:r>
          </w:p>
          <w:p w14:paraId="3DD7E392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02-781 Warszawa</w:t>
            </w:r>
          </w:p>
          <w:p w14:paraId="6A137258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07167B28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Jedyna złożona oferta, spełnia wymogi Zamawiającego.</w:t>
            </w:r>
          </w:p>
        </w:tc>
      </w:tr>
      <w:tr w:rsidR="00A47F53" w:rsidRPr="00211861" w14:paraId="25C1E6B6" w14:textId="77777777" w:rsidTr="00A47F53">
        <w:trPr>
          <w:gridBefore w:val="1"/>
          <w:wBefore w:w="75" w:type="dxa"/>
          <w:cantSplit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D6B0" w14:textId="77777777" w:rsidR="00A47F53" w:rsidRPr="00211861" w:rsidRDefault="00A47F53" w:rsidP="00B73217">
            <w:pPr>
              <w:spacing w:before="120" w:after="240"/>
              <w:jc w:val="both"/>
            </w:pPr>
            <w:r w:rsidRPr="00211861">
              <w:rPr>
                <w:b/>
                <w:bCs/>
              </w:rPr>
              <w:t>Część nr 34</w:t>
            </w:r>
            <w:r w:rsidRPr="00211861">
              <w:t>: Pakiet 34-Żel do USG</w:t>
            </w:r>
          </w:p>
          <w:p w14:paraId="6EEAEA83" w14:textId="77777777" w:rsidR="00A47F53" w:rsidRPr="00211861" w:rsidRDefault="00A47F53" w:rsidP="00B73217">
            <w:pPr>
              <w:spacing w:before="60" w:line="360" w:lineRule="auto"/>
              <w:jc w:val="both"/>
              <w:rPr>
                <w:b/>
              </w:rPr>
            </w:pPr>
            <w:r w:rsidRPr="00211861">
              <w:rPr>
                <w:b/>
              </w:rPr>
              <w:t>Bialmed Sp. z o.o.</w:t>
            </w:r>
          </w:p>
          <w:p w14:paraId="453395DB" w14:textId="77777777" w:rsidR="00A47F53" w:rsidRPr="00211861" w:rsidRDefault="00A47F53" w:rsidP="00B73217">
            <w:pPr>
              <w:spacing w:line="360" w:lineRule="auto"/>
              <w:jc w:val="both"/>
              <w:rPr>
                <w:bCs/>
              </w:rPr>
            </w:pPr>
            <w:r w:rsidRPr="00211861">
              <w:rPr>
                <w:bCs/>
              </w:rPr>
              <w:t xml:space="preserve">ul. Kazimierzowska 46/48/35 </w:t>
            </w:r>
          </w:p>
          <w:p w14:paraId="6708CC8C" w14:textId="77777777" w:rsidR="00A47F53" w:rsidRPr="00211861" w:rsidRDefault="00A47F53" w:rsidP="00B73217">
            <w:pPr>
              <w:spacing w:after="120"/>
              <w:jc w:val="both"/>
              <w:rPr>
                <w:bCs/>
              </w:rPr>
            </w:pPr>
            <w:r w:rsidRPr="00211861">
              <w:rPr>
                <w:bCs/>
              </w:rPr>
              <w:t>02-546 Warszawa</w:t>
            </w:r>
          </w:p>
          <w:p w14:paraId="154B2ABE" w14:textId="77777777" w:rsidR="00A47F53" w:rsidRPr="00211861" w:rsidRDefault="00A47F53" w:rsidP="00B73217">
            <w:pPr>
              <w:spacing w:before="120" w:line="360" w:lineRule="auto"/>
              <w:jc w:val="both"/>
              <w:rPr>
                <w:color w:val="000000"/>
              </w:rPr>
            </w:pPr>
            <w:r w:rsidRPr="00211861">
              <w:rPr>
                <w:color w:val="000000"/>
                <w:u w:val="single"/>
              </w:rPr>
              <w:t>Uzasadnienie wyboru</w:t>
            </w:r>
            <w:r w:rsidRPr="00211861">
              <w:rPr>
                <w:color w:val="000000"/>
              </w:rPr>
              <w:t>:</w:t>
            </w:r>
          </w:p>
          <w:p w14:paraId="7FB389FF" w14:textId="77777777" w:rsidR="00A47F53" w:rsidRPr="00211861" w:rsidRDefault="00A47F53" w:rsidP="00B7321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11861">
              <w:t>Najkorzystniejsza oferta, spełnia wymogi Zamawiającego.</w:t>
            </w:r>
          </w:p>
        </w:tc>
      </w:tr>
    </w:tbl>
    <w:p w14:paraId="1ABC9D53" w14:textId="77777777" w:rsidR="00B36EDA" w:rsidRPr="0021186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11861">
        <w:rPr>
          <w:b/>
          <w:bCs/>
          <w:color w:val="000000"/>
        </w:rPr>
        <w:t>Punktacja przyznana ofertom w każdym kryterium oceny ofert wraz z łączną punktacją</w:t>
      </w:r>
      <w:r w:rsidRPr="0021186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11861" w14:paraId="56A0E79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EC3E63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222F83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211861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857C5F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0122CD" w14:textId="77777777" w:rsidR="00B36EDA" w:rsidRPr="00211861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11861">
              <w:rPr>
                <w:bCs/>
                <w:color w:val="000000"/>
              </w:rPr>
              <w:t>Razem</w:t>
            </w:r>
          </w:p>
        </w:tc>
      </w:tr>
      <w:tr w:rsidR="00A47F53" w:rsidRPr="00211861" w14:paraId="0703345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72E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Pakiet 1-Akcesoria do respiratora FABIAN z funkcją N-CPAP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189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DUTCHMED PL Spółka z ograniczoną odpowiedzialnością</w:t>
            </w:r>
          </w:p>
          <w:p w14:paraId="76189C89" w14:textId="726698D0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Szajnochy 14</w:t>
            </w:r>
          </w:p>
          <w:p w14:paraId="293A2B8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85-738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3D7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327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055E6A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7BB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3 - Pakiet 3-Dren balonowy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14D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5BD1FEC" w14:textId="65014E69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637E73F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4367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EAE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7E819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7D3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5 - Pakiet 5-Elektrody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635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2A016303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1240273C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DE4A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2C9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60F882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E4FC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5 - Pakiet 5-Elektrody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670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682BF938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A04CC9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57E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- 363.44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28C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363,44</w:t>
            </w:r>
          </w:p>
        </w:tc>
      </w:tr>
      <w:tr w:rsidR="00A47F53" w:rsidRPr="00211861" w14:paraId="5CEA28F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1D0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6 - Pakiet 6-Ewakuator pęcherzowy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54500" w14:textId="77777777" w:rsidR="00A47F53" w:rsidRPr="00211861" w:rsidRDefault="00A47F53" w:rsidP="00B73217">
            <w:pPr>
              <w:spacing w:line="276" w:lineRule="auto"/>
              <w:rPr>
                <w:b/>
                <w:bCs/>
                <w:lang w:val="pt-BR"/>
              </w:rPr>
            </w:pPr>
            <w:r w:rsidRPr="00211861">
              <w:rPr>
                <w:b/>
                <w:bCs/>
                <w:lang w:val="pt-BR"/>
              </w:rPr>
              <w:t>MAC'S MEDICAL SP.Z O. O.</w:t>
            </w:r>
          </w:p>
          <w:p w14:paraId="76650390" w14:textId="7E29ECE1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Łucka 20/78</w:t>
            </w:r>
          </w:p>
          <w:p w14:paraId="1C46A11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2A9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- 366.68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2CB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366,68</w:t>
            </w:r>
          </w:p>
        </w:tc>
      </w:tr>
      <w:tr w:rsidR="00A47F53" w:rsidRPr="00211861" w14:paraId="73EC9C1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812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6 - Pakiet 6-Ewakuator pęcherzowy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5A3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5164B2AA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1F2716E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3C8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6E0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263509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425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7 - Pakiet 7- Gąbki biopsyjne do kasetek histopatologicznych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6E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Elektro Med Grzegorz Pałkowski</w:t>
            </w:r>
          </w:p>
          <w:p w14:paraId="1293B044" w14:textId="77777777" w:rsidR="00A47F53" w:rsidRPr="00211861" w:rsidRDefault="00A47F53" w:rsidP="00B73217">
            <w:pPr>
              <w:spacing w:line="276" w:lineRule="auto"/>
            </w:pPr>
            <w:r w:rsidRPr="00211861">
              <w:t>ul. Zabierzowska 11</w:t>
            </w:r>
          </w:p>
          <w:p w14:paraId="46DDEBDB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11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2D07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3EB8D9A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E2D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9 - Pakiet 9-Klipsy polimerowe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C20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565518C" w14:textId="297172AB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3AF63AE1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AD7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A55E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540882B2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68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10 - Pakiet 10-Opaski do identyfikacji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733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08DF94AD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045756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6E6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E01D0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6E50A9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C35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10 - Pakiet 10-Opaski do identyfikacji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21A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0397A702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6BEEADD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F570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- 390.84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D6F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390,84</w:t>
            </w:r>
          </w:p>
        </w:tc>
      </w:tr>
      <w:tr w:rsidR="00A47F53" w:rsidRPr="00211861" w14:paraId="028D9EE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DBF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11 - Pakiet 11-Opaski identyfikacyjne dla noworodków, dzieci i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1A14" w14:textId="77777777" w:rsidR="00A47F53" w:rsidRPr="00211861" w:rsidRDefault="00A47F53" w:rsidP="00B73217">
            <w:pPr>
              <w:spacing w:line="276" w:lineRule="auto"/>
              <w:rPr>
                <w:b/>
                <w:bCs/>
                <w:lang w:val="pt-BR"/>
              </w:rPr>
            </w:pPr>
            <w:r w:rsidRPr="00211861">
              <w:rPr>
                <w:b/>
                <w:bCs/>
                <w:lang w:val="pt-BR"/>
              </w:rPr>
              <w:t>Enter P.H.U. Ewa Taranto</w:t>
            </w:r>
          </w:p>
          <w:p w14:paraId="5DB71D3F" w14:textId="77777777" w:rsidR="00A47F53" w:rsidRPr="00211861" w:rsidRDefault="00A47F53" w:rsidP="00B73217">
            <w:pPr>
              <w:spacing w:line="276" w:lineRule="auto"/>
            </w:pPr>
            <w:r w:rsidRPr="00211861">
              <w:t>ul. Biwakowa 26A</w:t>
            </w:r>
          </w:p>
          <w:p w14:paraId="54E9EBA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93-469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4EF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0F0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D2DF5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5E4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11 - Pakiet 11-Opaski identyfikacyjne dla noworodków, dzieci i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EF5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Alteris Spółka Akcyjna</w:t>
            </w:r>
          </w:p>
          <w:p w14:paraId="092D5DB0" w14:textId="0048D89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Ceglana 35</w:t>
            </w:r>
          </w:p>
          <w:p w14:paraId="2C6FE46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40-514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325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- 337.72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206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337,72</w:t>
            </w:r>
          </w:p>
        </w:tc>
      </w:tr>
      <w:tr w:rsidR="00A47F53" w:rsidRPr="00211861" w14:paraId="4738444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EBC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5B20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40DA6904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15FB8F14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lastRenderedPageBreak/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CB6D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9E35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77728C9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16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6949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1FF8EDD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418B9F4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C7A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- 293.92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BE1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293,92</w:t>
            </w:r>
          </w:p>
        </w:tc>
      </w:tr>
      <w:tr w:rsidR="00A47F53" w:rsidRPr="00211861" w14:paraId="1BC6137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A77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A72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18B0EB0B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5635CC4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A97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- 289.04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EC03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289,04</w:t>
            </w:r>
          </w:p>
        </w:tc>
      </w:tr>
      <w:tr w:rsidR="00A47F53" w:rsidRPr="00211861" w14:paraId="2A92991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B1E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12 - Pakiet 12-Ostrza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9853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J. Chodacki, A. Misztal „Medica” Spółka Jawna</w:t>
            </w:r>
          </w:p>
          <w:p w14:paraId="6D3784D6" w14:textId="77777777" w:rsidR="00A47F53" w:rsidRPr="00211861" w:rsidRDefault="00A47F53" w:rsidP="00B73217">
            <w:pPr>
              <w:spacing w:line="276" w:lineRule="auto"/>
            </w:pPr>
            <w:r w:rsidRPr="00211861">
              <w:t>Ul. Przemysłowa 4A</w:t>
            </w:r>
          </w:p>
          <w:p w14:paraId="05EFFA0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DB2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1D4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4E86293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C39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13 - Pakiet 13-Pętla elektrochirurgiczna, szczypce biopsyjne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9FE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VARIMED Sp. z o.o.</w:t>
            </w:r>
          </w:p>
          <w:p w14:paraId="41EEE452" w14:textId="05A939B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Tadeusza Kościuszki 115/4U</w:t>
            </w:r>
          </w:p>
          <w:p w14:paraId="04B9F17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F7C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EC3F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941997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23D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13 - Pakiet 13-Pętla elektrochirurgiczna, szczypce biopsyjne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4C7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Olympus Polska Sp. z o.o.</w:t>
            </w:r>
          </w:p>
          <w:p w14:paraId="32C13466" w14:textId="77777777" w:rsidR="00A47F53" w:rsidRPr="00211861" w:rsidRDefault="00A47F53" w:rsidP="00B73217">
            <w:pPr>
              <w:spacing w:line="276" w:lineRule="auto"/>
            </w:pPr>
            <w:r w:rsidRPr="00211861">
              <w:t>ul. Wynalazek 1</w:t>
            </w:r>
          </w:p>
          <w:p w14:paraId="3903F07E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D78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- 188.92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25A5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188,92</w:t>
            </w:r>
          </w:p>
        </w:tc>
      </w:tr>
      <w:tr w:rsidR="00A47F53" w:rsidRPr="00211861" w14:paraId="13D488E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875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5DF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Zakład Badawczo-Produkcyjny " CHEMED" Sp. z o.o.</w:t>
            </w:r>
          </w:p>
          <w:p w14:paraId="528E566D" w14:textId="481747A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Kochanowskiego 29/30</w:t>
            </w:r>
          </w:p>
          <w:p w14:paraId="3996712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44-100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ECE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CD857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6DE8608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C7B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56C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Elektro Med Grzegorz Pałkowski</w:t>
            </w:r>
          </w:p>
          <w:p w14:paraId="063913B1" w14:textId="77777777" w:rsidR="00A47F53" w:rsidRPr="00211861" w:rsidRDefault="00A47F53" w:rsidP="00B73217">
            <w:pPr>
              <w:spacing w:line="276" w:lineRule="auto"/>
            </w:pPr>
            <w:r w:rsidRPr="00211861">
              <w:t>ul. Zabierzowska 11</w:t>
            </w:r>
          </w:p>
          <w:p w14:paraId="56B51E2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A87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B9F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3B1F64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6FF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14 - Pakiet 14-Pojemniki chirurgiczne z formaliną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1F7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„Maga-Herba“ Janusz Olszówka Sp. J.</w:t>
            </w:r>
          </w:p>
          <w:p w14:paraId="1C50066C" w14:textId="40244EF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Kolejowa 46</w:t>
            </w:r>
          </w:p>
          <w:p w14:paraId="451325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05-870 Błonie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C49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- 231.16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8C0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231,16</w:t>
            </w:r>
          </w:p>
        </w:tc>
      </w:tr>
      <w:tr w:rsidR="00A47F53" w:rsidRPr="00211861" w14:paraId="76F07927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01A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32C0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PROFILAB J. Holli, W. Stachura, A. Wiącek-Żychlińska sp. j.</w:t>
            </w:r>
          </w:p>
          <w:p w14:paraId="64DDB408" w14:textId="77777777" w:rsidR="00A47F53" w:rsidRPr="00211861" w:rsidRDefault="00A47F53" w:rsidP="00B73217">
            <w:pPr>
              <w:spacing w:line="276" w:lineRule="auto"/>
            </w:pPr>
            <w:r w:rsidRPr="00211861">
              <w:t>ul. Emaliowa 28/F</w:t>
            </w:r>
          </w:p>
          <w:p w14:paraId="2850716C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02-295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FF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- 166.68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CEDB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166,68</w:t>
            </w:r>
          </w:p>
        </w:tc>
      </w:tr>
      <w:tr w:rsidR="00A47F53" w:rsidRPr="00211861" w14:paraId="13AD75B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C5F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AF3FC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123EFC4B" w14:textId="4BF5E1AC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15618976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40E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608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93C8B3F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8959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</w:t>
            </w:r>
            <w:r w:rsidRPr="00211861">
              <w:lastRenderedPageBreak/>
              <w:t>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761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lastRenderedPageBreak/>
              <w:t xml:space="preserve">Zarys International </w:t>
            </w:r>
            <w:r w:rsidRPr="00211861">
              <w:rPr>
                <w:b/>
                <w:bCs/>
              </w:rPr>
              <w:lastRenderedPageBreak/>
              <w:t>Spółka z ograniczoną odpowiedzialnością</w:t>
            </w:r>
          </w:p>
          <w:p w14:paraId="481FF45A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0CEE006B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D1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1 - Cena - 304.36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6FE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304,36</w:t>
            </w:r>
          </w:p>
        </w:tc>
      </w:tr>
      <w:tr w:rsidR="00A47F53" w:rsidRPr="00211861" w14:paraId="3B1E3FA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D9E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15 - Pakiet 15-Pojemniki na kał - posiew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29A6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Andrzej Hędrzak</w:t>
            </w:r>
          </w:p>
          <w:p w14:paraId="39797A2B" w14:textId="77777777" w:rsidR="00A47F53" w:rsidRPr="00211861" w:rsidRDefault="00A47F53" w:rsidP="00B73217">
            <w:pPr>
              <w:spacing w:line="276" w:lineRule="auto"/>
            </w:pPr>
            <w:r w:rsidRPr="00211861">
              <w:t>ul. A. Korczoka 32</w:t>
            </w:r>
          </w:p>
          <w:p w14:paraId="045091E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44-103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DD7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995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6DA3A77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C73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16 - Pakiet 16-Pojemniki na ostre odpady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023A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6374B0FB" w14:textId="32DF6711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0EB67C0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FFEA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8AFF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75DDAE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63E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EEB70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PROFILAB J. Holli, W. Stachura, A. Wiącek-Żychlińska sp. j.</w:t>
            </w:r>
          </w:p>
          <w:p w14:paraId="3C2B02F3" w14:textId="77777777" w:rsidR="00A47F53" w:rsidRPr="00211861" w:rsidRDefault="00A47F53" w:rsidP="00B73217">
            <w:pPr>
              <w:spacing w:line="276" w:lineRule="auto"/>
            </w:pPr>
            <w:r w:rsidRPr="00211861">
              <w:t>ul. Emaliowa 28/F</w:t>
            </w:r>
          </w:p>
          <w:p w14:paraId="591D0742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02-295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46C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- 209.56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AF1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209,56</w:t>
            </w:r>
          </w:p>
        </w:tc>
      </w:tr>
      <w:tr w:rsidR="00A47F53" w:rsidRPr="00211861" w14:paraId="6A7C3A66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47A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E1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60269FCC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44CD50F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F73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49B0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72B40E4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599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F877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INTERGOS Sp. z o.o.</w:t>
            </w:r>
          </w:p>
          <w:p w14:paraId="690DD419" w14:textId="3F81BA0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Legionów 55</w:t>
            </w:r>
          </w:p>
          <w:p w14:paraId="528EAF6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DB7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- 346.28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292B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346,28</w:t>
            </w:r>
          </w:p>
        </w:tc>
      </w:tr>
      <w:tr w:rsidR="00A47F53" w:rsidRPr="00211861" w14:paraId="45BBBB1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2B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1987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2E7412F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2CBC9818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997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- 292.48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9F1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292,48</w:t>
            </w:r>
          </w:p>
        </w:tc>
      </w:tr>
      <w:tr w:rsidR="00A47F53" w:rsidRPr="00211861" w14:paraId="0570681C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DA2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17 - Pakiet 17-Pojemniki plastikowe na mocz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465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Andrzej Hędrzak</w:t>
            </w:r>
          </w:p>
          <w:p w14:paraId="42C048B9" w14:textId="77777777" w:rsidR="00A47F53" w:rsidRPr="00211861" w:rsidRDefault="00A47F53" w:rsidP="00B73217">
            <w:pPr>
              <w:spacing w:line="276" w:lineRule="auto"/>
            </w:pPr>
            <w:r w:rsidRPr="00211861">
              <w:t>ul. A. Korczoka 32</w:t>
            </w:r>
          </w:p>
          <w:p w14:paraId="65B2BCFE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44-103 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49AC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0675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58D850CA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6B71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18 - Pakiet 18-Prowadnica do 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BAA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0F989070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6AE9C96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DDB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8DF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5D76B46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02C3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18 - Pakiet 18-Prowadnica do 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D748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J. Chodacki, A. Misztal „Medica” Spółka Jawna</w:t>
            </w:r>
          </w:p>
          <w:p w14:paraId="58FD2A26" w14:textId="77777777" w:rsidR="00A47F53" w:rsidRPr="00211861" w:rsidRDefault="00A47F53" w:rsidP="00B73217">
            <w:pPr>
              <w:spacing w:line="276" w:lineRule="auto"/>
            </w:pPr>
            <w:r w:rsidRPr="00211861">
              <w:t>Ul. Przemysłowa 4A</w:t>
            </w:r>
          </w:p>
          <w:p w14:paraId="0346E75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59-300 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5F84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- 368.56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B4E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368,56</w:t>
            </w:r>
          </w:p>
        </w:tc>
      </w:tr>
      <w:tr w:rsidR="00A47F53" w:rsidRPr="00211861" w14:paraId="0071E30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9D4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18 - Pakiet 18-Prowadnica do trudnych intubacji typu Bougie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241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SINMED Sp. z o. o.</w:t>
            </w:r>
          </w:p>
          <w:p w14:paraId="34DDD097" w14:textId="6EC9DFD3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Graniczna 32B</w:t>
            </w:r>
          </w:p>
          <w:p w14:paraId="3C97EDD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722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- 339.48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1CB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339,48</w:t>
            </w:r>
          </w:p>
        </w:tc>
      </w:tr>
      <w:tr w:rsidR="00A47F53" w:rsidRPr="00211861" w14:paraId="4B788A7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C2F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20 - Pakiet 20-Sonda Sengstakena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F4D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6BA1C3A9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37DC28C3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948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217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1CAF4CA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807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22 - Pakiet 22-Stapler okrężny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7C5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Medtronic Poland sp. z o.o.</w:t>
            </w:r>
          </w:p>
          <w:p w14:paraId="23CFEBA8" w14:textId="77777777" w:rsidR="00A47F53" w:rsidRPr="00211861" w:rsidRDefault="00A47F53" w:rsidP="00B73217">
            <w:pPr>
              <w:spacing w:line="276" w:lineRule="auto"/>
            </w:pPr>
            <w:r w:rsidRPr="00211861">
              <w:t>ul. Polna 11</w:t>
            </w:r>
          </w:p>
          <w:p w14:paraId="7A9046C6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03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836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4175C8D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7A8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26 - Pakiet 26-Wielorazowe czujniki saturacji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E27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HEMAB Polska Spółka z ograniczoną odpowiedzialnością</w:t>
            </w:r>
          </w:p>
          <w:p w14:paraId="178A824C" w14:textId="77777777" w:rsidR="00A47F53" w:rsidRPr="00211861" w:rsidRDefault="00A47F53" w:rsidP="00B73217">
            <w:pPr>
              <w:spacing w:line="276" w:lineRule="auto"/>
            </w:pPr>
            <w:r w:rsidRPr="00211861">
              <w:t>ul. Jagiellońska 78/4.29</w:t>
            </w:r>
          </w:p>
          <w:p w14:paraId="37B5498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03-301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37B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AE30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39C7513E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6636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26 - Pakiet 26-Wielorazowe czujniki saturacji dla dorosłych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C8D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Empireum Piotr Dopieralski</w:t>
            </w:r>
          </w:p>
          <w:p w14:paraId="07A803CC" w14:textId="77777777" w:rsidR="00A47F53" w:rsidRPr="00211861" w:rsidRDefault="00A47F53" w:rsidP="00B73217">
            <w:pPr>
              <w:spacing w:line="276" w:lineRule="auto"/>
            </w:pPr>
            <w:r w:rsidRPr="00211861">
              <w:t>ul. Chotomowska 30</w:t>
            </w:r>
          </w:p>
          <w:p w14:paraId="53A664FA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05-110 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A9A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- 294.16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5068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294,16</w:t>
            </w:r>
          </w:p>
        </w:tc>
      </w:tr>
      <w:tr w:rsidR="00A47F53" w:rsidRPr="00211861" w14:paraId="6F48970C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787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27 - Pakiet 27-Wkład workowy z drenem i łacznikiem Serres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196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7D4E0431" w14:textId="519CA09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3503B71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4181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0F2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5478E99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8A90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27 - Pakiet 27-Wkład workowy z drenem i łacznikiem Serres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BA309" w14:textId="77777777" w:rsidR="00A47F53" w:rsidRPr="00211861" w:rsidRDefault="00A47F53" w:rsidP="00B73217">
            <w:pPr>
              <w:spacing w:line="276" w:lineRule="auto"/>
              <w:rPr>
                <w:b/>
                <w:bCs/>
                <w:lang w:val="pt-BR"/>
              </w:rPr>
            </w:pPr>
            <w:r w:rsidRPr="00211861">
              <w:rPr>
                <w:b/>
                <w:bCs/>
                <w:lang w:val="pt-BR"/>
              </w:rPr>
              <w:t>Duolux Medical Sp. z o.o.</w:t>
            </w:r>
          </w:p>
          <w:p w14:paraId="13DA5941" w14:textId="77777777" w:rsidR="00A47F53" w:rsidRPr="00211861" w:rsidRDefault="00A47F53" w:rsidP="00B73217">
            <w:pPr>
              <w:spacing w:line="276" w:lineRule="auto"/>
            </w:pPr>
            <w:r w:rsidRPr="00211861">
              <w:t>os. Bolesława Chrobrego 40f/53</w:t>
            </w:r>
          </w:p>
          <w:p w14:paraId="3A9EC2F1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60-681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777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B08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0,00</w:t>
            </w:r>
          </w:p>
        </w:tc>
      </w:tr>
      <w:tr w:rsidR="00A47F53" w:rsidRPr="00211861" w14:paraId="775BDBD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D2D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3AC1E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761EDA34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18A5FEE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505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7C9F6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46E211E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185A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015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Medicus Spółka z ograniczoną odpowiedzialnością Spółka komandytowo-akcyjna</w:t>
            </w:r>
          </w:p>
          <w:p w14:paraId="617C8633" w14:textId="00C94295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Browarowa 21</w:t>
            </w:r>
          </w:p>
          <w:p w14:paraId="01354EB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86896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3A9A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72BAA74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3464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28 - Pakiet 28-Wzierniki 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E03B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Polmil sp. z o. o.</w:t>
            </w:r>
          </w:p>
          <w:p w14:paraId="253B1399" w14:textId="440C086C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Przemysłowa 8 B</w:t>
            </w:r>
          </w:p>
          <w:p w14:paraId="666B981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69D7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F841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0A0C27DC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74E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 xml:space="preserve">28 - Pakiet 28-Wzierniki </w:t>
            </w:r>
            <w:r w:rsidRPr="00211861">
              <w:lastRenderedPageBreak/>
              <w:t>ginekologiczne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DCF1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lastRenderedPageBreak/>
              <w:t>Bialmed Sp. z o.o.</w:t>
            </w:r>
          </w:p>
          <w:p w14:paraId="120602B7" w14:textId="77777777" w:rsidR="00A47F53" w:rsidRPr="00211861" w:rsidRDefault="00A47F53" w:rsidP="00B73217">
            <w:pPr>
              <w:spacing w:line="276" w:lineRule="auto"/>
            </w:pPr>
            <w:r w:rsidRPr="00211861">
              <w:t xml:space="preserve">ul. Kazimierzowska </w:t>
            </w:r>
            <w:r w:rsidRPr="00211861">
              <w:lastRenderedPageBreak/>
              <w:t>46/48/35</w:t>
            </w:r>
          </w:p>
          <w:p w14:paraId="0BA2CF05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CB08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lastRenderedPageBreak/>
              <w:t>1 - Cena - 388.84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2B3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388,84</w:t>
            </w:r>
          </w:p>
        </w:tc>
      </w:tr>
      <w:tr w:rsidR="00A47F53" w:rsidRPr="00211861" w14:paraId="3396E92B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DEB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30 - Pakiet 30-Zestaw do drenażu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9EA5F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Balton Sp. z o.o.</w:t>
            </w:r>
          </w:p>
          <w:p w14:paraId="69911AD2" w14:textId="1CABFD3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Nowy Świat 7/14</w:t>
            </w:r>
          </w:p>
          <w:p w14:paraId="7EBEE21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C3ED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5C32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EBE5A81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EBF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31 - Pakiet 31-Zestaw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8384D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SINMED Sp. z o. o.</w:t>
            </w:r>
          </w:p>
          <w:p w14:paraId="0C34A616" w14:textId="0D1DEE1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Graniczna 32B</w:t>
            </w:r>
          </w:p>
          <w:p w14:paraId="5AD451B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9EE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C8BD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24EECA6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C9B3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31 - Pakiet 31-Zestaw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0B2C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Zarys International Spółka z ograniczoną odpowiedzialnością</w:t>
            </w:r>
          </w:p>
          <w:p w14:paraId="5076E1C5" w14:textId="77777777" w:rsidR="00A47F53" w:rsidRPr="00211861" w:rsidRDefault="00A47F53" w:rsidP="00B73217">
            <w:pPr>
              <w:spacing w:line="276" w:lineRule="auto"/>
            </w:pPr>
            <w:r w:rsidRPr="00211861">
              <w:t>ul. Ziemska 44</w:t>
            </w:r>
          </w:p>
          <w:p w14:paraId="7BC010D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3E75F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- 361.84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EF5E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361,84</w:t>
            </w:r>
          </w:p>
        </w:tc>
      </w:tr>
      <w:tr w:rsidR="00A47F53" w:rsidRPr="00211861" w14:paraId="76D1D232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C8C7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31 - Pakiet 31-Zestaw do zamkniętego systemu zbiórki stolca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E61B2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SKAMEX Spółka Akcyjna</w:t>
            </w:r>
          </w:p>
          <w:p w14:paraId="7036B69D" w14:textId="77777777" w:rsidR="00A47F53" w:rsidRPr="00211861" w:rsidRDefault="00A47F53" w:rsidP="00B73217">
            <w:pPr>
              <w:spacing w:line="276" w:lineRule="auto"/>
            </w:pPr>
            <w:r w:rsidRPr="00211861">
              <w:t>ul. Dr Stefana Kopcińskiego 62D</w:t>
            </w:r>
          </w:p>
          <w:p w14:paraId="7E0893C7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251E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- 178.36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B20F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178,36</w:t>
            </w:r>
          </w:p>
        </w:tc>
      </w:tr>
      <w:tr w:rsidR="00A47F53" w:rsidRPr="00211861" w14:paraId="74FEB714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C5D1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32 - Pakiet 32-Zestaw i igła motylkowa do pobierania krwi na posiew z butelek Biomerieux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D44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SARSTEDT Spółka z o.o.</w:t>
            </w:r>
          </w:p>
          <w:p w14:paraId="072B1445" w14:textId="5043AA4B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Grzybowska 87</w:t>
            </w:r>
          </w:p>
          <w:p w14:paraId="1AB5586F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00-844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E6B1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7094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8F69AA3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67E2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33 - Pakiet 33-Zestawy do ssania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3F6A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Beryl Med Poland Sp. z o.o.</w:t>
            </w:r>
          </w:p>
          <w:p w14:paraId="20459815" w14:textId="4EE8D317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rtm. Witolda Pileckiego 59/151</w:t>
            </w:r>
          </w:p>
          <w:p w14:paraId="28E8178D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02-781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3F5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7CAC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45AFCD20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5C58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82D8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Bialmed Sp. z o.o.</w:t>
            </w:r>
          </w:p>
          <w:p w14:paraId="7BAE815D" w14:textId="77777777" w:rsidR="00A47F53" w:rsidRPr="00211861" w:rsidRDefault="00A47F53" w:rsidP="00B73217">
            <w:pPr>
              <w:spacing w:line="276" w:lineRule="auto"/>
            </w:pPr>
            <w:r w:rsidRPr="00211861">
              <w:t>ul. Kazimierzowska 46/48/35</w:t>
            </w:r>
          </w:p>
          <w:p w14:paraId="70A5D860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C400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07D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400,00</w:t>
            </w:r>
          </w:p>
        </w:tc>
      </w:tr>
      <w:tr w:rsidR="00A47F53" w:rsidRPr="00211861" w14:paraId="6E3B5A15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D0E6F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6895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Medicus Spółka z ograniczoną odpowiedzialnością Spółka komandytowo-akcyjna</w:t>
            </w:r>
          </w:p>
          <w:p w14:paraId="615BCEB4" w14:textId="54F6FD02" w:rsidR="00A47F53" w:rsidRPr="00211861" w:rsidRDefault="00A47F53" w:rsidP="00B73217">
            <w:pPr>
              <w:spacing w:line="276" w:lineRule="auto"/>
            </w:pPr>
            <w:r w:rsidRPr="00211861">
              <w:t>ul.</w:t>
            </w:r>
            <w:r w:rsidR="007019B0">
              <w:t xml:space="preserve"> </w:t>
            </w:r>
            <w:r w:rsidRPr="00211861">
              <w:t>Browarowa 21</w:t>
            </w:r>
          </w:p>
          <w:p w14:paraId="1A15C08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1159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6B69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328,00</w:t>
            </w:r>
          </w:p>
        </w:tc>
      </w:tr>
      <w:tr w:rsidR="00A47F53" w:rsidRPr="00211861" w14:paraId="23F904E8" w14:textId="77777777" w:rsidTr="007019B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BC7A5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34 - Pakiet 34-Żel do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6F40F" w14:textId="77777777" w:rsidR="00A47F53" w:rsidRPr="00211861" w:rsidRDefault="00A47F53" w:rsidP="00B73217">
            <w:pPr>
              <w:spacing w:line="276" w:lineRule="auto"/>
              <w:rPr>
                <w:b/>
                <w:bCs/>
              </w:rPr>
            </w:pPr>
            <w:r w:rsidRPr="00211861">
              <w:rPr>
                <w:b/>
                <w:bCs/>
              </w:rPr>
              <w:t>Medicom Sp. z o.o.</w:t>
            </w:r>
          </w:p>
          <w:p w14:paraId="0C6DCBAE" w14:textId="77777777" w:rsidR="00A47F53" w:rsidRPr="00211861" w:rsidRDefault="00A47F53" w:rsidP="00B73217">
            <w:pPr>
              <w:spacing w:line="276" w:lineRule="auto"/>
            </w:pPr>
            <w:r w:rsidRPr="00211861">
              <w:t>ul. M. Skłodowskiej - Curie 34</w:t>
            </w:r>
          </w:p>
          <w:p w14:paraId="6B2B78B9" w14:textId="77777777" w:rsidR="00A47F53" w:rsidRPr="00211861" w:rsidRDefault="00A47F53" w:rsidP="00B73217">
            <w:pPr>
              <w:spacing w:after="40" w:line="276" w:lineRule="auto"/>
              <w:rPr>
                <w:color w:val="000000"/>
              </w:rPr>
            </w:pPr>
            <w:r w:rsidRPr="00211861">
              <w:t>41-819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38FB" w14:textId="77777777" w:rsidR="00A47F53" w:rsidRPr="00211861" w:rsidRDefault="00A47F53" w:rsidP="00B73217">
            <w:pPr>
              <w:spacing w:before="40" w:after="40"/>
              <w:rPr>
                <w:color w:val="000000"/>
              </w:rPr>
            </w:pPr>
            <w:r w:rsidRPr="00211861">
              <w:t>1 - Cena - 304.84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E50D" w14:textId="77777777" w:rsidR="00A47F53" w:rsidRPr="00211861" w:rsidRDefault="00A47F53" w:rsidP="00B73217">
            <w:pPr>
              <w:jc w:val="center"/>
              <w:rPr>
                <w:color w:val="000000"/>
              </w:rPr>
            </w:pPr>
            <w:r w:rsidRPr="00211861">
              <w:t xml:space="preserve">  304,84</w:t>
            </w:r>
          </w:p>
        </w:tc>
      </w:tr>
      <w:bookmarkEnd w:id="0"/>
    </w:tbl>
    <w:p w14:paraId="1CEB7C39" w14:textId="4DA5F2F6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E613" w14:textId="77777777" w:rsidR="000C5F40" w:rsidRDefault="000C5F40">
      <w:r>
        <w:separator/>
      </w:r>
    </w:p>
  </w:endnote>
  <w:endnote w:type="continuationSeparator" w:id="0">
    <w:p w14:paraId="15217B1F" w14:textId="77777777" w:rsidR="000C5F40" w:rsidRDefault="000C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755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EB7B" w14:textId="61A01A6A" w:rsidR="000C1E6F" w:rsidRPr="00211861" w:rsidRDefault="000C1E6F" w:rsidP="002118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42AE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6B991" w14:textId="77777777" w:rsidR="000C5F40" w:rsidRDefault="000C5F40">
      <w:r>
        <w:separator/>
      </w:r>
    </w:p>
  </w:footnote>
  <w:footnote w:type="continuationSeparator" w:id="0">
    <w:p w14:paraId="0595A60A" w14:textId="77777777" w:rsidR="000C5F40" w:rsidRDefault="000C5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F25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A3B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EC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F40"/>
    <w:rsid w:val="00022322"/>
    <w:rsid w:val="00042497"/>
    <w:rsid w:val="000C1E6F"/>
    <w:rsid w:val="000C5F40"/>
    <w:rsid w:val="000E4E56"/>
    <w:rsid w:val="001A1468"/>
    <w:rsid w:val="001B7815"/>
    <w:rsid w:val="00211861"/>
    <w:rsid w:val="00211A34"/>
    <w:rsid w:val="00256E5D"/>
    <w:rsid w:val="002B1E4F"/>
    <w:rsid w:val="002B6761"/>
    <w:rsid w:val="003445A0"/>
    <w:rsid w:val="003A0AFC"/>
    <w:rsid w:val="003D611C"/>
    <w:rsid w:val="00431C0B"/>
    <w:rsid w:val="00437CAD"/>
    <w:rsid w:val="004657DA"/>
    <w:rsid w:val="00476164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19B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47F53"/>
    <w:rsid w:val="00A91321"/>
    <w:rsid w:val="00AA02AC"/>
    <w:rsid w:val="00B32D12"/>
    <w:rsid w:val="00B36EDA"/>
    <w:rsid w:val="00B464D3"/>
    <w:rsid w:val="00B8185B"/>
    <w:rsid w:val="00BB4DC3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9987B"/>
  <w15:chartTrackingRefBased/>
  <w15:docId w15:val="{FD7063C2-DC2C-430E-8B5D-53F79772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12</Pages>
  <Words>2015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Monika Dziubdziela</cp:lastModifiedBy>
  <cp:revision>5</cp:revision>
  <cp:lastPrinted>1899-12-31T23:00:00Z</cp:lastPrinted>
  <dcterms:created xsi:type="dcterms:W3CDTF">2026-03-31T07:18:00Z</dcterms:created>
  <dcterms:modified xsi:type="dcterms:W3CDTF">2026-04-01T12:19:00Z</dcterms:modified>
</cp:coreProperties>
</file>