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4E1D3A24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40775">
        <w:rPr>
          <w:b/>
          <w:sz w:val="24"/>
          <w:szCs w:val="24"/>
        </w:rPr>
        <w:t>6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25D972FF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28200B" w:rsidRPr="0028200B">
        <w:rPr>
          <w:b/>
          <w:sz w:val="22"/>
          <w:szCs w:val="22"/>
        </w:rPr>
        <w:t>Usługi programistyczne w zakresie programowania, modyfikacji i wdrażania aplikacji webowych oraz mobilnych - KC-DE-zp.25.109.2026</w:t>
      </w:r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>, że w ciągu ostatnich 3 lat</w:t>
      </w:r>
      <w:r w:rsidR="00401568">
        <w:rPr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2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560"/>
        <w:gridCol w:w="2268"/>
        <w:gridCol w:w="1984"/>
      </w:tblGrid>
      <w:tr w:rsidR="0028200B" w:rsidRPr="005A10E2" w14:paraId="6C0D05E3" w14:textId="2B0B2F43" w:rsidTr="0028200B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28200B" w:rsidRPr="005A10E2" w:rsidRDefault="0028200B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28200B" w:rsidRPr="005A10E2" w:rsidRDefault="0028200B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28200B" w:rsidRPr="005A10E2" w:rsidRDefault="0028200B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16C2B325" w14:textId="77777777" w:rsidR="0028200B" w:rsidRDefault="0028200B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28200B" w:rsidRPr="005A10E2" w:rsidRDefault="0028200B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0D2849D0" w14:textId="10CA2B9A" w:rsidR="0028200B" w:rsidRDefault="0028200B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79F6FE83" w14:textId="067013A4" w:rsidR="0028200B" w:rsidRPr="005A10E2" w:rsidRDefault="0028200B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usługi</w:t>
            </w:r>
          </w:p>
        </w:tc>
        <w:tc>
          <w:tcPr>
            <w:tcW w:w="1984" w:type="dxa"/>
          </w:tcPr>
          <w:p w14:paraId="42FD98F4" w14:textId="77777777" w:rsidR="0028200B" w:rsidRPr="005A10E2" w:rsidRDefault="0028200B" w:rsidP="0028200B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6720DDB4" w14:textId="15E1954C" w:rsidR="0028200B" w:rsidRDefault="0028200B" w:rsidP="0028200B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28200B" w:rsidRPr="005A10E2" w14:paraId="05488B26" w14:textId="72E61D5A" w:rsidTr="0028200B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560" w:type="dxa"/>
            <w:vAlign w:val="center"/>
          </w:tcPr>
          <w:p w14:paraId="6D4B4393" w14:textId="24514129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</w:tcPr>
          <w:p w14:paraId="69B8C703" w14:textId="5C3D93A4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984" w:type="dxa"/>
          </w:tcPr>
          <w:p w14:paraId="0100F32B" w14:textId="14AE38FF" w:rsidR="0028200B" w:rsidRDefault="0028200B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28200B" w:rsidRPr="005A10E2" w14:paraId="6D1FBD19" w14:textId="1C7D7AA3" w:rsidTr="0028200B">
        <w:trPr>
          <w:cantSplit/>
          <w:trHeight w:val="898"/>
        </w:trPr>
        <w:tc>
          <w:tcPr>
            <w:tcW w:w="709" w:type="dxa"/>
          </w:tcPr>
          <w:p w14:paraId="4B0EE4BB" w14:textId="423109DD" w:rsidR="0028200B" w:rsidRPr="005A10E2" w:rsidRDefault="0028200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126D6CC1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514BD49A" w14:textId="310C5AF9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</w:tcPr>
          <w:p w14:paraId="14D673AB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00B" w:rsidRPr="005A10E2" w14:paraId="267D394F" w14:textId="02202BCC" w:rsidTr="0037163A">
        <w:trPr>
          <w:cantSplit/>
          <w:trHeight w:val="766"/>
        </w:trPr>
        <w:tc>
          <w:tcPr>
            <w:tcW w:w="709" w:type="dxa"/>
          </w:tcPr>
          <w:p w14:paraId="75A65433" w14:textId="6E544716" w:rsidR="0028200B" w:rsidRPr="005A10E2" w:rsidRDefault="0028200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60" w:type="dxa"/>
          </w:tcPr>
          <w:p w14:paraId="5A3D5870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A39A942" w14:textId="35A6A1CD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73CE393" w14:textId="77777777" w:rsidR="0028200B" w:rsidRPr="005A10E2" w:rsidRDefault="0028200B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7163A" w:rsidRPr="005A10E2" w14:paraId="6FB784D1" w14:textId="77777777" w:rsidTr="0037163A">
        <w:trPr>
          <w:cantSplit/>
          <w:trHeight w:val="766"/>
        </w:trPr>
        <w:tc>
          <w:tcPr>
            <w:tcW w:w="4962" w:type="dxa"/>
            <w:gridSpan w:val="3"/>
          </w:tcPr>
          <w:p w14:paraId="2E875BFB" w14:textId="67E80D32" w:rsidR="0037163A" w:rsidRPr="0037163A" w:rsidRDefault="0037163A" w:rsidP="00CF2B2D">
            <w:pPr>
              <w:tabs>
                <w:tab w:val="left" w:pos="0"/>
              </w:tabs>
              <w:spacing w:line="480" w:lineRule="auto"/>
              <w:jc w:val="center"/>
              <w:rPr>
                <w:b/>
                <w:bCs/>
                <w:color w:val="000000"/>
                <w:sz w:val="40"/>
                <w:szCs w:val="40"/>
              </w:rPr>
            </w:pPr>
            <w:r w:rsidRPr="0037163A">
              <w:rPr>
                <w:b/>
                <w:bCs/>
                <w:color w:val="000000"/>
                <w:sz w:val="32"/>
                <w:szCs w:val="32"/>
              </w:rPr>
              <w:t>SUMA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19E065A8" w14:textId="77777777" w:rsidR="0037163A" w:rsidRPr="005A10E2" w:rsidRDefault="0037163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A89DB8" w14:textId="77777777" w:rsidR="0037163A" w:rsidRPr="005A10E2" w:rsidRDefault="0037163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7BDA7" w14:textId="77777777" w:rsidR="00CC0167" w:rsidRDefault="00CC0167">
      <w:r>
        <w:separator/>
      </w:r>
    </w:p>
  </w:endnote>
  <w:endnote w:type="continuationSeparator" w:id="0">
    <w:p w14:paraId="3A5966F6" w14:textId="77777777" w:rsidR="00CC0167" w:rsidRDefault="00CC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CDC07" w14:textId="77777777" w:rsidR="00CC0167" w:rsidRDefault="00CC0167">
      <w:r>
        <w:separator/>
      </w:r>
    </w:p>
  </w:footnote>
  <w:footnote w:type="continuationSeparator" w:id="0">
    <w:p w14:paraId="67A19DFB" w14:textId="77777777" w:rsidR="00CC0167" w:rsidRDefault="00CC0167">
      <w:r>
        <w:continuationSeparator/>
      </w:r>
    </w:p>
  </w:footnote>
  <w:footnote w:id="1">
    <w:p w14:paraId="010C7529" w14:textId="51F78F78" w:rsidR="0028200B" w:rsidRDefault="0028200B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28200B" w:rsidRPr="0093457F" w:rsidRDefault="0028200B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0A6C85"/>
    <w:rsid w:val="001C5C7B"/>
    <w:rsid w:val="001D6262"/>
    <w:rsid w:val="00210E8E"/>
    <w:rsid w:val="00276C10"/>
    <w:rsid w:val="0028200B"/>
    <w:rsid w:val="002F7E2B"/>
    <w:rsid w:val="0036495E"/>
    <w:rsid w:val="0037163A"/>
    <w:rsid w:val="0037616C"/>
    <w:rsid w:val="00401568"/>
    <w:rsid w:val="004B2C74"/>
    <w:rsid w:val="004C03CA"/>
    <w:rsid w:val="00513EBA"/>
    <w:rsid w:val="00540289"/>
    <w:rsid w:val="00551DBC"/>
    <w:rsid w:val="00594A17"/>
    <w:rsid w:val="006B469B"/>
    <w:rsid w:val="006B4809"/>
    <w:rsid w:val="00702A72"/>
    <w:rsid w:val="00743DAB"/>
    <w:rsid w:val="007E28DC"/>
    <w:rsid w:val="00934544"/>
    <w:rsid w:val="00940775"/>
    <w:rsid w:val="009A7D59"/>
    <w:rsid w:val="00A27702"/>
    <w:rsid w:val="00A333E6"/>
    <w:rsid w:val="00A63A91"/>
    <w:rsid w:val="00A915F4"/>
    <w:rsid w:val="00AC3D11"/>
    <w:rsid w:val="00AE23A0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0167"/>
    <w:rsid w:val="00CC3EBB"/>
    <w:rsid w:val="00CF2B2D"/>
    <w:rsid w:val="00D11BC3"/>
    <w:rsid w:val="00D553E3"/>
    <w:rsid w:val="00D93FE5"/>
    <w:rsid w:val="00D97C6D"/>
    <w:rsid w:val="00DD5BF2"/>
    <w:rsid w:val="00E27CB6"/>
    <w:rsid w:val="00EB75AA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4</cp:revision>
  <cp:lastPrinted>2023-02-21T11:26:00Z</cp:lastPrinted>
  <dcterms:created xsi:type="dcterms:W3CDTF">2026-03-25T10:50:00Z</dcterms:created>
  <dcterms:modified xsi:type="dcterms:W3CDTF">2026-03-31T13:07:00Z</dcterms:modified>
</cp:coreProperties>
</file>