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Pr="00CE7422" w:rsidRDefault="00F3566D" w:rsidP="007D7C4D">
      <w:pPr>
        <w:pStyle w:val="pkt"/>
        <w:ind w:left="0" w:firstLine="0"/>
        <w:jc w:val="center"/>
        <w:rPr>
          <w:rFonts w:ascii="Verdana" w:hAnsi="Verdana"/>
          <w:noProof/>
          <w:sz w:val="18"/>
          <w:szCs w:val="18"/>
        </w:rPr>
      </w:pPr>
      <w:r w:rsidRPr="00CE7422">
        <w:rPr>
          <w:rFonts w:ascii="Verdana" w:hAnsi="Verdana" w:cs="Verdana"/>
          <w:sz w:val="18"/>
          <w:szCs w:val="18"/>
        </w:rPr>
        <w:t xml:space="preserve">                         </w:t>
      </w:r>
    </w:p>
    <w:p w14:paraId="45BE6046" w14:textId="77777777" w:rsidR="00F3566D" w:rsidRPr="00CE7422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33803506" w14:textId="77777777" w:rsidR="00F3566D" w:rsidRPr="00CE7422" w:rsidRDefault="00F3566D" w:rsidP="007D7C4D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87EE79E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17887A55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69C9D1DD" w14:textId="77777777" w:rsidR="00F3566D" w:rsidRPr="00CE7422" w:rsidRDefault="00F3566D" w:rsidP="007D7C4D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CE7422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CE7422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E84F3F5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4D8FF4B1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26AAF95A" w14:textId="6AC8638B" w:rsidR="00F3566D" w:rsidRPr="00CE7422" w:rsidRDefault="00F3566D" w:rsidP="007D7C4D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14:paraId="082CBD60" w14:textId="77777777" w:rsidR="00F3566D" w:rsidRPr="00CE7422" w:rsidRDefault="00F3566D" w:rsidP="007D7C4D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CE7422" w:rsidRDefault="00F3566D" w:rsidP="007D7C4D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717F531A" w14:textId="2D6DDD1D" w:rsidR="00F3566D" w:rsidRPr="00CE7422" w:rsidRDefault="00F3566D" w:rsidP="007D7C4D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14:paraId="3CA406F4" w14:textId="77777777" w:rsidR="00F3566D" w:rsidRPr="00CE7422" w:rsidRDefault="00F3566D" w:rsidP="007D7C4D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CE7422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CE7422" w:rsidRDefault="00F3566D" w:rsidP="007D7C4D">
      <w:pPr>
        <w:spacing w:after="12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00EE7965" w14:textId="77777777" w:rsidR="00F3566D" w:rsidRPr="00CE7422" w:rsidRDefault="00F3566D" w:rsidP="007D7C4D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CE7422" w:rsidRDefault="00F3566D" w:rsidP="007D7C4D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CE742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6AB8C20" w14:textId="77777777" w:rsidR="00F3566D" w:rsidRPr="00CE7422" w:rsidRDefault="00F3566D" w:rsidP="007D7C4D">
      <w:pPr>
        <w:spacing w:before="120" w:after="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1E2B6C69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2EAC83F" w14:textId="4BF596FD" w:rsidR="00F3566D" w:rsidRDefault="00F3566D" w:rsidP="007D7C4D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pn. </w:t>
      </w:r>
      <w:r w:rsidR="003D59FA" w:rsidRPr="003D59FA">
        <w:rPr>
          <w:rFonts w:ascii="Verdana" w:eastAsia="Times New Roman" w:hAnsi="Verdana" w:cs="Arial"/>
          <w:b/>
          <w:sz w:val="18"/>
          <w:szCs w:val="18"/>
          <w:lang w:eastAsia="pl-PL"/>
        </w:rPr>
        <w:t>Usługi programistyczne w zakresie programowania, modyfikacji i wdrażania aplikacji webowych oraz mobilnych - KC-DE-zp.25.109.2026</w:t>
      </w:r>
      <w:bookmarkStart w:id="0" w:name="_GoBack"/>
      <w:bookmarkEnd w:id="0"/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CE742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CE742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3C32EC6B" w14:textId="77777777" w:rsidR="00F65250" w:rsidRPr="00CE7422" w:rsidRDefault="00F65250" w:rsidP="007D7C4D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10D309" w14:textId="77777777" w:rsidR="00F3566D" w:rsidRPr="00CE7422" w:rsidRDefault="00F3566D" w:rsidP="007D7C4D">
      <w:pPr>
        <w:shd w:val="clear" w:color="auto" w:fill="BFBFBF"/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147CB1F4" w14:textId="77777777" w:rsidR="00F3566D" w:rsidRPr="00CE7422" w:rsidRDefault="00F3566D" w:rsidP="007D7C4D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EC39229" w14:textId="77777777" w:rsidR="00F3566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CE7422">
        <w:rPr>
          <w:rFonts w:ascii="Verdana" w:hAnsi="Verdana" w:cs="Arial"/>
          <w:sz w:val="18"/>
          <w:szCs w:val="18"/>
        </w:rPr>
        <w:t>108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CE7422">
        <w:rPr>
          <w:rFonts w:ascii="Verdana" w:hAnsi="Verdana" w:cs="Arial"/>
          <w:sz w:val="18"/>
          <w:szCs w:val="18"/>
        </w:rPr>
        <w:t xml:space="preserve">ust. 1 </w:t>
      </w:r>
      <w:r w:rsidRPr="00CE7422">
        <w:rPr>
          <w:rFonts w:ascii="Verdana" w:hAnsi="Verdana" w:cs="Arial"/>
          <w:sz w:val="18"/>
          <w:szCs w:val="18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CE7422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sz w:val="18"/>
          <w:szCs w:val="18"/>
          <w:lang w:val="x-none"/>
        </w:rPr>
        <w:t>.</w:t>
      </w:r>
    </w:p>
    <w:p w14:paraId="04C1AD2A" w14:textId="77777777" w:rsidR="006837C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CE7422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CE7422">
        <w:rPr>
          <w:rFonts w:ascii="Verdana" w:hAnsi="Verdana" w:cs="Arial"/>
          <w:sz w:val="18"/>
          <w:szCs w:val="18"/>
        </w:rPr>
        <w:t>Pzp</w:t>
      </w:r>
      <w:proofErr w:type="spellEnd"/>
    </w:p>
    <w:p w14:paraId="58A42746" w14:textId="1FB21F77" w:rsidR="00F3566D" w:rsidRPr="00CE7422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Pr="00CE742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Pr="00CE7422">
        <w:rPr>
          <w:rFonts w:ascii="Verdana" w:hAnsi="Verdana" w:cs="Arial"/>
          <w:i/>
          <w:sz w:val="18"/>
          <w:szCs w:val="18"/>
        </w:rPr>
        <w:t xml:space="preserve"> 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Pr="00CE7422">
        <w:rPr>
          <w:rFonts w:ascii="Verdana" w:hAnsi="Verdana" w:cs="Arial"/>
          <w:i/>
          <w:sz w:val="18"/>
          <w:szCs w:val="18"/>
        </w:rPr>
        <w:t>109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Pr="00CE7422">
        <w:rPr>
          <w:rFonts w:ascii="Verdana" w:hAnsi="Verdana" w:cs="Arial"/>
          <w:i/>
          <w:sz w:val="18"/>
          <w:szCs w:val="18"/>
        </w:rPr>
        <w:t>1 pkt 4, 5</w:t>
      </w:r>
      <w:r w:rsidR="0025024D" w:rsidRPr="00CE7422">
        <w:rPr>
          <w:rFonts w:ascii="Verdana" w:hAnsi="Verdana" w:cs="Arial"/>
          <w:i/>
          <w:sz w:val="18"/>
          <w:szCs w:val="18"/>
        </w:rPr>
        <w:t xml:space="preserve">, </w:t>
      </w:r>
      <w:r w:rsidRPr="00CE7422">
        <w:rPr>
          <w:rFonts w:ascii="Verdana" w:hAnsi="Verdana" w:cs="Arial"/>
          <w:i/>
          <w:sz w:val="18"/>
          <w:szCs w:val="18"/>
        </w:rPr>
        <w:t>7</w:t>
      </w:r>
      <w:r w:rsidR="0025024D" w:rsidRPr="00CE7422">
        <w:rPr>
          <w:rFonts w:ascii="Verdana" w:hAnsi="Verdana" w:cs="Arial"/>
          <w:i/>
          <w:sz w:val="18"/>
          <w:szCs w:val="18"/>
        </w:rPr>
        <w:t>, 8, 9, 10</w:t>
      </w:r>
      <w:r w:rsidRPr="00CE7422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Pr="00CE7422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i/>
          <w:sz w:val="18"/>
          <w:szCs w:val="18"/>
          <w:lang w:val="x-none"/>
        </w:rPr>
        <w:t>).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Jednocześnie oświadczam,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że w związku z ww. okolicznością, na podstawie art. </w:t>
      </w:r>
      <w:r w:rsidRPr="00CE7422">
        <w:rPr>
          <w:rFonts w:ascii="Verdana" w:hAnsi="Verdana" w:cs="Arial"/>
          <w:sz w:val="18"/>
          <w:szCs w:val="18"/>
        </w:rPr>
        <w:t>110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Pr="00CE7422">
        <w:rPr>
          <w:rFonts w:ascii="Verdana" w:hAnsi="Verdana" w:cs="Arial"/>
          <w:sz w:val="18"/>
          <w:szCs w:val="18"/>
        </w:rPr>
        <w:t>2</w:t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Pr="00CE7422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CE7422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CE7422">
        <w:rPr>
          <w:rFonts w:ascii="Verdana" w:hAnsi="Verdana" w:cs="Arial"/>
          <w:sz w:val="18"/>
          <w:szCs w:val="18"/>
        </w:rPr>
        <w:t xml:space="preserve">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</w:t>
      </w:r>
      <w:r w:rsidR="005922A8"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</w:t>
      </w:r>
    </w:p>
    <w:p w14:paraId="2C838066" w14:textId="3AB70B4E" w:rsidR="00F3566D" w:rsidRPr="00CE7422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Verdana" w:hAnsi="Verdana" w:cs="Arial"/>
          <w:sz w:val="18"/>
          <w:szCs w:val="18"/>
          <w:lang w:val="x-none"/>
        </w:rPr>
      </w:pPr>
      <w:r w:rsidRPr="00CE7422">
        <w:rPr>
          <w:rFonts w:ascii="Verdana" w:hAnsi="Verdana" w:cs="Arial"/>
          <w:sz w:val="18"/>
          <w:szCs w:val="18"/>
          <w:lang w:val="x-none"/>
        </w:rPr>
        <w:t xml:space="preserve">Oświadczam, że nie zachodzą w stosunku do mnie przesłanki wykluczenia z postępowania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 xml:space="preserve">na podstawie art.  7 ust. 1 ustawy z dnia 13 kwietnia 2022 r. o szczególnych rozwiązaniach </w:t>
      </w:r>
      <w:r w:rsidR="005922A8" w:rsidRPr="00CE7422">
        <w:rPr>
          <w:rFonts w:ascii="Verdana" w:hAnsi="Verdana" w:cs="Arial"/>
          <w:sz w:val="18"/>
          <w:szCs w:val="18"/>
          <w:lang w:val="x-none"/>
        </w:rPr>
        <w:br/>
      </w:r>
      <w:r w:rsidRPr="00CE7422">
        <w:rPr>
          <w:rFonts w:ascii="Verdana" w:hAnsi="Verdana" w:cs="Arial"/>
          <w:sz w:val="18"/>
          <w:szCs w:val="18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DD6EC9" w14:textId="77777777" w:rsidR="00F3566D" w:rsidRPr="00CE7422" w:rsidRDefault="00F3566D" w:rsidP="007D7C4D">
      <w:pPr>
        <w:shd w:val="clear" w:color="auto" w:fill="BFBFBF"/>
        <w:spacing w:after="0" w:line="24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3AEFD9E1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E8663CF" w14:textId="77777777" w:rsidR="00F3566D" w:rsidRPr="00CE7422" w:rsidRDefault="00F3566D" w:rsidP="007D7C4D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CE7422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CE7422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CE7422" w:rsidRDefault="00F3566D" w:rsidP="007D7C4D">
      <w:pPr>
        <w:spacing w:line="240" w:lineRule="auto"/>
        <w:jc w:val="right"/>
        <w:rPr>
          <w:rFonts w:ascii="Verdana" w:hAnsi="Verdana" w:cs="Arial"/>
          <w:sz w:val="18"/>
          <w:szCs w:val="18"/>
        </w:rPr>
      </w:pPr>
    </w:p>
    <w:p w14:paraId="03550D20" w14:textId="04C4DBED" w:rsidR="00F3566D" w:rsidRPr="00CE742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Verdana" w:hAnsi="Verdana" w:cs="Arial"/>
          <w:i/>
          <w:color w:val="FF0000"/>
          <w:sz w:val="18"/>
          <w:szCs w:val="18"/>
          <w:lang w:eastAsia="zh-CN"/>
        </w:rPr>
      </w:pP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</w:t>
      </w:r>
      <w:r w:rsidR="005922A8"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br/>
      </w: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i podpisana kwalifikowanym podpisem elektronicznym lub podpisem zaufanym lub </w:t>
      </w:r>
      <w:r w:rsidR="007D7C4D"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 xml:space="preserve">elektronicznym </w:t>
      </w:r>
      <w:r w:rsidRPr="00CE7422">
        <w:rPr>
          <w:rFonts w:ascii="Verdana" w:hAnsi="Verdana" w:cs="Arial"/>
          <w:i/>
          <w:color w:val="FF0000"/>
          <w:sz w:val="18"/>
          <w:szCs w:val="18"/>
          <w:lang w:eastAsia="zh-CN"/>
        </w:rPr>
        <w:t>podpisem osobistym.</w:t>
      </w:r>
    </w:p>
    <w:p w14:paraId="70E544FC" w14:textId="77777777" w:rsidR="00F3566D" w:rsidRPr="00CE7422" w:rsidRDefault="00F3566D" w:rsidP="007D7C4D">
      <w:pPr>
        <w:spacing w:line="240" w:lineRule="auto"/>
        <w:rPr>
          <w:rFonts w:ascii="Verdana" w:hAnsi="Verdana"/>
          <w:sz w:val="18"/>
          <w:szCs w:val="18"/>
        </w:rPr>
      </w:pPr>
    </w:p>
    <w:sectPr w:rsidR="00F3566D" w:rsidRPr="00CE7422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38CE7" w14:textId="77777777" w:rsidR="0052474D" w:rsidRDefault="0052474D" w:rsidP="0038231F">
      <w:pPr>
        <w:spacing w:after="0" w:line="240" w:lineRule="auto"/>
      </w:pPr>
      <w:r>
        <w:separator/>
      </w:r>
    </w:p>
  </w:endnote>
  <w:endnote w:type="continuationSeparator" w:id="0">
    <w:p w14:paraId="5D055E59" w14:textId="77777777" w:rsidR="0052474D" w:rsidRDefault="005247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069A5" w14:textId="77777777" w:rsidR="0052474D" w:rsidRDefault="0052474D" w:rsidP="0038231F">
      <w:pPr>
        <w:spacing w:after="0" w:line="240" w:lineRule="auto"/>
      </w:pPr>
      <w:r>
        <w:separator/>
      </w:r>
    </w:p>
  </w:footnote>
  <w:footnote w:type="continuationSeparator" w:id="0">
    <w:p w14:paraId="69BBE7B3" w14:textId="77777777" w:rsidR="0052474D" w:rsidRDefault="0052474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A6C85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FA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2474D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705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742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B7CDE"/>
    <w:rsid w:val="00EE1FBF"/>
    <w:rsid w:val="00EF74CA"/>
    <w:rsid w:val="00F04280"/>
    <w:rsid w:val="00F3566D"/>
    <w:rsid w:val="00F365F2"/>
    <w:rsid w:val="00F43919"/>
    <w:rsid w:val="00F630EF"/>
    <w:rsid w:val="00F65250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48DAD-A5DE-4504-842E-CA5D3671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2023-12-12T13:38:00Z</cp:lastPrinted>
  <dcterms:created xsi:type="dcterms:W3CDTF">2026-03-25T10:17:00Z</dcterms:created>
  <dcterms:modified xsi:type="dcterms:W3CDTF">2026-03-25T10:17:00Z</dcterms:modified>
</cp:coreProperties>
</file>