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2B791FBD" w14:textId="59A8C8EC" w:rsidR="00F26A75" w:rsidRPr="002135F6" w:rsidRDefault="00C9110A" w:rsidP="00F26A75">
      <w:pPr>
        <w:jc w:val="center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135F6" w:rsidRPr="002135F6">
        <w:rPr>
          <w:rFonts w:ascii="Verdana" w:hAnsi="Verdana"/>
          <w:b/>
          <w:bCs/>
          <w:sz w:val="18"/>
          <w:szCs w:val="18"/>
        </w:rPr>
        <w:t>d</w:t>
      </w:r>
      <w:r w:rsidR="002135F6" w:rsidRPr="002135F6">
        <w:rPr>
          <w:rFonts w:ascii="Verdana" w:hAnsi="Verdana"/>
          <w:b/>
          <w:bCs/>
          <w:sz w:val="18"/>
          <w:szCs w:val="18"/>
        </w:rPr>
        <w:t>ostawa zestawu komputerowego dla Centrum Rekrutacji - KC-DE-zp.25.79/2026</w:t>
      </w:r>
    </w:p>
    <w:p w14:paraId="7708FB4D" w14:textId="60C358F2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5BF587C" w14:textId="2469D39E" w:rsidR="00B13BFF" w:rsidRPr="0077361D" w:rsidRDefault="00C91F5B" w:rsidP="00521AA7">
      <w:pPr>
        <w:pStyle w:val="Tekstpodstawowy"/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77361D">
        <w:rPr>
          <w:rFonts w:ascii="Verdana" w:hAnsi="Verdana"/>
          <w:i/>
          <w:iCs/>
          <w:sz w:val="18"/>
          <w:szCs w:val="18"/>
        </w:rPr>
        <w:t xml:space="preserve">Producent/model  zaoferowanych podzespołów  </w:t>
      </w:r>
      <w:r w:rsidR="008A7D1C">
        <w:rPr>
          <w:rFonts w:ascii="Verdana" w:hAnsi="Verdana"/>
          <w:i/>
          <w:iCs/>
          <w:sz w:val="18"/>
          <w:szCs w:val="18"/>
        </w:rPr>
        <w:t xml:space="preserve">zestawu komputerowego </w:t>
      </w:r>
      <w:r w:rsidRPr="0077361D">
        <w:rPr>
          <w:rFonts w:ascii="Verdana" w:hAnsi="Verdana"/>
          <w:i/>
          <w:iCs/>
          <w:sz w:val="18"/>
          <w:szCs w:val="18"/>
        </w:rPr>
        <w:t xml:space="preserve"> tj.: </w:t>
      </w:r>
      <w:r w:rsidR="008A7D1C">
        <w:rPr>
          <w:rFonts w:ascii="Verdana" w:hAnsi="Verdana"/>
          <w:i/>
          <w:iCs/>
          <w:sz w:val="18"/>
          <w:szCs w:val="18"/>
        </w:rPr>
        <w:br/>
      </w:r>
      <w:r w:rsidRPr="0077361D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 w:rsidR="00521AA7" w:rsidRPr="0077361D"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14:paraId="0BC3EFC8" w14:textId="593151E2" w:rsidR="00B13BFF" w:rsidRPr="0077361D" w:rsidRDefault="00B13BFF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Procesor</w:t>
      </w:r>
    </w:p>
    <w:p w14:paraId="76D2954F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FF4DE64" w14:textId="6F3B6288" w:rsidR="00641253" w:rsidRP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i/>
          <w:iCs/>
          <w:sz w:val="18"/>
          <w:szCs w:val="18"/>
        </w:rPr>
      </w:pPr>
      <w:r w:rsidRPr="00641253">
        <w:rPr>
          <w:rFonts w:ascii="Verdana" w:hAnsi="Verdana"/>
          <w:i/>
          <w:iCs/>
          <w:sz w:val="18"/>
          <w:szCs w:val="18"/>
        </w:rPr>
        <w:t>Chłodzenie CPU</w:t>
      </w:r>
    </w:p>
    <w:p w14:paraId="230D0323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57CE5E85" w14:textId="13E07139" w:rsidR="00641253" w:rsidRP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BE36E61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77361D">
        <w:rPr>
          <w:rFonts w:ascii="Verdana" w:hAnsi="Verdana"/>
          <w:sz w:val="18"/>
          <w:szCs w:val="18"/>
        </w:rPr>
        <w:t>Płyta główna</w:t>
      </w:r>
    </w:p>
    <w:p w14:paraId="6C5C903E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1C9C5EEC" w14:textId="70960D33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Pamięć RAM</w:t>
      </w:r>
      <w:r w:rsidR="00B13BFF" w:rsidRPr="0077361D">
        <w:rPr>
          <w:rFonts w:ascii="Verdana" w:hAnsi="Verdana"/>
          <w:sz w:val="18"/>
          <w:szCs w:val="18"/>
        </w:rPr>
        <w:t xml:space="preserve"> </w:t>
      </w:r>
    </w:p>
    <w:p w14:paraId="71B72683" w14:textId="77777777" w:rsidR="0004009B" w:rsidRPr="0077361D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5D8B1D3" w14:textId="1A4D59B1" w:rsidR="0004009B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2717501C" w14:textId="5057E01B" w:rsidR="00641253" w:rsidRP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 xml:space="preserve">Karta graficzna </w:t>
      </w:r>
    </w:p>
    <w:p w14:paraId="7CD1B907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4B4340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690841D0" w14:textId="77777777" w:rsidR="00641253" w:rsidRDefault="00641253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00C74A7A" w14:textId="77777777" w:rsidR="00641253" w:rsidRPr="0077361D" w:rsidRDefault="00641253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52E74B2F" w14:textId="2BD5B68E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10913960"/>
      <w:r w:rsidRPr="0077361D">
        <w:rPr>
          <w:rFonts w:ascii="Verdana" w:hAnsi="Verdana"/>
          <w:sz w:val="18"/>
          <w:szCs w:val="18"/>
        </w:rPr>
        <w:t>Dysk SSD</w:t>
      </w:r>
      <w:r w:rsidR="00641253">
        <w:rPr>
          <w:rFonts w:ascii="Verdana" w:hAnsi="Verdana"/>
          <w:sz w:val="18"/>
          <w:szCs w:val="18"/>
        </w:rPr>
        <w:t xml:space="preserve"> </w:t>
      </w:r>
      <w:proofErr w:type="spellStart"/>
      <w:r w:rsidR="00641253">
        <w:rPr>
          <w:rFonts w:ascii="Verdana" w:hAnsi="Verdana"/>
          <w:sz w:val="18"/>
          <w:szCs w:val="18"/>
        </w:rPr>
        <w:t>NVMe</w:t>
      </w:r>
      <w:proofErr w:type="spellEnd"/>
      <w:r w:rsidR="00641253">
        <w:rPr>
          <w:rFonts w:ascii="Verdana" w:hAnsi="Verdana"/>
          <w:sz w:val="18"/>
          <w:szCs w:val="18"/>
        </w:rPr>
        <w:t>:</w:t>
      </w:r>
    </w:p>
    <w:p w14:paraId="4B41634C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9E3FFF" w14:textId="268B2B62" w:rsidR="00B13BFF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14:paraId="07EE99F1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0FC4EC81" w14:textId="614FA4D4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Zasilacz</w:t>
      </w:r>
    </w:p>
    <w:p w14:paraId="10B1D76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0271A2C" w14:textId="5A2EC3B9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68A496D" w14:textId="70C24231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Obudowa</w:t>
      </w:r>
    </w:p>
    <w:p w14:paraId="422FA5C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414BC2A" w14:textId="5E20A433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880C2F4" w14:textId="69E7D600" w:rsidR="00081804" w:rsidRPr="00641253" w:rsidRDefault="00641253" w:rsidP="00641253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41253">
        <w:rPr>
          <w:rFonts w:ascii="Verdana" w:hAnsi="Verdana"/>
          <w:b/>
          <w:sz w:val="18"/>
          <w:szCs w:val="18"/>
        </w:rPr>
        <w:t xml:space="preserve">Monitor </w:t>
      </w:r>
    </w:p>
    <w:p w14:paraId="7E1B3F33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6548AB9" w14:textId="77777777" w:rsid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C98F0D2" w14:textId="67B609E9" w:rsid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>Klawiatura i mysz</w:t>
      </w:r>
    </w:p>
    <w:p w14:paraId="79C886F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CEF07E1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0D94213" w14:textId="1B8F68F7" w:rsid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Oprogramowanie </w:t>
      </w:r>
    </w:p>
    <w:p w14:paraId="5A2C81F0" w14:textId="256D7AA9" w:rsidR="00521AA7" w:rsidRP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641253">
        <w:rPr>
          <w:rFonts w:ascii="Verdana" w:hAnsi="Verdana"/>
          <w:b w:val="0"/>
          <w:bCs/>
          <w:sz w:val="18"/>
          <w:szCs w:val="18"/>
        </w:rPr>
        <w:t>Nazwa /Wersja zaoferowanego oprogramowania  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…………..</w:t>
      </w:r>
      <w:r w:rsidRPr="00641253">
        <w:rPr>
          <w:rFonts w:ascii="Verdana" w:hAnsi="Verdana"/>
          <w:b w:val="0"/>
          <w:bCs/>
          <w:sz w:val="18"/>
          <w:szCs w:val="18"/>
        </w:rPr>
        <w:t>………..</w:t>
      </w:r>
    </w:p>
    <w:p w14:paraId="41EF8A94" w14:textId="77777777" w:rsidR="002C3C3F" w:rsidRDefault="00DE3C1D" w:rsidP="002C3C3F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2C3C3F">
        <w:rPr>
          <w:rFonts w:ascii="Verdana" w:hAnsi="Verdana"/>
          <w:b/>
          <w:sz w:val="18"/>
          <w:szCs w:val="18"/>
        </w:rPr>
        <w:t>………….</w:t>
      </w:r>
      <w:r w:rsidR="00D401CB">
        <w:rPr>
          <w:rFonts w:ascii="Verdana" w:hAnsi="Verdana"/>
          <w:b/>
          <w:sz w:val="18"/>
          <w:szCs w:val="18"/>
        </w:rPr>
        <w:t xml:space="preserve"> </w:t>
      </w:r>
      <w:r w:rsidRPr="00AB3DAE">
        <w:rPr>
          <w:rFonts w:ascii="Verdana" w:hAnsi="Verdana"/>
          <w:b/>
          <w:sz w:val="18"/>
          <w:szCs w:val="18"/>
        </w:rPr>
        <w:t>miesięcy</w:t>
      </w:r>
      <w:r w:rsidR="002C3C3F" w:rsidRPr="00DE3C1D"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="002C3C3F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F7B46" w14:textId="0A9C2966" w:rsidR="002C3C3F" w:rsidRPr="00DE3C1D" w:rsidRDefault="002C3C3F" w:rsidP="002C3C3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W przypadku nie podania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okresu </w:t>
      </w:r>
      <w:r w:rsidR="0077361D">
        <w:rPr>
          <w:rFonts w:ascii="Verdana" w:hAnsi="Verdana"/>
          <w:bCs/>
          <w:i/>
          <w:iCs/>
          <w:color w:val="000000"/>
          <w:sz w:val="18"/>
          <w:szCs w:val="18"/>
        </w:rPr>
        <w:t>gwarancji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, Zamawiający przyjmie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minimalny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 gwarancji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wskazany w </w:t>
      </w:r>
      <w:proofErr w:type="spellStart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1107A745" w14:textId="0DD91AE1" w:rsidR="00DE3C1D" w:rsidRPr="00C570FD" w:rsidRDefault="00DE3C1D" w:rsidP="00D401C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7D551EBE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 w:rsidRPr="00566E17">
        <w:rPr>
          <w:rFonts w:ascii="Verdana" w:hAnsi="Verdana"/>
          <w:b/>
          <w:color w:val="000000"/>
          <w:sz w:val="18"/>
          <w:szCs w:val="18"/>
        </w:rPr>
        <w:t>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proofErr w:type="spellEnd"/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="002C3C3F"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  <w:r w:rsidR="00641253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2A8810CF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2C3C3F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)W przypadku nie podania terminu realizacji, Zamawiający przyjmie maksymalny termin realizacji wskazany w </w:t>
      </w:r>
      <w:proofErr w:type="spellStart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189A1E5E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4612AB">
        <w:rPr>
          <w:rFonts w:ascii="Verdana" w:hAnsi="Verdana"/>
          <w:b/>
          <w:bCs/>
          <w:i/>
          <w:iCs/>
          <w:sz w:val="18"/>
          <w:szCs w:val="18"/>
        </w:rPr>
        <w:t xml:space="preserve">zestaw komputerowy </w:t>
      </w:r>
      <w:r w:rsidR="0077361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F11D5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</w:t>
      </w:r>
      <w:r w:rsidRPr="004F11D5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6CD01895" w14:textId="0971C376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F11D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F11D5">
        <w:rPr>
          <w:rFonts w:ascii="Verdana" w:hAnsi="Verdana"/>
          <w:sz w:val="18"/>
          <w:szCs w:val="18"/>
        </w:rPr>
        <w:t>zgodnie z ustawą z dnia 11 marca 2004 r. o podatku od towarów i usług (t. j. Dz. U. 2011 Nr 177 poz</w:t>
      </w:r>
      <w:r w:rsidRPr="00DE3C1D">
        <w:rPr>
          <w:rFonts w:ascii="Verdana" w:hAnsi="Verdana"/>
          <w:sz w:val="18"/>
          <w:szCs w:val="18"/>
        </w:rPr>
        <w:t xml:space="preserve">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 xml:space="preserve">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2" w:name="_Hlk215739439"/>
      <w:r w:rsidR="004612AB" w:rsidRP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komputerowy</w:t>
      </w:r>
      <w:r w:rsidR="004612A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bookmarkEnd w:id="2"/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48EDC4ED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>. zm.)</w:t>
      </w:r>
    </w:p>
    <w:p w14:paraId="75FFF5D9" w14:textId="57AFBDBB" w:rsidR="00773B3A" w:rsidRPr="002C3C3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2C3C3F">
        <w:rPr>
          <w:rFonts w:ascii="Verdana" w:hAnsi="Verdana"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3C1D">
        <w:rPr>
          <w:rFonts w:ascii="Verdana" w:hAnsi="Verdana"/>
          <w:sz w:val="18"/>
          <w:szCs w:val="18"/>
        </w:rPr>
        <w:t>ych</w:t>
      </w:r>
      <w:proofErr w:type="spellEnd"/>
      <w:r w:rsidRPr="00DE3C1D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F3195" w14:textId="77777777" w:rsidR="00BC65C7" w:rsidRDefault="00BC65C7">
      <w:r>
        <w:separator/>
      </w:r>
    </w:p>
  </w:endnote>
  <w:endnote w:type="continuationSeparator" w:id="0">
    <w:p w14:paraId="32F9DC7E" w14:textId="77777777" w:rsidR="00BC65C7" w:rsidRDefault="00BC6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30C3E" w14:textId="77777777" w:rsidR="00BC65C7" w:rsidRDefault="00BC65C7">
      <w:r>
        <w:separator/>
      </w:r>
    </w:p>
  </w:footnote>
  <w:footnote w:type="continuationSeparator" w:id="0">
    <w:p w14:paraId="189AB9B3" w14:textId="77777777" w:rsidR="00BC65C7" w:rsidRDefault="00BC6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  <w:num w:numId="5" w16cid:durableId="1329166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2358A"/>
    <w:rsid w:val="0004009B"/>
    <w:rsid w:val="00057825"/>
    <w:rsid w:val="000704FC"/>
    <w:rsid w:val="00071CCC"/>
    <w:rsid w:val="00081341"/>
    <w:rsid w:val="00081804"/>
    <w:rsid w:val="000868FF"/>
    <w:rsid w:val="000960B7"/>
    <w:rsid w:val="0009706C"/>
    <w:rsid w:val="000978A0"/>
    <w:rsid w:val="000A39E7"/>
    <w:rsid w:val="000B5303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360A5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35F6"/>
    <w:rsid w:val="00217478"/>
    <w:rsid w:val="00224CB0"/>
    <w:rsid w:val="002257B4"/>
    <w:rsid w:val="00241D52"/>
    <w:rsid w:val="00245D89"/>
    <w:rsid w:val="002723B0"/>
    <w:rsid w:val="002908E0"/>
    <w:rsid w:val="00291A94"/>
    <w:rsid w:val="00293655"/>
    <w:rsid w:val="00296237"/>
    <w:rsid w:val="00296695"/>
    <w:rsid w:val="002A3EC6"/>
    <w:rsid w:val="002A664C"/>
    <w:rsid w:val="002A772B"/>
    <w:rsid w:val="002C3C3F"/>
    <w:rsid w:val="002C5B9B"/>
    <w:rsid w:val="002E362C"/>
    <w:rsid w:val="00315A4A"/>
    <w:rsid w:val="003312DE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612AB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11D5"/>
    <w:rsid w:val="004F3CA4"/>
    <w:rsid w:val="00521AA7"/>
    <w:rsid w:val="0052767D"/>
    <w:rsid w:val="005303EF"/>
    <w:rsid w:val="005533D0"/>
    <w:rsid w:val="00555CAF"/>
    <w:rsid w:val="005615F4"/>
    <w:rsid w:val="00561ADF"/>
    <w:rsid w:val="00562023"/>
    <w:rsid w:val="00566E17"/>
    <w:rsid w:val="00577362"/>
    <w:rsid w:val="00595C87"/>
    <w:rsid w:val="005A0E0C"/>
    <w:rsid w:val="005A5322"/>
    <w:rsid w:val="005B3332"/>
    <w:rsid w:val="005C14A3"/>
    <w:rsid w:val="005D2C65"/>
    <w:rsid w:val="005D2C98"/>
    <w:rsid w:val="005E0C6D"/>
    <w:rsid w:val="005E6D94"/>
    <w:rsid w:val="00623AFC"/>
    <w:rsid w:val="0063384F"/>
    <w:rsid w:val="00641253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0A53"/>
    <w:rsid w:val="006A51C3"/>
    <w:rsid w:val="006A5509"/>
    <w:rsid w:val="006A5839"/>
    <w:rsid w:val="006B1724"/>
    <w:rsid w:val="006B733B"/>
    <w:rsid w:val="006C6C41"/>
    <w:rsid w:val="006D37DF"/>
    <w:rsid w:val="006D50A1"/>
    <w:rsid w:val="006E0C0C"/>
    <w:rsid w:val="00721CFC"/>
    <w:rsid w:val="00733037"/>
    <w:rsid w:val="00734025"/>
    <w:rsid w:val="0077361D"/>
    <w:rsid w:val="00773B3A"/>
    <w:rsid w:val="007748F0"/>
    <w:rsid w:val="0078125D"/>
    <w:rsid w:val="00781C88"/>
    <w:rsid w:val="0078277E"/>
    <w:rsid w:val="00787390"/>
    <w:rsid w:val="00787CE2"/>
    <w:rsid w:val="007A4321"/>
    <w:rsid w:val="007B2D91"/>
    <w:rsid w:val="007B42CD"/>
    <w:rsid w:val="007B54D1"/>
    <w:rsid w:val="007C05C9"/>
    <w:rsid w:val="007C2BA0"/>
    <w:rsid w:val="007D0F4E"/>
    <w:rsid w:val="007D3E0C"/>
    <w:rsid w:val="007D40B8"/>
    <w:rsid w:val="007D501F"/>
    <w:rsid w:val="007E0E0B"/>
    <w:rsid w:val="007F0436"/>
    <w:rsid w:val="007F6839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826B4"/>
    <w:rsid w:val="008A7D1C"/>
    <w:rsid w:val="008B2F0C"/>
    <w:rsid w:val="008B4928"/>
    <w:rsid w:val="008B6CC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46F1C"/>
    <w:rsid w:val="00960446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00B44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0F27"/>
    <w:rsid w:val="00B629A2"/>
    <w:rsid w:val="00B67100"/>
    <w:rsid w:val="00B718A7"/>
    <w:rsid w:val="00B77460"/>
    <w:rsid w:val="00B774DC"/>
    <w:rsid w:val="00B92379"/>
    <w:rsid w:val="00BA0A74"/>
    <w:rsid w:val="00BB2AC8"/>
    <w:rsid w:val="00BC65C7"/>
    <w:rsid w:val="00BD4AE2"/>
    <w:rsid w:val="00BF0255"/>
    <w:rsid w:val="00BF6706"/>
    <w:rsid w:val="00C01D1A"/>
    <w:rsid w:val="00C16C38"/>
    <w:rsid w:val="00C43C78"/>
    <w:rsid w:val="00C460D4"/>
    <w:rsid w:val="00C570FD"/>
    <w:rsid w:val="00C61CA4"/>
    <w:rsid w:val="00C67CB1"/>
    <w:rsid w:val="00C9110A"/>
    <w:rsid w:val="00C91F5B"/>
    <w:rsid w:val="00C92CEB"/>
    <w:rsid w:val="00C92E43"/>
    <w:rsid w:val="00C969A6"/>
    <w:rsid w:val="00CA2E1F"/>
    <w:rsid w:val="00CA4548"/>
    <w:rsid w:val="00CA6EBD"/>
    <w:rsid w:val="00CA7346"/>
    <w:rsid w:val="00CA7D36"/>
    <w:rsid w:val="00CB0980"/>
    <w:rsid w:val="00CC70FB"/>
    <w:rsid w:val="00CC750A"/>
    <w:rsid w:val="00CD1D92"/>
    <w:rsid w:val="00CD6853"/>
    <w:rsid w:val="00CF5F1A"/>
    <w:rsid w:val="00D15A10"/>
    <w:rsid w:val="00D24208"/>
    <w:rsid w:val="00D34E03"/>
    <w:rsid w:val="00D401CB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6E60"/>
    <w:rsid w:val="00DB7574"/>
    <w:rsid w:val="00DC1500"/>
    <w:rsid w:val="00DC2C41"/>
    <w:rsid w:val="00DC6ACD"/>
    <w:rsid w:val="00DD3715"/>
    <w:rsid w:val="00DE3C1D"/>
    <w:rsid w:val="00DF0256"/>
    <w:rsid w:val="00DF3570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5997"/>
    <w:rsid w:val="00E8765E"/>
    <w:rsid w:val="00E949B0"/>
    <w:rsid w:val="00EA1159"/>
    <w:rsid w:val="00EB225B"/>
    <w:rsid w:val="00EC0BEA"/>
    <w:rsid w:val="00EC2604"/>
    <w:rsid w:val="00EE2DDD"/>
    <w:rsid w:val="00F00591"/>
    <w:rsid w:val="00F00D1F"/>
    <w:rsid w:val="00F02312"/>
    <w:rsid w:val="00F13E57"/>
    <w:rsid w:val="00F15450"/>
    <w:rsid w:val="00F26A75"/>
    <w:rsid w:val="00F31092"/>
    <w:rsid w:val="00F31B40"/>
    <w:rsid w:val="00F35573"/>
    <w:rsid w:val="00F363B7"/>
    <w:rsid w:val="00F36DE9"/>
    <w:rsid w:val="00F459D2"/>
    <w:rsid w:val="00F45B69"/>
    <w:rsid w:val="00F462AD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B4BC5"/>
    <w:rsid w:val="00FC1039"/>
    <w:rsid w:val="00FC26F1"/>
    <w:rsid w:val="00FC4326"/>
    <w:rsid w:val="00FD3090"/>
    <w:rsid w:val="00FD6C60"/>
    <w:rsid w:val="00FD7728"/>
    <w:rsid w:val="00FE545C"/>
    <w:rsid w:val="00FF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3</Pages>
  <Words>1142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21</cp:revision>
  <cp:lastPrinted>2025-10-10T08:06:00Z</cp:lastPrinted>
  <dcterms:created xsi:type="dcterms:W3CDTF">2025-10-09T10:32:00Z</dcterms:created>
  <dcterms:modified xsi:type="dcterms:W3CDTF">2026-03-31T09:01:00Z</dcterms:modified>
</cp:coreProperties>
</file>